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6307"/>
        <w:tblW w:w="0" w:type="auto"/>
        <w:tblLook w:val="04A0" w:firstRow="1" w:lastRow="0" w:firstColumn="1" w:lastColumn="0" w:noHBand="0" w:noVBand="1"/>
      </w:tblPr>
      <w:tblGrid>
        <w:gridCol w:w="7196"/>
        <w:gridCol w:w="3154"/>
      </w:tblGrid>
      <w:tr w:rsidR="00EC2132" w:rsidTr="00EC2132">
        <w:trPr>
          <w:trHeight w:val="983"/>
        </w:trPr>
        <w:tc>
          <w:tcPr>
            <w:tcW w:w="10350" w:type="dxa"/>
            <w:gridSpan w:val="2"/>
          </w:tcPr>
          <w:p w:rsidR="0054711A" w:rsidRPr="0054711A" w:rsidRDefault="0054711A" w:rsidP="00EC2132">
            <w:r w:rsidRPr="0054711A">
              <w:t xml:space="preserve">(please send to </w:t>
            </w:r>
            <w:hyperlink r:id="rId5" w:history="1">
              <w:r w:rsidRPr="0054711A">
                <w:rPr>
                  <w:rStyle w:val="Hyperlink"/>
                </w:rPr>
                <w:t>s500ijerrard@forest-oak.solihull.sch.uk</w:t>
              </w:r>
            </w:hyperlink>
            <w:r w:rsidRPr="0054711A">
              <w:t xml:space="preserve"> or bring on MHFA training at Forest Oak.)</w:t>
            </w:r>
          </w:p>
          <w:p w:rsidR="00EC2132" w:rsidRPr="00EC2132" w:rsidRDefault="00EC2132" w:rsidP="00EC2132">
            <w:pPr>
              <w:rPr>
                <w:sz w:val="36"/>
                <w:szCs w:val="36"/>
              </w:rPr>
            </w:pPr>
            <w:r w:rsidRPr="00EC2132">
              <w:rPr>
                <w:sz w:val="36"/>
                <w:szCs w:val="36"/>
              </w:rPr>
              <w:t>School:</w:t>
            </w:r>
          </w:p>
        </w:tc>
      </w:tr>
      <w:tr w:rsidR="00EC2132" w:rsidTr="00EC2132">
        <w:trPr>
          <w:trHeight w:val="2215"/>
        </w:trPr>
        <w:tc>
          <w:tcPr>
            <w:tcW w:w="7196" w:type="dxa"/>
          </w:tcPr>
          <w:p w:rsidR="00EC2132" w:rsidRDefault="00EC2132" w:rsidP="00EC213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Best Hoped for outcomes:</w:t>
            </w: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Default="00EC2132" w:rsidP="00EC2132">
            <w:pPr>
              <w:rPr>
                <w:sz w:val="36"/>
                <w:szCs w:val="36"/>
              </w:rPr>
            </w:pPr>
          </w:p>
          <w:p w:rsidR="00EC2132" w:rsidRPr="00EC2132" w:rsidRDefault="00EC2132" w:rsidP="00EC2132">
            <w:pPr>
              <w:rPr>
                <w:sz w:val="36"/>
                <w:szCs w:val="36"/>
              </w:rPr>
            </w:pPr>
          </w:p>
        </w:tc>
        <w:tc>
          <w:tcPr>
            <w:tcW w:w="3154" w:type="dxa"/>
          </w:tcPr>
          <w:p w:rsidR="00EC2132" w:rsidRPr="00EC2132" w:rsidRDefault="00EC2132" w:rsidP="00EC213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Data to illustrate:</w:t>
            </w:r>
          </w:p>
        </w:tc>
      </w:tr>
    </w:tbl>
    <w:p w:rsidR="008E759A" w:rsidRDefault="00EC2132">
      <w:r w:rsidRPr="007601E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E30CFF2" wp14:editId="51A6387A">
            <wp:simplePos x="0" y="0"/>
            <wp:positionH relativeFrom="column">
              <wp:posOffset>-291465</wp:posOffset>
            </wp:positionH>
            <wp:positionV relativeFrom="paragraph">
              <wp:posOffset>-300990</wp:posOffset>
            </wp:positionV>
            <wp:extent cx="6398260" cy="3452495"/>
            <wp:effectExtent l="0" t="0" r="2540" b="0"/>
            <wp:wrapTight wrapText="bothSides">
              <wp:wrapPolygon edited="0">
                <wp:start x="0" y="0"/>
                <wp:lineTo x="0" y="21453"/>
                <wp:lineTo x="21544" y="21453"/>
                <wp:lineTo x="215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260" cy="345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CF5">
        <w:t>19.9.18</w:t>
      </w:r>
    </w:p>
    <w:p w:rsidR="0054711A" w:rsidRDefault="0054711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E59914F" wp14:editId="5D285AFD">
            <wp:simplePos x="0" y="0"/>
            <wp:positionH relativeFrom="column">
              <wp:posOffset>-1240790</wp:posOffset>
            </wp:positionH>
            <wp:positionV relativeFrom="paragraph">
              <wp:posOffset>1763395</wp:posOffset>
            </wp:positionV>
            <wp:extent cx="2451100" cy="1627505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62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711A" w:rsidSect="007601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1E8"/>
    <w:rsid w:val="00077CF5"/>
    <w:rsid w:val="0054711A"/>
    <w:rsid w:val="006E0850"/>
    <w:rsid w:val="007601E8"/>
    <w:rsid w:val="00B85EEB"/>
    <w:rsid w:val="00EC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1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EC2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711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1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EC2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71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s500ijerrard@forest-oak.solihull.sch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5A0C60EE</Template>
  <TotalTime>23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 Jerrard</dc:creator>
  <cp:lastModifiedBy>I Jerrard</cp:lastModifiedBy>
  <cp:revision>2</cp:revision>
  <cp:lastPrinted>2018-09-12T13:16:00Z</cp:lastPrinted>
  <dcterms:created xsi:type="dcterms:W3CDTF">2018-09-12T12:54:00Z</dcterms:created>
  <dcterms:modified xsi:type="dcterms:W3CDTF">2018-09-16T10:42:00Z</dcterms:modified>
</cp:coreProperties>
</file>