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2DB" w:rsidRDefault="00FA4438" w:rsidP="00FA4438">
      <w:pPr>
        <w:jc w:val="center"/>
        <w:rPr>
          <w:b/>
        </w:rPr>
      </w:pPr>
      <w:r w:rsidRPr="00FA4438">
        <w:rPr>
          <w:b/>
        </w:rPr>
        <w:t>Auditing Provision and Practice for Emotional Health and Wellbeing</w:t>
      </w:r>
    </w:p>
    <w:p w:rsidR="009D050E" w:rsidRPr="001E4054" w:rsidRDefault="009D050E" w:rsidP="001E4054">
      <w:pPr>
        <w:jc w:val="center"/>
        <w:rPr>
          <w:sz w:val="20"/>
          <w:szCs w:val="20"/>
        </w:rPr>
      </w:pPr>
      <w:r w:rsidRPr="001E4054">
        <w:rPr>
          <w:sz w:val="20"/>
          <w:szCs w:val="20"/>
        </w:rPr>
        <w:t>(</w:t>
      </w:r>
      <w:proofErr w:type="gramStart"/>
      <w:r w:rsidRPr="001E4054">
        <w:rPr>
          <w:sz w:val="20"/>
          <w:szCs w:val="20"/>
        </w:rPr>
        <w:t>adapted</w:t>
      </w:r>
      <w:proofErr w:type="gramEnd"/>
      <w:r w:rsidRPr="001E4054">
        <w:rPr>
          <w:sz w:val="20"/>
          <w:szCs w:val="20"/>
        </w:rPr>
        <w:t xml:space="preserve"> from Pupils’ </w:t>
      </w:r>
      <w:r w:rsidR="001E4054" w:rsidRPr="001E4054">
        <w:rPr>
          <w:sz w:val="20"/>
          <w:szCs w:val="20"/>
        </w:rPr>
        <w:t xml:space="preserve">Emotional Health and Wellbeing: </w:t>
      </w:r>
      <w:r w:rsidRPr="001E4054">
        <w:rPr>
          <w:sz w:val="20"/>
          <w:szCs w:val="20"/>
        </w:rPr>
        <w:t xml:space="preserve">A Review of Audit Tools and a Survey of Practice in Northern Ireland Post-Primary Schools; Paul Connolly, </w:t>
      </w:r>
      <w:proofErr w:type="spellStart"/>
      <w:r w:rsidRPr="001E4054">
        <w:rPr>
          <w:sz w:val="20"/>
          <w:szCs w:val="20"/>
        </w:rPr>
        <w:t>Caryl</w:t>
      </w:r>
      <w:proofErr w:type="spellEnd"/>
      <w:r w:rsidRPr="001E4054">
        <w:rPr>
          <w:sz w:val="20"/>
          <w:szCs w:val="20"/>
        </w:rPr>
        <w:t xml:space="preserve"> </w:t>
      </w:r>
      <w:proofErr w:type="spellStart"/>
      <w:r w:rsidRPr="001E4054">
        <w:rPr>
          <w:sz w:val="20"/>
          <w:szCs w:val="20"/>
        </w:rPr>
        <w:t>Sibbett</w:t>
      </w:r>
      <w:proofErr w:type="spellEnd"/>
      <w:r w:rsidRPr="001E4054">
        <w:rPr>
          <w:sz w:val="20"/>
          <w:szCs w:val="20"/>
        </w:rPr>
        <w:t xml:space="preserve">, Jennifer </w:t>
      </w:r>
      <w:proofErr w:type="spellStart"/>
      <w:r w:rsidRPr="001E4054">
        <w:rPr>
          <w:sz w:val="20"/>
          <w:szCs w:val="20"/>
        </w:rPr>
        <w:t>Hanratty</w:t>
      </w:r>
      <w:proofErr w:type="spellEnd"/>
      <w:r w:rsidRPr="001E4054">
        <w:rPr>
          <w:sz w:val="20"/>
          <w:szCs w:val="20"/>
        </w:rPr>
        <w:t>,</w:t>
      </w:r>
      <w:r w:rsidR="001E4054" w:rsidRPr="001E4054">
        <w:rPr>
          <w:sz w:val="20"/>
          <w:szCs w:val="20"/>
        </w:rPr>
        <w:t xml:space="preserve"> </w:t>
      </w:r>
      <w:r w:rsidRPr="001E4054">
        <w:rPr>
          <w:sz w:val="20"/>
          <w:szCs w:val="20"/>
        </w:rPr>
        <w:t>Karen Kerr, Liam O’Hare and Karen Winter</w:t>
      </w:r>
      <w:r w:rsidR="001E4054" w:rsidRPr="001E4054">
        <w:rPr>
          <w:sz w:val="20"/>
          <w:szCs w:val="20"/>
        </w:rPr>
        <w:t xml:space="preserve">; </w:t>
      </w:r>
      <w:r w:rsidRPr="001E4054">
        <w:rPr>
          <w:sz w:val="20"/>
          <w:szCs w:val="20"/>
        </w:rPr>
        <w:t>May 2011</w:t>
      </w:r>
      <w:r w:rsidR="001E4054" w:rsidRPr="001E4054">
        <w:rPr>
          <w:sz w:val="20"/>
          <w:szCs w:val="20"/>
        </w:rPr>
        <w:t>)</w:t>
      </w:r>
    </w:p>
    <w:p w:rsidR="00FA4438" w:rsidRDefault="00FA4438" w:rsidP="00FA4438">
      <w:pPr>
        <w:rPr>
          <w:b/>
        </w:rPr>
      </w:pPr>
      <w:r>
        <w:rPr>
          <w:b/>
        </w:rPr>
        <w:t>School Policies and Procedures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709"/>
        <w:gridCol w:w="708"/>
        <w:gridCol w:w="3770"/>
      </w:tblGrid>
      <w:tr w:rsidR="006667BE" w:rsidTr="006667BE">
        <w:trPr>
          <w:trHeight w:val="394"/>
        </w:trPr>
        <w:tc>
          <w:tcPr>
            <w:tcW w:w="5495" w:type="dxa"/>
          </w:tcPr>
          <w:p w:rsidR="006667BE" w:rsidRDefault="00A86403" w:rsidP="00FA4438">
            <w:pPr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Does your school have the following policies in place?</w:t>
            </w:r>
          </w:p>
        </w:tc>
        <w:tc>
          <w:tcPr>
            <w:tcW w:w="709" w:type="dxa"/>
          </w:tcPr>
          <w:p w:rsidR="006667BE" w:rsidRDefault="006667BE" w:rsidP="00FA4438">
            <w:pPr>
              <w:rPr>
                <w:b/>
              </w:rPr>
            </w:pPr>
            <w:r w:rsidRPr="00FA4438">
              <w:rPr>
                <w:b/>
              </w:rPr>
              <w:t xml:space="preserve">Yes </w:t>
            </w:r>
            <w:r w:rsidRPr="00FA4438">
              <w:rPr>
                <w:b/>
              </w:rPr>
              <w:tab/>
            </w:r>
          </w:p>
        </w:tc>
        <w:tc>
          <w:tcPr>
            <w:tcW w:w="708" w:type="dxa"/>
          </w:tcPr>
          <w:p w:rsidR="006667BE" w:rsidRDefault="006667BE" w:rsidP="00FA4438">
            <w:pPr>
              <w:rPr>
                <w:b/>
              </w:rPr>
            </w:pPr>
            <w:r w:rsidRPr="00FA4438">
              <w:rPr>
                <w:b/>
              </w:rPr>
              <w:t>No</w:t>
            </w:r>
          </w:p>
        </w:tc>
        <w:tc>
          <w:tcPr>
            <w:tcW w:w="3770" w:type="dxa"/>
          </w:tcPr>
          <w:p w:rsidR="006667BE" w:rsidRPr="00FA4438" w:rsidRDefault="006667BE" w:rsidP="00FA4438">
            <w:pPr>
              <w:rPr>
                <w:b/>
              </w:rPr>
            </w:pPr>
            <w:r>
              <w:rPr>
                <w:b/>
              </w:rPr>
              <w:t>Notes/Evidence</w:t>
            </w:r>
          </w:p>
        </w:tc>
      </w:tr>
      <w:tr w:rsidR="006667BE" w:rsidTr="006667BE">
        <w:tc>
          <w:tcPr>
            <w:tcW w:w="5495" w:type="dxa"/>
          </w:tcPr>
          <w:p w:rsidR="006667BE" w:rsidRPr="00FA4438" w:rsidRDefault="006667BE" w:rsidP="00FA4438">
            <w:r w:rsidRPr="00FA4438">
              <w:t xml:space="preserve">Anti Bullying Policy </w:t>
            </w:r>
          </w:p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9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A4438">
            <w:pPr>
              <w:rPr>
                <w:b/>
              </w:rPr>
            </w:pPr>
          </w:p>
        </w:tc>
      </w:tr>
      <w:tr w:rsidR="006667BE" w:rsidTr="006667BE">
        <w:tc>
          <w:tcPr>
            <w:tcW w:w="5495" w:type="dxa"/>
          </w:tcPr>
          <w:p w:rsidR="006667BE" w:rsidRPr="00FA4438" w:rsidRDefault="006667BE" w:rsidP="00FA4438">
            <w:r w:rsidRPr="00FA4438">
              <w:t xml:space="preserve">Policy for supporting </w:t>
            </w:r>
            <w:r w:rsidR="00473E85">
              <w:t>pupil</w:t>
            </w:r>
            <w:r w:rsidR="00473E85" w:rsidRPr="00FA4438">
              <w:t xml:space="preserve">s </w:t>
            </w:r>
            <w:r w:rsidRPr="00FA4438">
              <w:t xml:space="preserve">dealing with major life events (bereavement, ill health, divorce/separation) </w:t>
            </w:r>
          </w:p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9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A4438">
            <w:pPr>
              <w:rPr>
                <w:b/>
              </w:rPr>
            </w:pPr>
          </w:p>
        </w:tc>
      </w:tr>
      <w:tr w:rsidR="006667BE" w:rsidTr="006667BE">
        <w:tc>
          <w:tcPr>
            <w:tcW w:w="5495" w:type="dxa"/>
          </w:tcPr>
          <w:p w:rsidR="006667BE" w:rsidRPr="00FA4438" w:rsidRDefault="006667BE" w:rsidP="00FA4438">
            <w:r w:rsidRPr="00FA4438">
              <w:t xml:space="preserve">Policy for when to refer to specialist support </w:t>
            </w:r>
          </w:p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9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A4438">
            <w:pPr>
              <w:rPr>
                <w:b/>
              </w:rPr>
            </w:pPr>
          </w:p>
        </w:tc>
      </w:tr>
      <w:tr w:rsidR="006667BE" w:rsidTr="006667BE">
        <w:tc>
          <w:tcPr>
            <w:tcW w:w="5495" w:type="dxa"/>
          </w:tcPr>
          <w:p w:rsidR="006667BE" w:rsidRPr="00FA4438" w:rsidRDefault="006667BE" w:rsidP="00FA4438">
            <w:r w:rsidRPr="00FA4438">
              <w:t xml:space="preserve">Critical incident management policy </w:t>
            </w:r>
          </w:p>
          <w:p w:rsidR="006667BE" w:rsidRPr="00FA4438" w:rsidRDefault="006667BE" w:rsidP="00FA4438"/>
        </w:tc>
        <w:tc>
          <w:tcPr>
            <w:tcW w:w="709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A4438">
            <w:pPr>
              <w:rPr>
                <w:b/>
              </w:rPr>
            </w:pPr>
          </w:p>
        </w:tc>
      </w:tr>
      <w:tr w:rsidR="006667BE" w:rsidTr="006667BE">
        <w:tc>
          <w:tcPr>
            <w:tcW w:w="5495" w:type="dxa"/>
          </w:tcPr>
          <w:p w:rsidR="006667BE" w:rsidRPr="00FA4438" w:rsidRDefault="006667BE" w:rsidP="00FA4438">
            <w:r w:rsidRPr="00FA4438">
              <w:t xml:space="preserve">Staff welfare policy </w:t>
            </w:r>
          </w:p>
          <w:p w:rsidR="006667BE" w:rsidRPr="00FA4438" w:rsidRDefault="006667BE" w:rsidP="00FA4438"/>
        </w:tc>
        <w:tc>
          <w:tcPr>
            <w:tcW w:w="709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A4438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A4438">
            <w:pPr>
              <w:rPr>
                <w:b/>
              </w:rPr>
            </w:pPr>
          </w:p>
        </w:tc>
      </w:tr>
      <w:tr w:rsidR="006667BE" w:rsidTr="00DB0E7C">
        <w:tc>
          <w:tcPr>
            <w:tcW w:w="10682" w:type="dxa"/>
            <w:gridSpan w:val="4"/>
          </w:tcPr>
          <w:p w:rsidR="006667BE" w:rsidRDefault="006667BE" w:rsidP="00FA4438">
            <w:r w:rsidRPr="00FA4438">
              <w:t>What other policies are in place in your school that might promote the mental health and emotional wellbeing of the whole-school community?</w:t>
            </w:r>
          </w:p>
          <w:p w:rsidR="006667BE" w:rsidRDefault="006667BE" w:rsidP="00FA4438"/>
          <w:p w:rsidR="006667BE" w:rsidRDefault="006667BE" w:rsidP="00FA4438"/>
          <w:p w:rsidR="006667BE" w:rsidRDefault="006667BE" w:rsidP="00FA4438"/>
          <w:p w:rsidR="006667BE" w:rsidRPr="00FA4438" w:rsidRDefault="006667BE" w:rsidP="00FA4438"/>
        </w:tc>
      </w:tr>
    </w:tbl>
    <w:p w:rsidR="00FA4438" w:rsidRDefault="00FA4438" w:rsidP="00FA4438">
      <w:pPr>
        <w:rPr>
          <w:b/>
        </w:rPr>
      </w:pPr>
    </w:p>
    <w:p w:rsidR="00FA4438" w:rsidRDefault="00FA4438" w:rsidP="00FA4438">
      <w:pPr>
        <w:rPr>
          <w:b/>
        </w:rPr>
      </w:pPr>
      <w:r>
        <w:rPr>
          <w:b/>
        </w:rPr>
        <w:t>School Practices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709"/>
        <w:gridCol w:w="708"/>
        <w:gridCol w:w="3770"/>
      </w:tblGrid>
      <w:tr w:rsidR="006667BE" w:rsidTr="006667BE">
        <w:trPr>
          <w:trHeight w:val="394"/>
        </w:trPr>
        <w:tc>
          <w:tcPr>
            <w:tcW w:w="5495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  <w:r w:rsidRPr="00FA4438">
              <w:rPr>
                <w:b/>
              </w:rPr>
              <w:t xml:space="preserve">Yes </w:t>
            </w:r>
            <w:r w:rsidRPr="00FA4438">
              <w:rPr>
                <w:b/>
              </w:rPr>
              <w:tab/>
            </w: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  <w:r w:rsidRPr="00FA4438">
              <w:rPr>
                <w:b/>
              </w:rPr>
              <w:t>No</w:t>
            </w:r>
          </w:p>
        </w:tc>
        <w:tc>
          <w:tcPr>
            <w:tcW w:w="3770" w:type="dxa"/>
          </w:tcPr>
          <w:p w:rsidR="006667BE" w:rsidRPr="00FA4438" w:rsidRDefault="006667BE" w:rsidP="00F65844">
            <w:pPr>
              <w:rPr>
                <w:b/>
              </w:rPr>
            </w:pPr>
            <w:r>
              <w:rPr>
                <w:b/>
              </w:rPr>
              <w:t>Notes/Evidence</w:t>
            </w:r>
          </w:p>
        </w:tc>
      </w:tr>
      <w:tr w:rsidR="006667BE" w:rsidTr="006667BE">
        <w:tc>
          <w:tcPr>
            <w:tcW w:w="5495" w:type="dxa"/>
          </w:tcPr>
          <w:p w:rsidR="006667BE" w:rsidRDefault="006667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 promoting pupils’ mental health and emotional wellbeing an action within the school development plan? </w:t>
            </w: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6667BE">
        <w:tc>
          <w:tcPr>
            <w:tcW w:w="5495" w:type="dxa"/>
          </w:tcPr>
          <w:p w:rsidR="006667BE" w:rsidRDefault="006667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Does the school hold multi-agency meetings with those involved in pupils’ emotional health and wellbeing? </w:t>
            </w: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6667BE">
        <w:tc>
          <w:tcPr>
            <w:tcW w:w="5495" w:type="dxa"/>
          </w:tcPr>
          <w:p w:rsidR="006667BE" w:rsidRDefault="006667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</w:t>
            </w:r>
            <w:r w:rsidR="006F1380">
              <w:rPr>
                <w:sz w:val="22"/>
                <w:szCs w:val="22"/>
              </w:rPr>
              <w:t xml:space="preserve">multi-agency </w:t>
            </w:r>
            <w:r>
              <w:rPr>
                <w:sz w:val="22"/>
                <w:szCs w:val="22"/>
              </w:rPr>
              <w:t xml:space="preserve">meetings planned and held routinely (rather than only in response to a crisis)? </w:t>
            </w:r>
          </w:p>
          <w:p w:rsidR="006667BE" w:rsidRDefault="006667B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6667BE">
        <w:tc>
          <w:tcPr>
            <w:tcW w:w="5495" w:type="dxa"/>
          </w:tcPr>
          <w:p w:rsidR="006667BE" w:rsidRDefault="006667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parents always welcome in the school? </w:t>
            </w:r>
          </w:p>
          <w:p w:rsidR="006667BE" w:rsidRDefault="006667B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</w:tbl>
    <w:p w:rsidR="00D53511" w:rsidRDefault="00D53511" w:rsidP="00FA4438">
      <w:pPr>
        <w:rPr>
          <w:b/>
        </w:rPr>
      </w:pPr>
    </w:p>
    <w:p w:rsidR="00286144" w:rsidRDefault="00286144" w:rsidP="00FA4438">
      <w:pPr>
        <w:rPr>
          <w:b/>
        </w:rPr>
      </w:pPr>
      <w:r>
        <w:rPr>
          <w:b/>
        </w:rPr>
        <w:t>Pupil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709"/>
        <w:gridCol w:w="708"/>
        <w:gridCol w:w="3770"/>
      </w:tblGrid>
      <w:tr w:rsidR="006667BE" w:rsidTr="00D53511">
        <w:trPr>
          <w:trHeight w:val="394"/>
        </w:trPr>
        <w:tc>
          <w:tcPr>
            <w:tcW w:w="5495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  <w:r w:rsidRPr="00FA4438">
              <w:rPr>
                <w:b/>
              </w:rPr>
              <w:t xml:space="preserve">Yes </w:t>
            </w:r>
            <w:r w:rsidRPr="00FA4438">
              <w:rPr>
                <w:b/>
              </w:rPr>
              <w:tab/>
            </w: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  <w:r w:rsidRPr="00FA4438">
              <w:rPr>
                <w:b/>
              </w:rPr>
              <w:t>No</w:t>
            </w:r>
          </w:p>
        </w:tc>
        <w:tc>
          <w:tcPr>
            <w:tcW w:w="3770" w:type="dxa"/>
          </w:tcPr>
          <w:p w:rsidR="006667BE" w:rsidRPr="00FA4438" w:rsidRDefault="006667BE" w:rsidP="00F65844">
            <w:pPr>
              <w:rPr>
                <w:b/>
              </w:rPr>
            </w:pPr>
            <w:r>
              <w:rPr>
                <w:b/>
              </w:rPr>
              <w:t>Notes/Evidence</w:t>
            </w:r>
          </w:p>
        </w:tc>
      </w:tr>
      <w:tr w:rsidR="006667BE" w:rsidTr="00D53511">
        <w:trPr>
          <w:trHeight w:val="394"/>
        </w:trPr>
        <w:tc>
          <w:tcPr>
            <w:tcW w:w="5495" w:type="dxa"/>
          </w:tcPr>
          <w:p w:rsidR="006667BE" w:rsidRDefault="006667BE" w:rsidP="00F65844">
            <w:pPr>
              <w:pStyle w:val="Default"/>
              <w:rPr>
                <w:sz w:val="23"/>
                <w:szCs w:val="23"/>
              </w:rPr>
            </w:pPr>
            <w:r w:rsidRPr="006667BE">
              <w:rPr>
                <w:sz w:val="23"/>
                <w:szCs w:val="23"/>
              </w:rPr>
              <w:t>Is there a clear set of rules and expectations for pupils’ behaviour?</w:t>
            </w:r>
          </w:p>
        </w:tc>
        <w:tc>
          <w:tcPr>
            <w:tcW w:w="709" w:type="dxa"/>
          </w:tcPr>
          <w:p w:rsidR="006667BE" w:rsidRPr="00FA4438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Pr="00FA4438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Pr="00FA4438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Is there a clear point of contact for pupils who are worried or need support?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Pr="00473E85" w:rsidRDefault="006667BE" w:rsidP="008424FD">
            <w:r w:rsidRPr="00473E85">
              <w:t xml:space="preserve">Are pupils made aware of a number of people they can </w:t>
            </w:r>
            <w:r w:rsidRPr="00473E85">
              <w:lastRenderedPageBreak/>
              <w:t xml:space="preserve">turn to if they need support (e.g. form teachers, school counsellor, </w:t>
            </w:r>
            <w:proofErr w:type="gramStart"/>
            <w:r w:rsidRPr="00473E85">
              <w:t>year</w:t>
            </w:r>
            <w:proofErr w:type="gramEnd"/>
            <w:r w:rsidRPr="00473E85">
              <w:t xml:space="preserve"> head)?</w:t>
            </w: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lastRenderedPageBreak/>
              <w:t xml:space="preserve">Are </w:t>
            </w:r>
            <w:r w:rsidR="00473E85">
              <w:t>pupils</w:t>
            </w:r>
            <w:r w:rsidR="00473E85" w:rsidRPr="002E6B5A">
              <w:t xml:space="preserve"> </w:t>
            </w:r>
            <w:r w:rsidRPr="002E6B5A">
              <w:t>directly involved in developing school policy that affects them?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 xml:space="preserve">Are </w:t>
            </w:r>
            <w:r w:rsidR="00473E85">
              <w:t>pupils</w:t>
            </w:r>
            <w:r w:rsidRPr="002E6B5A">
              <w:t xml:space="preserve"> involved in decision-making processes that impact on their wellbeing?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Is there a school council/forum in your school?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Are there peer support programmes in place?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 xml:space="preserve">Are parents contacted regularly on </w:t>
            </w:r>
            <w:r w:rsidR="00473E85">
              <w:t>pupil</w:t>
            </w:r>
            <w:r w:rsidR="00473E85" w:rsidRPr="002E6B5A">
              <w:t xml:space="preserve"> </w:t>
            </w:r>
            <w:r w:rsidRPr="002E6B5A">
              <w:t>progress and achievements?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Pr="002E6B5A" w:rsidRDefault="006667BE" w:rsidP="008424FD">
            <w:r w:rsidRPr="002E6B5A">
              <w:t>Are pupils’ achievements (both academic and non-academic) formally recognised by the school?</w:t>
            </w:r>
          </w:p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Does your school run programmes targeting drug and alcohol use?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Does your school run programmes targeting safe sex, STIs and unplanned pregnancy?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Does your school run activities for mental health awareness day/week?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Does your school run any suicide prevention activities?</w:t>
            </w:r>
          </w:p>
          <w:p w:rsidR="006667BE" w:rsidRPr="002E6B5A" w:rsidRDefault="006667BE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6667BE" w:rsidTr="00D53511">
        <w:tc>
          <w:tcPr>
            <w:tcW w:w="5495" w:type="dxa"/>
          </w:tcPr>
          <w:p w:rsidR="006667BE" w:rsidRDefault="006667BE" w:rsidP="008424FD">
            <w:r w:rsidRPr="002E6B5A">
              <w:t>Does your school typically use external facilitators to run mental health and emotional wellbeing related activities?</w:t>
            </w:r>
          </w:p>
          <w:p w:rsidR="00EE729A" w:rsidRPr="002E6B5A" w:rsidRDefault="00EE729A" w:rsidP="008424FD"/>
        </w:tc>
        <w:tc>
          <w:tcPr>
            <w:tcW w:w="709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6667BE" w:rsidRDefault="006667BE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6667BE" w:rsidRDefault="006667BE" w:rsidP="00F65844">
            <w:pPr>
              <w:rPr>
                <w:b/>
              </w:rPr>
            </w:pPr>
          </w:p>
        </w:tc>
      </w:tr>
      <w:tr w:rsidR="00EE729A" w:rsidTr="00ED763D">
        <w:tc>
          <w:tcPr>
            <w:tcW w:w="10682" w:type="dxa"/>
            <w:gridSpan w:val="4"/>
          </w:tcPr>
          <w:p w:rsidR="00EE729A" w:rsidRDefault="00EE729A" w:rsidP="008424FD">
            <w:r w:rsidRPr="002E6B5A">
              <w:t xml:space="preserve">What other activities </w:t>
            </w:r>
            <w:r>
              <w:t xml:space="preserve">(universal) </w:t>
            </w:r>
            <w:r w:rsidRPr="002E6B5A">
              <w:t>does your school run to promote pupils’ mental health and emotional wellbeing?</w:t>
            </w:r>
          </w:p>
          <w:p w:rsidR="00EE729A" w:rsidRDefault="00EE729A" w:rsidP="008424FD"/>
          <w:p w:rsidR="00EE729A" w:rsidRDefault="00EE729A" w:rsidP="008424FD"/>
          <w:p w:rsidR="00EE729A" w:rsidRDefault="00EE729A" w:rsidP="008424FD"/>
          <w:p w:rsidR="00EE729A" w:rsidRDefault="00EE729A" w:rsidP="00F65844">
            <w:pPr>
              <w:rPr>
                <w:b/>
              </w:rPr>
            </w:pPr>
          </w:p>
          <w:p w:rsidR="00A83063" w:rsidRDefault="00A83063" w:rsidP="00F65844">
            <w:pPr>
              <w:rPr>
                <w:b/>
              </w:rPr>
            </w:pPr>
          </w:p>
          <w:p w:rsidR="00A83063" w:rsidRDefault="00A83063" w:rsidP="00F65844">
            <w:pPr>
              <w:rPr>
                <w:b/>
              </w:rPr>
            </w:pPr>
          </w:p>
        </w:tc>
      </w:tr>
      <w:tr w:rsidR="00EE729A" w:rsidTr="00ED763D">
        <w:tc>
          <w:tcPr>
            <w:tcW w:w="10682" w:type="dxa"/>
            <w:gridSpan w:val="4"/>
          </w:tcPr>
          <w:p w:rsidR="00EE729A" w:rsidRDefault="00EE729A" w:rsidP="008424FD">
            <w:r>
              <w:t>How does your school support pupils identified as being vulnerable to mental and emotional health issues?</w:t>
            </w:r>
          </w:p>
          <w:p w:rsidR="00EE729A" w:rsidRDefault="00EE729A" w:rsidP="008424FD"/>
          <w:p w:rsidR="00EE729A" w:rsidRDefault="00EE729A" w:rsidP="008424FD"/>
          <w:p w:rsidR="00EE729A" w:rsidRDefault="00EE729A" w:rsidP="008424FD"/>
          <w:p w:rsidR="00EE729A" w:rsidRDefault="00EE729A" w:rsidP="008424FD"/>
          <w:p w:rsidR="00A83063" w:rsidRDefault="00A83063" w:rsidP="008424FD"/>
          <w:p w:rsidR="00A83063" w:rsidRPr="002E6B5A" w:rsidRDefault="00A83063" w:rsidP="008424FD"/>
        </w:tc>
      </w:tr>
      <w:tr w:rsidR="00EE729A" w:rsidTr="00ED763D">
        <w:tc>
          <w:tcPr>
            <w:tcW w:w="10682" w:type="dxa"/>
            <w:gridSpan w:val="4"/>
          </w:tcPr>
          <w:p w:rsidR="00EE729A" w:rsidRDefault="00EE729A" w:rsidP="008424FD">
            <w:r>
              <w:t>How does your school support pupils identified as having mental and emotional health issues?</w:t>
            </w:r>
          </w:p>
          <w:p w:rsidR="00EE729A" w:rsidRDefault="00EE729A" w:rsidP="008424FD"/>
          <w:p w:rsidR="00EE729A" w:rsidRDefault="00EE729A" w:rsidP="008424FD"/>
          <w:p w:rsidR="00EE729A" w:rsidRDefault="00EE729A" w:rsidP="008424FD"/>
          <w:p w:rsidR="00EE729A" w:rsidRDefault="00EE729A" w:rsidP="008424FD"/>
          <w:p w:rsidR="00EE729A" w:rsidRDefault="00EE729A" w:rsidP="008424FD"/>
          <w:p w:rsidR="00A83063" w:rsidRDefault="00A83063" w:rsidP="008424FD"/>
          <w:p w:rsidR="00EE729A" w:rsidRDefault="00EE729A" w:rsidP="008424FD"/>
        </w:tc>
      </w:tr>
    </w:tbl>
    <w:p w:rsidR="00286144" w:rsidRDefault="00286144" w:rsidP="00FA4438">
      <w:pPr>
        <w:rPr>
          <w:b/>
        </w:rPr>
      </w:pPr>
    </w:p>
    <w:p w:rsidR="006667BE" w:rsidRDefault="00F521D0" w:rsidP="00FA4438">
      <w:pPr>
        <w:rPr>
          <w:b/>
        </w:rPr>
      </w:pPr>
      <w:r>
        <w:rPr>
          <w:b/>
        </w:rPr>
        <w:t xml:space="preserve">Education/Other Relevant Staff </w:t>
      </w:r>
      <w:r w:rsidR="006667BE">
        <w:rPr>
          <w:b/>
        </w:rPr>
        <w:t>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709"/>
        <w:gridCol w:w="708"/>
        <w:gridCol w:w="3770"/>
      </w:tblGrid>
      <w:tr w:rsidR="00D53511" w:rsidTr="00D53511">
        <w:trPr>
          <w:trHeight w:val="394"/>
        </w:trPr>
        <w:tc>
          <w:tcPr>
            <w:tcW w:w="5495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  <w:r w:rsidRPr="00FA4438">
              <w:rPr>
                <w:b/>
              </w:rPr>
              <w:t xml:space="preserve">Yes </w:t>
            </w:r>
            <w:r w:rsidRPr="00FA4438">
              <w:rPr>
                <w:b/>
              </w:rPr>
              <w:tab/>
            </w: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  <w:r w:rsidRPr="00FA4438">
              <w:rPr>
                <w:b/>
              </w:rPr>
              <w:t>No</w:t>
            </w:r>
          </w:p>
        </w:tc>
        <w:tc>
          <w:tcPr>
            <w:tcW w:w="3770" w:type="dxa"/>
          </w:tcPr>
          <w:p w:rsidR="00D53511" w:rsidRPr="00FA4438" w:rsidRDefault="00D53511" w:rsidP="00F65844">
            <w:pPr>
              <w:rPr>
                <w:b/>
              </w:rPr>
            </w:pPr>
            <w:r>
              <w:rPr>
                <w:b/>
              </w:rPr>
              <w:t>Notes/Evidence</w:t>
            </w:r>
          </w:p>
        </w:tc>
      </w:tr>
      <w:tr w:rsidR="00D53511" w:rsidTr="00D53511">
        <w:trPr>
          <w:trHeight w:val="394"/>
        </w:trPr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 there a system of mentoring for new </w:t>
            </w:r>
            <w:r w:rsidR="00F521D0">
              <w:rPr>
                <w:sz w:val="22"/>
                <w:szCs w:val="22"/>
              </w:rPr>
              <w:t xml:space="preserve">education/other relevant staff </w:t>
            </w:r>
            <w:r>
              <w:rPr>
                <w:sz w:val="22"/>
                <w:szCs w:val="22"/>
              </w:rPr>
              <w:t xml:space="preserve">to provide support for dealing with stress, challenging behaviour etc.? </w:t>
            </w:r>
          </w:p>
          <w:p w:rsidR="00D53511" w:rsidRDefault="00D5351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Pr="00FA4438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Pr="00FA4438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Pr="00FA4438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</w:t>
            </w:r>
            <w:r w:rsidR="00F521D0">
              <w:rPr>
                <w:sz w:val="22"/>
                <w:szCs w:val="22"/>
              </w:rPr>
              <w:t xml:space="preserve">education/other relevant </w:t>
            </w:r>
            <w:r>
              <w:rPr>
                <w:sz w:val="22"/>
                <w:szCs w:val="22"/>
              </w:rPr>
              <w:t xml:space="preserve">staff received any specialist training from SEMH staff relevant to promoting mental health and emotional wellbeing? </w:t>
            </w:r>
          </w:p>
          <w:p w:rsidR="00D53511" w:rsidRDefault="00D5351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 w:rsidP="00F521D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</w:t>
            </w:r>
            <w:r w:rsidR="00F521D0">
              <w:rPr>
                <w:sz w:val="22"/>
                <w:szCs w:val="22"/>
              </w:rPr>
              <w:t xml:space="preserve">education/other relevant staff </w:t>
            </w:r>
            <w:r>
              <w:rPr>
                <w:sz w:val="22"/>
                <w:szCs w:val="22"/>
              </w:rPr>
              <w:t xml:space="preserve">received training for positive behaviour management? </w:t>
            </w: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</w:t>
            </w:r>
            <w:r w:rsidR="00F521D0">
              <w:rPr>
                <w:sz w:val="22"/>
                <w:szCs w:val="22"/>
              </w:rPr>
              <w:t>education</w:t>
            </w:r>
            <w:r>
              <w:rPr>
                <w:sz w:val="22"/>
                <w:szCs w:val="22"/>
              </w:rPr>
              <w:t xml:space="preserve">/other relevant staff been trained in listening skills? </w:t>
            </w:r>
          </w:p>
          <w:p w:rsidR="00D53511" w:rsidRDefault="00D5351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</w:t>
            </w:r>
            <w:r w:rsidR="00F521D0">
              <w:rPr>
                <w:sz w:val="22"/>
                <w:szCs w:val="22"/>
              </w:rPr>
              <w:t xml:space="preserve">education/other relevant staff </w:t>
            </w:r>
            <w:r>
              <w:rPr>
                <w:sz w:val="22"/>
                <w:szCs w:val="22"/>
              </w:rPr>
              <w:t xml:space="preserve">given opportunities to develop their own social and emotional skills? </w:t>
            </w:r>
          </w:p>
          <w:p w:rsidR="00D53511" w:rsidRDefault="00D5351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teachers received training on how and when to refer to specialist services? </w:t>
            </w:r>
          </w:p>
          <w:p w:rsidR="00D53511" w:rsidRDefault="00D5351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year heads (or equivalent) have an active role in pastoral care? </w:t>
            </w:r>
          </w:p>
          <w:p w:rsidR="00D53511" w:rsidRDefault="00D5351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any </w:t>
            </w:r>
            <w:r w:rsidR="00F521D0">
              <w:rPr>
                <w:sz w:val="22"/>
                <w:szCs w:val="22"/>
              </w:rPr>
              <w:t xml:space="preserve">education/other relevant </w:t>
            </w:r>
            <w:r>
              <w:rPr>
                <w:sz w:val="22"/>
                <w:szCs w:val="22"/>
              </w:rPr>
              <w:t>staff members atte</w:t>
            </w:r>
            <w:r w:rsidR="00961A36">
              <w:rPr>
                <w:sz w:val="22"/>
                <w:szCs w:val="22"/>
              </w:rPr>
              <w:t xml:space="preserve">nded Mental Health First Aid </w:t>
            </w:r>
            <w:r>
              <w:rPr>
                <w:sz w:val="22"/>
                <w:szCs w:val="22"/>
              </w:rPr>
              <w:t xml:space="preserve">training </w:t>
            </w:r>
            <w:r w:rsidR="00961A36">
              <w:rPr>
                <w:sz w:val="22"/>
                <w:szCs w:val="22"/>
              </w:rPr>
              <w:t xml:space="preserve">(or similar) </w:t>
            </w:r>
            <w:r>
              <w:rPr>
                <w:sz w:val="22"/>
                <w:szCs w:val="22"/>
              </w:rPr>
              <w:t xml:space="preserve">for teachers/staff? 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D53511" w:rsidRDefault="00D535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Are external agencies typically used to facilitate training</w:t>
            </w:r>
            <w:r w:rsidR="00F521D0">
              <w:rPr>
                <w:sz w:val="22"/>
                <w:szCs w:val="22"/>
              </w:rPr>
              <w:t xml:space="preserve"> for education/other relevant staff</w:t>
            </w:r>
            <w:r>
              <w:rPr>
                <w:sz w:val="22"/>
                <w:szCs w:val="22"/>
              </w:rPr>
              <w:t xml:space="preserve"> in areas relevant to mental health and emotional wellbeing? 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D53511" w:rsidTr="00D53511">
        <w:tc>
          <w:tcPr>
            <w:tcW w:w="5495" w:type="dxa"/>
          </w:tcPr>
          <w:p w:rsidR="00961A36" w:rsidRDefault="00961A36">
            <w:pPr>
              <w:pStyle w:val="Default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709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708" w:type="dxa"/>
          </w:tcPr>
          <w:p w:rsidR="00D53511" w:rsidRDefault="00D53511" w:rsidP="00F65844">
            <w:pPr>
              <w:rPr>
                <w:b/>
              </w:rPr>
            </w:pPr>
          </w:p>
        </w:tc>
        <w:tc>
          <w:tcPr>
            <w:tcW w:w="3770" w:type="dxa"/>
          </w:tcPr>
          <w:p w:rsidR="00D53511" w:rsidRDefault="00D53511" w:rsidP="00F65844">
            <w:pPr>
              <w:rPr>
                <w:b/>
              </w:rPr>
            </w:pPr>
          </w:p>
        </w:tc>
      </w:tr>
      <w:tr w:rsidR="00961A36" w:rsidTr="00C508ED">
        <w:tc>
          <w:tcPr>
            <w:tcW w:w="10682" w:type="dxa"/>
            <w:gridSpan w:val="4"/>
          </w:tcPr>
          <w:p w:rsidR="00961A36" w:rsidRDefault="00961A36" w:rsidP="00F65844">
            <w:r w:rsidRPr="00961A36">
              <w:t xml:space="preserve">What other activities relevant to mental health and emotional wellbeing (of both pupils and staff) are in place for </w:t>
            </w:r>
            <w:r w:rsidR="00F521D0">
              <w:t>education/other relevant</w:t>
            </w:r>
            <w:r w:rsidRPr="00961A36">
              <w:t xml:space="preserve"> staff?</w:t>
            </w:r>
          </w:p>
          <w:p w:rsidR="00961A36" w:rsidRDefault="00961A36" w:rsidP="00F65844"/>
          <w:p w:rsidR="00961A36" w:rsidRDefault="00961A36" w:rsidP="00F65844"/>
          <w:p w:rsidR="00961A36" w:rsidRDefault="00961A36" w:rsidP="00F65844"/>
          <w:p w:rsidR="00961A36" w:rsidRDefault="00961A36" w:rsidP="00F65844"/>
          <w:p w:rsidR="00961A36" w:rsidRDefault="00961A36" w:rsidP="00F65844"/>
          <w:p w:rsidR="00961A36" w:rsidRPr="00961A36" w:rsidRDefault="00961A36" w:rsidP="00F65844"/>
        </w:tc>
      </w:tr>
    </w:tbl>
    <w:p w:rsidR="006667BE" w:rsidRDefault="006667BE" w:rsidP="00FA4438">
      <w:pPr>
        <w:rPr>
          <w:b/>
        </w:rPr>
      </w:pPr>
    </w:p>
    <w:p w:rsidR="00961A36" w:rsidRDefault="00961A36" w:rsidP="00961A3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3"/>
          <w:szCs w:val="23"/>
        </w:rPr>
      </w:pPr>
      <w:r w:rsidRPr="00961A36">
        <w:rPr>
          <w:rFonts w:ascii="Calibri" w:hAnsi="Calibri" w:cs="Calibri"/>
          <w:b/>
          <w:bCs/>
          <w:color w:val="000000"/>
          <w:sz w:val="23"/>
          <w:szCs w:val="23"/>
        </w:rPr>
        <w:t xml:space="preserve">Established Programmes for Promoting Mental Health and Emotional Wellbeing </w:t>
      </w:r>
    </w:p>
    <w:p w:rsidR="00F521D0" w:rsidRPr="00961A36" w:rsidRDefault="00F521D0" w:rsidP="00961A3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709"/>
        <w:gridCol w:w="708"/>
        <w:gridCol w:w="3770"/>
      </w:tblGrid>
      <w:tr w:rsidR="00961A36" w:rsidRPr="00961A36" w:rsidTr="00F65844">
        <w:trPr>
          <w:trHeight w:val="394"/>
        </w:trPr>
        <w:tc>
          <w:tcPr>
            <w:tcW w:w="5495" w:type="dxa"/>
          </w:tcPr>
          <w:p w:rsidR="00961A36" w:rsidRPr="00961A36" w:rsidRDefault="00A86403" w:rsidP="00961A36">
            <w:pPr>
              <w:rPr>
                <w:b/>
              </w:rPr>
            </w:pPr>
            <w:r w:rsidRPr="00961A36">
              <w:rPr>
                <w:rFonts w:ascii="Calibri" w:hAnsi="Calibri" w:cs="Calibri"/>
                <w:b/>
                <w:color w:val="000000"/>
                <w:sz w:val="23"/>
                <w:szCs w:val="23"/>
              </w:rPr>
              <w:t>Are the following programmes running in your school</w:t>
            </w:r>
            <w:r>
              <w:rPr>
                <w:rFonts w:ascii="Calibri" w:hAnsi="Calibri" w:cs="Calibri"/>
                <w:b/>
                <w:color w:val="000000"/>
                <w:sz w:val="23"/>
                <w:szCs w:val="23"/>
              </w:rPr>
              <w:t>?</w:t>
            </w:r>
          </w:p>
        </w:tc>
        <w:tc>
          <w:tcPr>
            <w:tcW w:w="709" w:type="dxa"/>
          </w:tcPr>
          <w:p w:rsidR="00961A36" w:rsidRPr="00961A36" w:rsidRDefault="00961A36" w:rsidP="00961A36">
            <w:pPr>
              <w:rPr>
                <w:b/>
              </w:rPr>
            </w:pPr>
            <w:r w:rsidRPr="00961A36">
              <w:rPr>
                <w:b/>
              </w:rPr>
              <w:t xml:space="preserve">Yes </w:t>
            </w:r>
            <w:r w:rsidRPr="00961A36">
              <w:rPr>
                <w:b/>
              </w:rPr>
              <w:tab/>
            </w:r>
          </w:p>
        </w:tc>
        <w:tc>
          <w:tcPr>
            <w:tcW w:w="708" w:type="dxa"/>
          </w:tcPr>
          <w:p w:rsidR="00961A36" w:rsidRPr="00961A36" w:rsidRDefault="00961A36" w:rsidP="00961A36">
            <w:pPr>
              <w:rPr>
                <w:b/>
              </w:rPr>
            </w:pPr>
            <w:r w:rsidRPr="00961A36">
              <w:rPr>
                <w:b/>
              </w:rPr>
              <w:t>No</w:t>
            </w:r>
          </w:p>
        </w:tc>
        <w:tc>
          <w:tcPr>
            <w:tcW w:w="3770" w:type="dxa"/>
          </w:tcPr>
          <w:p w:rsidR="00961A36" w:rsidRPr="00961A36" w:rsidRDefault="00961A36" w:rsidP="00961A36">
            <w:pPr>
              <w:rPr>
                <w:b/>
              </w:rPr>
            </w:pPr>
            <w:r w:rsidRPr="00961A36">
              <w:rPr>
                <w:b/>
              </w:rPr>
              <w:t>Notes/Evidence</w:t>
            </w:r>
          </w:p>
        </w:tc>
      </w:tr>
      <w:tr w:rsidR="00961A36" w:rsidRPr="00961A36" w:rsidTr="00F65844">
        <w:trPr>
          <w:trHeight w:val="394"/>
        </w:trPr>
        <w:tc>
          <w:tcPr>
            <w:tcW w:w="5495" w:type="dxa"/>
          </w:tcPr>
          <w:p w:rsidR="00961A36" w:rsidRDefault="00961A3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Aware’s</w:t>
            </w:r>
            <w:proofErr w:type="spellEnd"/>
            <w:r>
              <w:rPr>
                <w:sz w:val="22"/>
                <w:szCs w:val="22"/>
              </w:rPr>
              <w:t xml:space="preserve"> Mood Matters: Depression Awareness programme 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708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3770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</w:tr>
      <w:tr w:rsidR="00961A36" w:rsidRPr="00961A36" w:rsidTr="00F65844">
        <w:tc>
          <w:tcPr>
            <w:tcW w:w="5495" w:type="dxa"/>
          </w:tcPr>
          <w:p w:rsidR="00961A36" w:rsidRDefault="00961A3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Solihull Healthy Schools Status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708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3770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</w:tr>
      <w:tr w:rsidR="00961A36" w:rsidRPr="00961A36" w:rsidTr="00F65844">
        <w:tc>
          <w:tcPr>
            <w:tcW w:w="5495" w:type="dxa"/>
          </w:tcPr>
          <w:p w:rsidR="00961A36" w:rsidRDefault="00961A3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Independent Counselling in Schools Service (ICSS) 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708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3770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</w:tr>
      <w:tr w:rsidR="00961A36" w:rsidRPr="00961A36" w:rsidTr="00F65844">
        <w:tc>
          <w:tcPr>
            <w:tcW w:w="5495" w:type="dxa"/>
          </w:tcPr>
          <w:p w:rsidR="00961A36" w:rsidRDefault="00961A3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MindMatters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708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3770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</w:tr>
      <w:tr w:rsidR="00961A36" w:rsidRPr="00961A36" w:rsidTr="00F65844">
        <w:tc>
          <w:tcPr>
            <w:tcW w:w="5495" w:type="dxa"/>
          </w:tcPr>
          <w:p w:rsidR="00961A36" w:rsidRDefault="00473E8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</w:t>
            </w:r>
            <w:r w:rsidR="00961A36">
              <w:rPr>
                <w:sz w:val="22"/>
                <w:szCs w:val="22"/>
              </w:rPr>
              <w:t>Samaritans</w:t>
            </w:r>
            <w:r>
              <w:rPr>
                <w:sz w:val="22"/>
                <w:szCs w:val="22"/>
              </w:rPr>
              <w:t>’</w:t>
            </w:r>
            <w:r w:rsidR="00961A36">
              <w:rPr>
                <w:sz w:val="22"/>
                <w:szCs w:val="22"/>
              </w:rPr>
              <w:t xml:space="preserve"> Developing Emotional Awareness and Learning (DEAL) Programme 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708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3770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</w:tr>
      <w:tr w:rsidR="00961A36" w:rsidRPr="00961A36" w:rsidTr="00F65844">
        <w:tc>
          <w:tcPr>
            <w:tcW w:w="5495" w:type="dxa"/>
          </w:tcPr>
          <w:p w:rsidR="00961A36" w:rsidRDefault="00961A3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Social and Emotional Aspects of Learning (SEAL) Programme </w:t>
            </w:r>
          </w:p>
          <w:p w:rsidR="00961A36" w:rsidRDefault="00961A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708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  <w:tc>
          <w:tcPr>
            <w:tcW w:w="3770" w:type="dxa"/>
          </w:tcPr>
          <w:p w:rsidR="00961A36" w:rsidRPr="00961A36" w:rsidRDefault="00961A36" w:rsidP="00961A36">
            <w:pPr>
              <w:rPr>
                <w:b/>
              </w:rPr>
            </w:pPr>
          </w:p>
        </w:tc>
      </w:tr>
      <w:tr w:rsidR="00961A36" w:rsidRPr="00961A36" w:rsidTr="006005F4">
        <w:tc>
          <w:tcPr>
            <w:tcW w:w="10682" w:type="dxa"/>
            <w:gridSpan w:val="4"/>
          </w:tcPr>
          <w:p w:rsidR="00961A36" w:rsidRDefault="00961A36" w:rsidP="00961A36">
            <w:r>
              <w:t>What other Programmes/resources are you aware of to support mental health and emotional wellbeing in the school community? (For example PATHS, Bounce, ‘Bright Future for All’</w:t>
            </w:r>
            <w:r w:rsidR="00473E85">
              <w:t xml:space="preserve">, </w:t>
            </w:r>
            <w:proofErr w:type="spellStart"/>
            <w:r w:rsidR="00473E85">
              <w:t>Zippy’s</w:t>
            </w:r>
            <w:proofErr w:type="spellEnd"/>
            <w:r w:rsidR="00473E85">
              <w:t xml:space="preserve"> Friends</w:t>
            </w:r>
            <w:r>
              <w:t xml:space="preserve"> resources.) </w:t>
            </w:r>
          </w:p>
          <w:p w:rsidR="00961A36" w:rsidRDefault="00961A36" w:rsidP="00961A36"/>
          <w:p w:rsidR="00961A36" w:rsidRDefault="00961A36" w:rsidP="00961A36"/>
          <w:p w:rsidR="00961A36" w:rsidRDefault="00961A36" w:rsidP="00961A36"/>
          <w:p w:rsidR="00961A36" w:rsidRDefault="00961A36" w:rsidP="00961A36"/>
          <w:p w:rsidR="00961A36" w:rsidRDefault="00961A36" w:rsidP="00961A36"/>
          <w:p w:rsidR="00961A36" w:rsidRDefault="00961A36" w:rsidP="00961A36"/>
          <w:p w:rsidR="00961A36" w:rsidRPr="00961A36" w:rsidRDefault="00961A36" w:rsidP="00961A36">
            <w:pPr>
              <w:rPr>
                <w:b/>
              </w:rPr>
            </w:pPr>
          </w:p>
        </w:tc>
      </w:tr>
    </w:tbl>
    <w:p w:rsidR="00961A36" w:rsidRDefault="00961A36" w:rsidP="00FA4438">
      <w:pPr>
        <w:rPr>
          <w:b/>
        </w:rPr>
      </w:pPr>
    </w:p>
    <w:p w:rsidR="00961A36" w:rsidRPr="00FA4438" w:rsidRDefault="00961A36" w:rsidP="00FA4438">
      <w:pPr>
        <w:rPr>
          <w:b/>
        </w:rPr>
      </w:pPr>
    </w:p>
    <w:sectPr w:rsidR="00961A36" w:rsidRPr="00FA4438" w:rsidSect="00FA4438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01B" w:rsidRDefault="0051601B" w:rsidP="00A86403">
      <w:pPr>
        <w:spacing w:after="0" w:line="240" w:lineRule="auto"/>
      </w:pPr>
      <w:r>
        <w:separator/>
      </w:r>
    </w:p>
  </w:endnote>
  <w:endnote w:type="continuationSeparator" w:id="0">
    <w:p w:rsidR="0051601B" w:rsidRDefault="0051601B" w:rsidP="00A8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848" w:rsidRDefault="00880848" w:rsidP="003A40B1">
    <w:pPr>
      <w:pStyle w:val="Footer"/>
      <w:tabs>
        <w:tab w:val="clear" w:pos="9026"/>
        <w:tab w:val="right" w:pos="10065"/>
      </w:tabs>
      <w:rPr>
        <w:rFonts w:ascii="Century Gothic" w:hAnsi="Century Gothic" w:cs="Arial"/>
        <w:sz w:val="20"/>
        <w:szCs w:val="20"/>
      </w:rPr>
    </w:pPr>
  </w:p>
  <w:p w:rsidR="009228C8" w:rsidRDefault="003A40B1" w:rsidP="003A40B1">
    <w:pPr>
      <w:pStyle w:val="Footer"/>
      <w:tabs>
        <w:tab w:val="clear" w:pos="9026"/>
        <w:tab w:val="right" w:pos="10065"/>
      </w:tabs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>AUDITING PROVISION AND PRACTICE</w:t>
    </w:r>
    <w:r w:rsidR="009228C8">
      <w:rPr>
        <w:rFonts w:ascii="Century Gothic" w:hAnsi="Century Gothic" w:cs="Arial"/>
        <w:sz w:val="20"/>
        <w:szCs w:val="20"/>
      </w:rPr>
      <w:t xml:space="preserve"> TEMPLATE</w:t>
    </w:r>
    <w:r w:rsidR="009228C8">
      <w:rPr>
        <w:rFonts w:ascii="Century Gothic" w:hAnsi="Century Gothic" w:cs="Arial"/>
        <w:sz w:val="20"/>
        <w:szCs w:val="20"/>
      </w:rPr>
      <w:tab/>
    </w:r>
    <w:r w:rsidR="009228C8" w:rsidRPr="007501CC">
      <w:rPr>
        <w:rFonts w:ascii="Century Gothic" w:hAnsi="Century Gothic"/>
        <w:sz w:val="20"/>
        <w:szCs w:val="20"/>
      </w:rPr>
      <w:t xml:space="preserve">Page </w:t>
    </w:r>
    <w:r w:rsidR="009228C8" w:rsidRPr="007501CC">
      <w:rPr>
        <w:rFonts w:ascii="Century Gothic" w:hAnsi="Century Gothic"/>
        <w:b/>
        <w:bCs/>
        <w:sz w:val="20"/>
        <w:szCs w:val="20"/>
      </w:rPr>
      <w:fldChar w:fldCharType="begin"/>
    </w:r>
    <w:r w:rsidR="009228C8" w:rsidRPr="007501CC">
      <w:rPr>
        <w:rFonts w:ascii="Century Gothic" w:hAnsi="Century Gothic"/>
        <w:b/>
        <w:bCs/>
        <w:sz w:val="20"/>
        <w:szCs w:val="20"/>
      </w:rPr>
      <w:instrText xml:space="preserve"> PAGE </w:instrText>
    </w:r>
    <w:r w:rsidR="009228C8" w:rsidRPr="007501CC">
      <w:rPr>
        <w:rFonts w:ascii="Century Gothic" w:hAnsi="Century Gothic"/>
        <w:b/>
        <w:bCs/>
        <w:sz w:val="20"/>
        <w:szCs w:val="20"/>
      </w:rPr>
      <w:fldChar w:fldCharType="separate"/>
    </w:r>
    <w:r w:rsidR="00C4456C">
      <w:rPr>
        <w:rFonts w:ascii="Century Gothic" w:hAnsi="Century Gothic"/>
        <w:b/>
        <w:bCs/>
        <w:noProof/>
        <w:sz w:val="20"/>
        <w:szCs w:val="20"/>
      </w:rPr>
      <w:t>1</w:t>
    </w:r>
    <w:r w:rsidR="009228C8" w:rsidRPr="007501CC">
      <w:rPr>
        <w:rFonts w:ascii="Century Gothic" w:hAnsi="Century Gothic"/>
        <w:b/>
        <w:bCs/>
        <w:sz w:val="20"/>
        <w:szCs w:val="20"/>
      </w:rPr>
      <w:fldChar w:fldCharType="end"/>
    </w:r>
    <w:r w:rsidR="009228C8" w:rsidRPr="007501CC">
      <w:rPr>
        <w:rFonts w:ascii="Century Gothic" w:hAnsi="Century Gothic"/>
        <w:sz w:val="20"/>
        <w:szCs w:val="20"/>
      </w:rPr>
      <w:t xml:space="preserve"> of </w:t>
    </w:r>
    <w:r w:rsidR="009228C8" w:rsidRPr="007501CC">
      <w:rPr>
        <w:rFonts w:ascii="Century Gothic" w:hAnsi="Century Gothic"/>
        <w:b/>
        <w:bCs/>
        <w:sz w:val="20"/>
        <w:szCs w:val="20"/>
      </w:rPr>
      <w:fldChar w:fldCharType="begin"/>
    </w:r>
    <w:r w:rsidR="009228C8" w:rsidRPr="007501CC">
      <w:rPr>
        <w:rFonts w:ascii="Century Gothic" w:hAnsi="Century Gothic"/>
        <w:b/>
        <w:bCs/>
        <w:sz w:val="20"/>
        <w:szCs w:val="20"/>
      </w:rPr>
      <w:instrText xml:space="preserve"> NUMPAGES  </w:instrText>
    </w:r>
    <w:r w:rsidR="009228C8" w:rsidRPr="007501CC">
      <w:rPr>
        <w:rFonts w:ascii="Century Gothic" w:hAnsi="Century Gothic"/>
        <w:b/>
        <w:bCs/>
        <w:sz w:val="20"/>
        <w:szCs w:val="20"/>
      </w:rPr>
      <w:fldChar w:fldCharType="separate"/>
    </w:r>
    <w:r w:rsidR="00C4456C">
      <w:rPr>
        <w:rFonts w:ascii="Century Gothic" w:hAnsi="Century Gothic"/>
        <w:b/>
        <w:bCs/>
        <w:noProof/>
        <w:sz w:val="20"/>
        <w:szCs w:val="20"/>
      </w:rPr>
      <w:t>4</w:t>
    </w:r>
    <w:r w:rsidR="009228C8" w:rsidRPr="007501CC">
      <w:rPr>
        <w:rFonts w:ascii="Century Gothic" w:hAnsi="Century Gothic"/>
        <w:b/>
        <w:bCs/>
        <w:sz w:val="20"/>
        <w:szCs w:val="20"/>
      </w:rPr>
      <w:fldChar w:fldCharType="end"/>
    </w:r>
  </w:p>
  <w:p w:rsidR="009228C8" w:rsidRPr="00135E91" w:rsidRDefault="009228C8" w:rsidP="003A40B1">
    <w:pPr>
      <w:pStyle w:val="Footer"/>
      <w:tabs>
        <w:tab w:val="clear" w:pos="9026"/>
        <w:tab w:val="right" w:pos="10348"/>
      </w:tabs>
      <w:rPr>
        <w:rFonts w:ascii="Century Gothic" w:hAnsi="Century Gothic" w:cs="Arial"/>
        <w:color w:val="7F7F7F"/>
        <w:sz w:val="20"/>
        <w:szCs w:val="20"/>
      </w:rPr>
    </w:pPr>
    <w:r w:rsidRPr="00135E91">
      <w:rPr>
        <w:rFonts w:ascii="Century Gothic" w:hAnsi="Century Gothic" w:cs="Arial"/>
        <w:color w:val="7F7F7F"/>
        <w:sz w:val="20"/>
        <w:szCs w:val="20"/>
      </w:rPr>
      <w:t>SMILE Project contact: Isobel Jerrard, Forest Oak School</w:t>
    </w:r>
  </w:p>
  <w:p w:rsidR="00A86403" w:rsidRDefault="009228C8" w:rsidP="00880848">
    <w:pPr>
      <w:pStyle w:val="Footer"/>
      <w:tabs>
        <w:tab w:val="right" w:pos="10065"/>
      </w:tabs>
    </w:pPr>
    <w:r w:rsidRPr="00135E91">
      <w:rPr>
        <w:rFonts w:ascii="Century Gothic" w:hAnsi="Century Gothic" w:cs="Arial"/>
        <w:color w:val="7F7F7F"/>
        <w:sz w:val="20"/>
        <w:szCs w:val="20"/>
      </w:rPr>
      <w:t xml:space="preserve">E. </w:t>
    </w:r>
    <w:r w:rsidRPr="006E57B2">
      <w:rPr>
        <w:rFonts w:ascii="Century Gothic" w:hAnsi="Century Gothic" w:cs="Arial"/>
        <w:color w:val="7F7F7F"/>
        <w:sz w:val="20"/>
        <w:szCs w:val="20"/>
      </w:rPr>
      <w:t>s500ijerrard@forest-oak.solihull.sch.uk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01B" w:rsidRDefault="0051601B" w:rsidP="00A86403">
      <w:pPr>
        <w:spacing w:after="0" w:line="240" w:lineRule="auto"/>
      </w:pPr>
      <w:r>
        <w:separator/>
      </w:r>
    </w:p>
  </w:footnote>
  <w:footnote w:type="continuationSeparator" w:id="0">
    <w:p w:rsidR="0051601B" w:rsidRDefault="0051601B" w:rsidP="00A864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38"/>
    <w:rsid w:val="000D0A06"/>
    <w:rsid w:val="000F2F53"/>
    <w:rsid w:val="001E4054"/>
    <w:rsid w:val="00286144"/>
    <w:rsid w:val="003A40B1"/>
    <w:rsid w:val="00473E85"/>
    <w:rsid w:val="00513214"/>
    <w:rsid w:val="0051601B"/>
    <w:rsid w:val="006667BE"/>
    <w:rsid w:val="006F1380"/>
    <w:rsid w:val="00756BE9"/>
    <w:rsid w:val="008443CC"/>
    <w:rsid w:val="00880848"/>
    <w:rsid w:val="008C62DB"/>
    <w:rsid w:val="009228C8"/>
    <w:rsid w:val="00961A36"/>
    <w:rsid w:val="009D050E"/>
    <w:rsid w:val="00A83063"/>
    <w:rsid w:val="00A86403"/>
    <w:rsid w:val="00C26672"/>
    <w:rsid w:val="00C4456C"/>
    <w:rsid w:val="00D53511"/>
    <w:rsid w:val="00ED3323"/>
    <w:rsid w:val="00EE729A"/>
    <w:rsid w:val="00F521D0"/>
    <w:rsid w:val="00F9363E"/>
    <w:rsid w:val="00FA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44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86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403"/>
  </w:style>
  <w:style w:type="paragraph" w:styleId="Footer">
    <w:name w:val="footer"/>
    <w:basedOn w:val="Normal"/>
    <w:link w:val="FooterChar"/>
    <w:uiPriority w:val="99"/>
    <w:unhideWhenUsed/>
    <w:rsid w:val="00A86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403"/>
  </w:style>
  <w:style w:type="paragraph" w:styleId="BalloonText">
    <w:name w:val="Balloon Text"/>
    <w:basedOn w:val="Normal"/>
    <w:link w:val="BalloonTextChar"/>
    <w:uiPriority w:val="99"/>
    <w:semiHidden/>
    <w:unhideWhenUsed/>
    <w:rsid w:val="00F5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1D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521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1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1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1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1D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44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86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403"/>
  </w:style>
  <w:style w:type="paragraph" w:styleId="Footer">
    <w:name w:val="footer"/>
    <w:basedOn w:val="Normal"/>
    <w:link w:val="FooterChar"/>
    <w:uiPriority w:val="99"/>
    <w:unhideWhenUsed/>
    <w:rsid w:val="00A86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403"/>
  </w:style>
  <w:style w:type="paragraph" w:styleId="BalloonText">
    <w:name w:val="Balloon Text"/>
    <w:basedOn w:val="Normal"/>
    <w:link w:val="BalloonTextChar"/>
    <w:uiPriority w:val="99"/>
    <w:semiHidden/>
    <w:unhideWhenUsed/>
    <w:rsid w:val="00F5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1D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521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1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1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1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1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265FE0AF</Template>
  <TotalTime>1</TotalTime>
  <Pages>4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nchamberlain</dc:creator>
  <cp:lastModifiedBy>I Jerrard</cp:lastModifiedBy>
  <cp:revision>2</cp:revision>
  <dcterms:created xsi:type="dcterms:W3CDTF">2018-07-11T08:20:00Z</dcterms:created>
  <dcterms:modified xsi:type="dcterms:W3CDTF">2018-07-11T08:20:00Z</dcterms:modified>
</cp:coreProperties>
</file>