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ajorHAnsi" w:eastAsiaTheme="majorEastAsia" w:hAnsiTheme="majorHAnsi" w:cstheme="majorBidi"/>
          <w:caps/>
          <w:sz w:val="24"/>
          <w:szCs w:val="24"/>
          <w:lang w:val="en-GB" w:eastAsia="en-US"/>
        </w:rPr>
        <w:id w:val="1464083674"/>
        <w:docPartObj>
          <w:docPartGallery w:val="Cover Pages"/>
          <w:docPartUnique/>
        </w:docPartObj>
      </w:sdtPr>
      <w:sdtEndPr>
        <w:rPr>
          <w:rFonts w:asciiTheme="minorHAnsi" w:eastAsia="Times New Roman" w:hAnsiTheme="minorHAnsi" w:cs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5614"/>
          </w:tblGrid>
          <w:tr w:rsidR="00D73434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  <w:lang w:val="en-GB" w:eastAsia="en-US"/>
                </w:rPr>
                <w:alias w:val="Company"/>
                <w:id w:val="15524243"/>
                <w:placeholder>
                  <w:docPart w:val="8FB22C380C1A487CB2A23F94C5FFDEEA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22"/>
                  <w:szCs w:val="22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:rsidR="00D73434" w:rsidRDefault="00715947" w:rsidP="0071594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>school</w:t>
                    </w:r>
                  </w:p>
                </w:tc>
              </w:sdtContent>
            </w:sdt>
          </w:tr>
          <w:tr w:rsidR="00D73434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D73434" w:rsidRDefault="007B3961" w:rsidP="007B396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noProof/>
                    <w:lang w:val="en-GB" w:eastAsia="en-GB"/>
                  </w:rPr>
                  <w:drawing>
                    <wp:inline distT="0" distB="0" distL="0" distR="0" wp14:anchorId="0AA8FEAC" wp14:editId="103ED432">
                      <wp:extent cx="2085975" cy="1390650"/>
                      <wp:effectExtent l="0" t="0" r="9525" b="0"/>
                      <wp:docPr id="13" name="Picture 13" descr="C:\Users\jerrard.i\Local Settings\Temporary Internet Files\Content.Word\Smile Logo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C:\Users\jerrard.i\Local Settings\Temporary Internet Files\Content.Word\Smile Logo2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5975" cy="1390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D73434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3768D303E51C40E0973A039F6822DCD9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D73434" w:rsidRDefault="00D73434" w:rsidP="00D73434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Sc</w:t>
                    </w:r>
                    <w:r w:rsidR="00313246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hool Improvement Priorities </w:t>
                    </w: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Planning</w:t>
                    </w:r>
                    <w:r w:rsidR="00313246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 and Aims</w:t>
                    </w:r>
                  </w:p>
                </w:tc>
              </w:sdtContent>
            </w:sdt>
          </w:tr>
          <w:tr w:rsidR="00D7343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73434" w:rsidRDefault="00D73434">
                <w:pPr>
                  <w:pStyle w:val="NoSpacing"/>
                  <w:jc w:val="center"/>
                </w:pPr>
              </w:p>
            </w:tc>
          </w:tr>
          <w:tr w:rsidR="00D7343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73434" w:rsidRDefault="00D73434" w:rsidP="007B3961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D73434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C16C54BFC0F94278A005CA36E7825581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D73434" w:rsidRDefault="00313246" w:rsidP="00313246">
                    <w:pPr>
                      <w:pStyle w:val="NoSpacing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                                                                                                                                                  </w:t>
                    </w:r>
                    <w:r w:rsidR="00715947">
                      <w:rPr>
                        <w:b/>
                        <w:bCs/>
                      </w:rPr>
                      <w:t>DATE</w:t>
                    </w:r>
                  </w:p>
                </w:tc>
              </w:sdtContent>
            </w:sdt>
          </w:tr>
        </w:tbl>
        <w:p w:rsidR="00D73434" w:rsidRDefault="00D73434"/>
        <w:p w:rsidR="00D73434" w:rsidRDefault="00D73434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5614"/>
          </w:tblGrid>
          <w:tr w:rsidR="00D73434">
            <w:sdt>
              <w:sdtPr>
                <w:alias w:val="Abstract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:rsidR="00D73434" w:rsidRDefault="007B3961" w:rsidP="007B3961">
                    <w:pPr>
                      <w:pStyle w:val="NoSpacing"/>
                    </w:pPr>
                    <w:r>
                      <w:t>SIP Planning and aims, identifying targeted activities and areas through SMILE approach.</w:t>
                    </w:r>
                  </w:p>
                </w:tc>
              </w:sdtContent>
            </w:sdt>
          </w:tr>
        </w:tbl>
        <w:p w:rsidR="0037441B" w:rsidRDefault="007D25A6" w:rsidP="00425495">
          <w:pPr>
            <w:spacing w:after="200" w:line="276" w:lineRule="auto"/>
            <w:rPr>
              <w:rFonts w:asciiTheme="minorHAnsi" w:hAnsiTheme="minorHAnsi" w:cstheme="minorHAnsi"/>
            </w:rPr>
          </w:pPr>
        </w:p>
      </w:sdtContent>
    </w:sdt>
    <w:p w:rsidR="0037441B" w:rsidRDefault="007B39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4A8676" wp14:editId="0D156098">
            <wp:simplePos x="0" y="0"/>
            <wp:positionH relativeFrom="column">
              <wp:posOffset>-193040</wp:posOffset>
            </wp:positionH>
            <wp:positionV relativeFrom="paragraph">
              <wp:posOffset>93980</wp:posOffset>
            </wp:positionV>
            <wp:extent cx="10287000" cy="5048250"/>
            <wp:effectExtent l="0" t="0" r="0" b="19050"/>
            <wp:wrapTopAndBottom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89286C" w:rsidRDefault="0089286C">
      <w:pPr>
        <w:rPr>
          <w:rFonts w:asciiTheme="minorHAnsi" w:hAnsiTheme="minorHAnsi" w:cstheme="minorHAnsi"/>
        </w:rPr>
      </w:pPr>
    </w:p>
    <w:p w:rsidR="0089286C" w:rsidRDefault="0089286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-10160</wp:posOffset>
            </wp:positionV>
            <wp:extent cx="9572625" cy="4619625"/>
            <wp:effectExtent l="0" t="0" r="0" b="9525"/>
            <wp:wrapTopAndBottom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5685BBB" wp14:editId="1F93E7CE">
            <wp:simplePos x="0" y="0"/>
            <wp:positionH relativeFrom="column">
              <wp:posOffset>1828800</wp:posOffset>
            </wp:positionH>
            <wp:positionV relativeFrom="paragraph">
              <wp:posOffset>8890</wp:posOffset>
            </wp:positionV>
            <wp:extent cx="9677400" cy="5267325"/>
            <wp:effectExtent l="0" t="0" r="0" b="9525"/>
            <wp:wrapTopAndBottom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BD63D1" w:rsidRDefault="005071D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37F2FA63" wp14:editId="7F7C701E">
            <wp:extent cx="10839450" cy="4648200"/>
            <wp:effectExtent l="0" t="0" r="0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425495" w:rsidRDefault="00425495">
      <w:pPr>
        <w:rPr>
          <w:rFonts w:asciiTheme="minorHAnsi" w:hAnsiTheme="minorHAnsi" w:cstheme="minorHAnsi"/>
        </w:rPr>
      </w:pPr>
    </w:p>
    <w:p w:rsidR="00425495" w:rsidRDefault="00425495">
      <w:pPr>
        <w:rPr>
          <w:rFonts w:asciiTheme="minorHAnsi" w:hAnsiTheme="minorHAnsi" w:cstheme="minorHAnsi"/>
        </w:rPr>
      </w:pPr>
    </w:p>
    <w:p w:rsidR="00425495" w:rsidRDefault="00425495">
      <w:pPr>
        <w:rPr>
          <w:rFonts w:asciiTheme="minorHAnsi" w:hAnsiTheme="minorHAnsi" w:cstheme="minorHAnsi"/>
        </w:rPr>
      </w:pPr>
    </w:p>
    <w:p w:rsidR="00425495" w:rsidRDefault="00425495">
      <w:pPr>
        <w:rPr>
          <w:rFonts w:asciiTheme="minorHAnsi" w:hAnsiTheme="minorHAnsi" w:cstheme="minorHAnsi"/>
        </w:rPr>
      </w:pPr>
    </w:p>
    <w:p w:rsidR="00BD63D1" w:rsidRDefault="007B39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63E62C07" wp14:editId="1033EF93">
            <wp:extent cx="10248900" cy="4800600"/>
            <wp:effectExtent l="0" t="0" r="0" b="1905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tbl>
      <w:tblPr>
        <w:tblpPr w:leftFromText="180" w:rightFromText="180" w:vertAnchor="page" w:horzAnchor="margin" w:tblpY="2058"/>
        <w:tblW w:w="15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156"/>
        <w:gridCol w:w="786"/>
        <w:gridCol w:w="656"/>
        <w:gridCol w:w="656"/>
        <w:gridCol w:w="655"/>
        <w:gridCol w:w="656"/>
        <w:gridCol w:w="1093"/>
        <w:gridCol w:w="850"/>
        <w:gridCol w:w="851"/>
      </w:tblGrid>
      <w:tr w:rsidR="00425495" w:rsidRPr="00695FC9" w:rsidTr="00425495">
        <w:trPr>
          <w:trHeight w:val="564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495" w:rsidRDefault="00425495" w:rsidP="00425495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School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  <w:r>
              <w:rPr>
                <w:rFonts w:asciiTheme="minorHAnsi" w:hAnsiTheme="minorHAnsi" w:cstheme="minorHAnsi"/>
                <w:b/>
              </w:rPr>
              <w:t>Forest Oak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ind w:left="720"/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Year and Targets</w:t>
            </w:r>
          </w:p>
        </w:tc>
        <w:tc>
          <w:tcPr>
            <w:tcW w:w="62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School Group, age phase, year or class.</w:t>
            </w:r>
            <w:r w:rsidRPr="00ED321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25495" w:rsidRPr="00695FC9" w:rsidTr="00425495">
        <w:trPr>
          <w:trHeight w:val="564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ind w:left="72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2018-19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Targeted children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staff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parents</w:t>
            </w:r>
          </w:p>
        </w:tc>
      </w:tr>
      <w:tr w:rsidR="00425495" w:rsidRPr="00695FC9" w:rsidTr="00425495">
        <w:trPr>
          <w:trHeight w:val="10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S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ocialise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M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ove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(be active)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I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nterest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proofErr w:type="gramStart"/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take</w:t>
            </w:r>
            <w:proofErr w:type="gramEnd"/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notice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, be mindful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.)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8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earn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(new things)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E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ngage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part and give)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154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D73434">
              <w:rPr>
                <w:rFonts w:asciiTheme="minorHAnsi" w:hAnsiTheme="minorHAnsi" w:cstheme="minorHAnsi"/>
                <w:b/>
                <w:sz w:val="20"/>
              </w:rPr>
              <w:t>Evaluation Notes:</w:t>
            </w: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425495" w:rsidRPr="00D73434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B3961" w:rsidRDefault="007B3961">
      <w:pPr>
        <w:spacing w:after="200" w:line="276" w:lineRule="auto"/>
        <w:rPr>
          <w:rFonts w:asciiTheme="minorHAnsi" w:hAnsiTheme="minorHAnsi" w:cstheme="minorHAnsi"/>
        </w:rPr>
      </w:pPr>
    </w:p>
    <w:tbl>
      <w:tblPr>
        <w:tblpPr w:leftFromText="180" w:rightFromText="180" w:vertAnchor="page" w:horzAnchor="margin" w:tblpY="2058"/>
        <w:tblW w:w="15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156"/>
        <w:gridCol w:w="786"/>
        <w:gridCol w:w="656"/>
        <w:gridCol w:w="656"/>
        <w:gridCol w:w="655"/>
        <w:gridCol w:w="656"/>
        <w:gridCol w:w="1093"/>
        <w:gridCol w:w="850"/>
        <w:gridCol w:w="851"/>
      </w:tblGrid>
      <w:tr w:rsidR="00425495" w:rsidRPr="00695FC9" w:rsidTr="00425495">
        <w:trPr>
          <w:trHeight w:val="564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495" w:rsidRDefault="00425495" w:rsidP="00425495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School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Forest Oak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ind w:left="720"/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Year and Targets</w:t>
            </w:r>
          </w:p>
        </w:tc>
        <w:tc>
          <w:tcPr>
            <w:tcW w:w="62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School Group, age phase, year or class.</w:t>
            </w:r>
            <w:r w:rsidRPr="00ED321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25495" w:rsidRPr="00695FC9" w:rsidTr="00425495">
        <w:trPr>
          <w:trHeight w:val="564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ind w:left="72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2019-20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Targeted children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staff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parents</w:t>
            </w:r>
          </w:p>
        </w:tc>
      </w:tr>
      <w:tr w:rsidR="00425495" w:rsidRPr="00695FC9" w:rsidTr="00425495">
        <w:trPr>
          <w:trHeight w:val="10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S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ocialise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M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ove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(be active)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I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nterest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proofErr w:type="gramStart"/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take</w:t>
            </w:r>
            <w:proofErr w:type="gramEnd"/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notice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, be mindful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.)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8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earn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(new things)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A435F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E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ngage</w:t>
            </w: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part and give)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495" w:rsidRDefault="00425495" w:rsidP="0042549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25495" w:rsidRPr="00695FC9" w:rsidTr="00425495">
        <w:trPr>
          <w:trHeight w:val="465"/>
        </w:trPr>
        <w:tc>
          <w:tcPr>
            <w:tcW w:w="154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Pr="00ED321F" w:rsidRDefault="00425495" w:rsidP="00425495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Evaluation Notes:</w:t>
            </w:r>
          </w:p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  <w:p w:rsidR="00425495" w:rsidRPr="00695FC9" w:rsidRDefault="00425495" w:rsidP="00425495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BD63D1" w:rsidRPr="00695FC9" w:rsidRDefault="00BD63D1">
      <w:pPr>
        <w:rPr>
          <w:rFonts w:asciiTheme="minorHAnsi" w:hAnsiTheme="minorHAnsi" w:cstheme="minorHAnsi"/>
        </w:rPr>
      </w:pPr>
    </w:p>
    <w:sectPr w:rsidR="00BD63D1" w:rsidRPr="00695FC9" w:rsidSect="00425495">
      <w:headerReference w:type="default" r:id="rId35"/>
      <w:footerReference w:type="default" r:id="rId36"/>
      <w:pgSz w:w="16838" w:h="11906" w:orient="landscape"/>
      <w:pgMar w:top="720" w:right="720" w:bottom="720" w:left="72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1A0" w:rsidRDefault="00B951A0" w:rsidP="00F61DEE">
      <w:r>
        <w:separator/>
      </w:r>
    </w:p>
  </w:endnote>
  <w:endnote w:type="continuationSeparator" w:id="0">
    <w:p w:rsidR="00B951A0" w:rsidRDefault="00B951A0" w:rsidP="00F6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A0" w:rsidRPr="00B951A0" w:rsidRDefault="00B951A0">
    <w:pPr>
      <w:pStyle w:val="Footer"/>
      <w:rPr>
        <w:rFonts w:asciiTheme="minorHAnsi" w:hAnsiTheme="minorHAnsi" w:cstheme="minorHAnsi"/>
      </w:rPr>
    </w:pPr>
    <w:r w:rsidRPr="00B951A0">
      <w:rPr>
        <w:rFonts w:asciiTheme="minorHAnsi" w:hAnsiTheme="minorHAnsi" w:cstheme="minorHAnsi"/>
      </w:rPr>
      <w:t>SCHOOL IMPROVEMENT PRIORITIES PLANNING AND AIMS</w:t>
    </w:r>
  </w:p>
  <w:p w:rsidR="00B951A0" w:rsidRPr="00425495" w:rsidRDefault="00B951A0" w:rsidP="00425495">
    <w:pPr>
      <w:tabs>
        <w:tab w:val="center" w:pos="7655"/>
        <w:tab w:val="right" w:pos="15309"/>
      </w:tabs>
      <w:rPr>
        <w:rFonts w:ascii="Century Gothic" w:eastAsiaTheme="minorHAnsi" w:hAnsi="Century Gothic" w:cs="Arial"/>
        <w:color w:val="7F7F7F"/>
        <w:sz w:val="20"/>
        <w:szCs w:val="20"/>
      </w:rPr>
    </w:pPr>
    <w:r w:rsidRPr="00425495">
      <w:rPr>
        <w:rFonts w:ascii="Century Gothic" w:eastAsiaTheme="minorHAnsi" w:hAnsi="Century Gothic" w:cs="Arial"/>
        <w:color w:val="7F7F7F"/>
        <w:sz w:val="20"/>
        <w:szCs w:val="20"/>
      </w:rPr>
      <w:t>SMILE Project contact: Isobel Jerrard, Forest Oak School</w:t>
    </w:r>
  </w:p>
  <w:p w:rsidR="00B951A0" w:rsidRPr="00425495" w:rsidRDefault="00B951A0" w:rsidP="00425495">
    <w:pPr>
      <w:tabs>
        <w:tab w:val="center" w:pos="7655"/>
        <w:tab w:val="right" w:pos="15309"/>
      </w:tabs>
      <w:rPr>
        <w:rFonts w:eastAsiaTheme="minorHAnsi"/>
      </w:rPr>
    </w:pPr>
    <w:r w:rsidRPr="00425495">
      <w:rPr>
        <w:rFonts w:ascii="Century Gothic" w:eastAsiaTheme="minorHAnsi" w:hAnsi="Century Gothic" w:cs="Arial"/>
        <w:color w:val="7F7F7F"/>
        <w:sz w:val="20"/>
        <w:szCs w:val="20"/>
      </w:rPr>
      <w:t xml:space="preserve">E. </w:t>
    </w:r>
    <w:hyperlink r:id="rId1" w:history="1">
      <w:r w:rsidRPr="00425495">
        <w:rPr>
          <w:rFonts w:ascii="Century Gothic" w:eastAsiaTheme="minorHAnsi" w:hAnsi="Century Gothic" w:cs="Arial"/>
          <w:color w:val="0000FF" w:themeColor="hyperlink"/>
          <w:sz w:val="20"/>
          <w:szCs w:val="20"/>
          <w:u w:val="single"/>
        </w:rPr>
        <w:t>s500ijerrard@forest-oak.solihull.sch.uk</w:t>
      </w:r>
    </w:hyperlink>
  </w:p>
  <w:p w:rsidR="00B951A0" w:rsidRDefault="00B951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1A0" w:rsidRDefault="00B951A0" w:rsidP="00F61DEE">
      <w:r>
        <w:separator/>
      </w:r>
    </w:p>
  </w:footnote>
  <w:footnote w:type="continuationSeparator" w:id="0">
    <w:p w:rsidR="00B951A0" w:rsidRDefault="00B951A0" w:rsidP="00F61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A0" w:rsidRPr="00ED321F" w:rsidRDefault="00B951A0">
    <w:pPr>
      <w:pStyle w:val="Header"/>
      <w:rPr>
        <w:rFonts w:asciiTheme="minorHAnsi" w:hAnsiTheme="minorHAnsi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BFF3623" wp14:editId="18CCC3D2">
          <wp:simplePos x="0" y="0"/>
          <wp:positionH relativeFrom="column">
            <wp:posOffset>-457200</wp:posOffset>
          </wp:positionH>
          <wp:positionV relativeFrom="paragraph">
            <wp:posOffset>-438785</wp:posOffset>
          </wp:positionV>
          <wp:extent cx="2170430" cy="1443355"/>
          <wp:effectExtent l="0" t="0" r="1270" b="4445"/>
          <wp:wrapTight wrapText="bothSides">
            <wp:wrapPolygon edited="0">
              <wp:start x="0" y="0"/>
              <wp:lineTo x="0" y="21381"/>
              <wp:lineTo x="21423" y="21381"/>
              <wp:lineTo x="21423" y="0"/>
              <wp:lineTo x="0" y="0"/>
            </wp:wrapPolygon>
          </wp:wrapTight>
          <wp:docPr id="12" name="Picture 12" descr="C:\Users\jerrard.i\Local Settings\Temporary Internet Files\Content.Word\Smile Logo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rrard.i\Local Settings\Temporary Internet Files\Content.Word\Smile Logo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0430" cy="144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</w:t>
    </w:r>
    <w:r>
      <w:rPr>
        <w:rFonts w:asciiTheme="minorHAnsi" w:hAnsiTheme="minorHAnsi"/>
      </w:rPr>
      <w:t xml:space="preserve">School Improvement </w:t>
    </w:r>
    <w:proofErr w:type="gramStart"/>
    <w:r>
      <w:rPr>
        <w:rFonts w:asciiTheme="minorHAnsi" w:hAnsiTheme="minorHAnsi"/>
      </w:rPr>
      <w:t>Priorities .</w:t>
    </w:r>
    <w:proofErr w:type="gramEnd"/>
    <w:r>
      <w:rPr>
        <w:rFonts w:asciiTheme="minorHAnsi" w:hAnsiTheme="minorHAnsi"/>
      </w:rPr>
      <w:t xml:space="preserve"> Planning and Aims.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576D3"/>
    <w:multiLevelType w:val="hybridMultilevel"/>
    <w:tmpl w:val="501C9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8E"/>
    <w:rsid w:val="00060559"/>
    <w:rsid w:val="001C3BEE"/>
    <w:rsid w:val="0028088E"/>
    <w:rsid w:val="00313246"/>
    <w:rsid w:val="003310C5"/>
    <w:rsid w:val="0037441B"/>
    <w:rsid w:val="003914BF"/>
    <w:rsid w:val="00397E85"/>
    <w:rsid w:val="00425495"/>
    <w:rsid w:val="004509A2"/>
    <w:rsid w:val="005071D9"/>
    <w:rsid w:val="00512ACE"/>
    <w:rsid w:val="005B58EE"/>
    <w:rsid w:val="00695FC9"/>
    <w:rsid w:val="006A5977"/>
    <w:rsid w:val="00711C4C"/>
    <w:rsid w:val="00715947"/>
    <w:rsid w:val="0078573A"/>
    <w:rsid w:val="00786A14"/>
    <w:rsid w:val="007B08F2"/>
    <w:rsid w:val="007B3961"/>
    <w:rsid w:val="007D25A6"/>
    <w:rsid w:val="008132E7"/>
    <w:rsid w:val="008208B5"/>
    <w:rsid w:val="0089286C"/>
    <w:rsid w:val="0099054E"/>
    <w:rsid w:val="00A435F5"/>
    <w:rsid w:val="00AC2002"/>
    <w:rsid w:val="00B011B6"/>
    <w:rsid w:val="00B951A0"/>
    <w:rsid w:val="00BD63D1"/>
    <w:rsid w:val="00BD6598"/>
    <w:rsid w:val="00C172ED"/>
    <w:rsid w:val="00C43C28"/>
    <w:rsid w:val="00CE0F26"/>
    <w:rsid w:val="00D73434"/>
    <w:rsid w:val="00D8158C"/>
    <w:rsid w:val="00D82499"/>
    <w:rsid w:val="00EB318C"/>
    <w:rsid w:val="00ED321F"/>
    <w:rsid w:val="00F61DEE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0C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0C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734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73434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0C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0C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734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73434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footer" Target="footer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500ijerrard@forest-oak.solihull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51507F-906B-4F45-8271-0E7EBD773E94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392EB082-F0AF-4961-A335-59595842E375}">
      <dgm:prSet phldrT="[Text]"/>
      <dgm:spPr/>
      <dgm:t>
        <a:bodyPr/>
        <a:lstStyle/>
        <a:p>
          <a:r>
            <a:rPr lang="en-GB" b="1"/>
            <a:t>Socialise (connect)</a:t>
          </a:r>
        </a:p>
      </dgm:t>
    </dgm:pt>
    <dgm:pt modelId="{844500C7-0165-4EC8-8246-64AC2D7A69E3}" type="parTrans" cxnId="{25651859-27EA-440C-8C82-FDECD18E6C65}">
      <dgm:prSet/>
      <dgm:spPr/>
      <dgm:t>
        <a:bodyPr/>
        <a:lstStyle/>
        <a:p>
          <a:endParaRPr lang="en-GB"/>
        </a:p>
      </dgm:t>
    </dgm:pt>
    <dgm:pt modelId="{FD705EDA-EFA0-41E9-B922-70615FD95E85}" type="sibTrans" cxnId="{25651859-27EA-440C-8C82-FDECD18E6C65}">
      <dgm:prSet/>
      <dgm:spPr/>
      <dgm:t>
        <a:bodyPr/>
        <a:lstStyle/>
        <a:p>
          <a:endParaRPr lang="en-GB"/>
        </a:p>
      </dgm:t>
    </dgm:pt>
    <dgm:pt modelId="{73E9C47F-3302-4433-AADC-D3D41E57EAB8}">
      <dgm:prSet phldrT="[Text]"/>
      <dgm:spPr/>
      <dgm:t>
        <a:bodyPr/>
        <a:lstStyle/>
        <a:p>
          <a:r>
            <a:rPr lang="en-GB"/>
            <a:t>e.g. play times</a:t>
          </a:r>
        </a:p>
      </dgm:t>
    </dgm:pt>
    <dgm:pt modelId="{63F6A372-276D-4235-9B15-3D997DC8882F}" type="parTrans" cxnId="{D4334B56-D53E-4F42-94DF-7E7F90EC0852}">
      <dgm:prSet/>
      <dgm:spPr/>
      <dgm:t>
        <a:bodyPr/>
        <a:lstStyle/>
        <a:p>
          <a:endParaRPr lang="en-GB"/>
        </a:p>
      </dgm:t>
    </dgm:pt>
    <dgm:pt modelId="{60B4BAEC-EA1C-43E8-8FD9-5386F42F3AF3}" type="sibTrans" cxnId="{D4334B56-D53E-4F42-94DF-7E7F90EC0852}">
      <dgm:prSet/>
      <dgm:spPr/>
      <dgm:t>
        <a:bodyPr/>
        <a:lstStyle/>
        <a:p>
          <a:endParaRPr lang="en-GB"/>
        </a:p>
      </dgm:t>
    </dgm:pt>
    <dgm:pt modelId="{B35B7899-C074-4D69-8C2F-A5B8069ED88A}">
      <dgm:prSet phldrT="[Text]"/>
      <dgm:spPr/>
      <dgm:t>
        <a:bodyPr/>
        <a:lstStyle/>
        <a:p>
          <a:r>
            <a:rPr lang="en-GB"/>
            <a:t>e.g. parent coffee mornings</a:t>
          </a:r>
        </a:p>
      </dgm:t>
    </dgm:pt>
    <dgm:pt modelId="{FC2840B0-661D-4C60-972B-F6ED91456262}" type="parTrans" cxnId="{5015F6F9-4F5B-4548-9F13-52033A6297C7}">
      <dgm:prSet/>
      <dgm:spPr/>
      <dgm:t>
        <a:bodyPr/>
        <a:lstStyle/>
        <a:p>
          <a:endParaRPr lang="en-GB"/>
        </a:p>
      </dgm:t>
    </dgm:pt>
    <dgm:pt modelId="{F5A2592D-9858-4A1C-AEE3-F63477738851}" type="sibTrans" cxnId="{5015F6F9-4F5B-4548-9F13-52033A6297C7}">
      <dgm:prSet/>
      <dgm:spPr/>
      <dgm:t>
        <a:bodyPr/>
        <a:lstStyle/>
        <a:p>
          <a:endParaRPr lang="en-GB"/>
        </a:p>
      </dgm:t>
    </dgm:pt>
    <dgm:pt modelId="{D44D5928-BC85-46FA-8CE9-270C55B3FEA4}">
      <dgm:prSet phldrT="[Text]"/>
      <dgm:spPr/>
      <dgm:t>
        <a:bodyPr/>
        <a:lstStyle/>
        <a:p>
          <a:r>
            <a:rPr lang="en-GB"/>
            <a:t>e.g. targeted clubs and activities</a:t>
          </a:r>
        </a:p>
      </dgm:t>
    </dgm:pt>
    <dgm:pt modelId="{4E195728-5117-4BF9-9C60-618CF7772541}" type="parTrans" cxnId="{A2E5FB2C-D604-42D4-BC4E-6AE3EF6AD04D}">
      <dgm:prSet/>
      <dgm:spPr/>
      <dgm:t>
        <a:bodyPr/>
        <a:lstStyle/>
        <a:p>
          <a:endParaRPr lang="en-GB"/>
        </a:p>
      </dgm:t>
    </dgm:pt>
    <dgm:pt modelId="{F2D00486-4485-43B4-95EB-F5685E23F28C}" type="sibTrans" cxnId="{A2E5FB2C-D604-42D4-BC4E-6AE3EF6AD04D}">
      <dgm:prSet/>
      <dgm:spPr/>
      <dgm:t>
        <a:bodyPr/>
        <a:lstStyle/>
        <a:p>
          <a:endParaRPr lang="en-GB"/>
        </a:p>
      </dgm:t>
    </dgm:pt>
    <dgm:pt modelId="{D7749A99-8144-45CA-AD5D-CCA9B6B4C382}">
      <dgm:prSet phldrT="[Text]"/>
      <dgm:spPr/>
      <dgm:t>
        <a:bodyPr/>
        <a:lstStyle/>
        <a:p>
          <a:r>
            <a:rPr lang="en-GB"/>
            <a:t>e.g staff shared lunch</a:t>
          </a:r>
        </a:p>
      </dgm:t>
    </dgm:pt>
    <dgm:pt modelId="{BF20E167-F965-4E12-BAC7-5BD3BF307104}" type="parTrans" cxnId="{A553E797-D9AC-4D65-9037-99925FCF05FF}">
      <dgm:prSet/>
      <dgm:spPr/>
      <dgm:t>
        <a:bodyPr/>
        <a:lstStyle/>
        <a:p>
          <a:endParaRPr lang="en-GB"/>
        </a:p>
      </dgm:t>
    </dgm:pt>
    <dgm:pt modelId="{9C327FB8-77E9-4C16-B145-1EF88EBFE5A4}" type="sibTrans" cxnId="{A553E797-D9AC-4D65-9037-99925FCF05FF}">
      <dgm:prSet/>
      <dgm:spPr/>
      <dgm:t>
        <a:bodyPr/>
        <a:lstStyle/>
        <a:p>
          <a:endParaRPr lang="en-GB"/>
        </a:p>
      </dgm:t>
    </dgm:pt>
    <dgm:pt modelId="{0DA241FB-7E09-4C5A-B5F2-F6985A20A753}">
      <dgm:prSet phldrT="[Text]"/>
      <dgm:spPr/>
      <dgm:t>
        <a:bodyPr/>
        <a:lstStyle/>
        <a:p>
          <a:endParaRPr lang="en-GB"/>
        </a:p>
      </dgm:t>
    </dgm:pt>
    <dgm:pt modelId="{7066A002-DD8C-481B-AE46-E5BF5DFF0ECB}" type="parTrans" cxnId="{491107DA-1135-4933-A1BA-25EDBB0FCB5D}">
      <dgm:prSet/>
      <dgm:spPr/>
      <dgm:t>
        <a:bodyPr/>
        <a:lstStyle/>
        <a:p>
          <a:endParaRPr lang="en-GB"/>
        </a:p>
      </dgm:t>
    </dgm:pt>
    <dgm:pt modelId="{B2A56B6B-BD65-4F34-B957-9D76C3DA6E7F}" type="sibTrans" cxnId="{491107DA-1135-4933-A1BA-25EDBB0FCB5D}">
      <dgm:prSet/>
      <dgm:spPr/>
      <dgm:t>
        <a:bodyPr/>
        <a:lstStyle/>
        <a:p>
          <a:endParaRPr lang="en-GB"/>
        </a:p>
      </dgm:t>
    </dgm:pt>
    <dgm:pt modelId="{9B8FA3A8-FDCD-49F9-9B2A-22F4CA5E5FA2}">
      <dgm:prSet phldrT="[Text]"/>
      <dgm:spPr/>
      <dgm:t>
        <a:bodyPr/>
        <a:lstStyle/>
        <a:p>
          <a:endParaRPr lang="en-GB"/>
        </a:p>
      </dgm:t>
    </dgm:pt>
    <dgm:pt modelId="{7FDAC6A7-13DD-4C48-B8D0-38564AA60C81}" type="parTrans" cxnId="{A1B9EF46-F108-4D7E-9C50-37D606981775}">
      <dgm:prSet/>
      <dgm:spPr/>
      <dgm:t>
        <a:bodyPr/>
        <a:lstStyle/>
        <a:p>
          <a:endParaRPr lang="en-GB"/>
        </a:p>
      </dgm:t>
    </dgm:pt>
    <dgm:pt modelId="{BD484A34-D3F4-46C6-8062-AF3FAEFCE1F8}" type="sibTrans" cxnId="{A1B9EF46-F108-4D7E-9C50-37D606981775}">
      <dgm:prSet/>
      <dgm:spPr/>
      <dgm:t>
        <a:bodyPr/>
        <a:lstStyle/>
        <a:p>
          <a:endParaRPr lang="en-GB"/>
        </a:p>
      </dgm:t>
    </dgm:pt>
    <dgm:pt modelId="{070A16C4-DA70-4503-BBC3-C6FBC3F9B32A}">
      <dgm:prSet phldrT="[Text]"/>
      <dgm:spPr/>
      <dgm:t>
        <a:bodyPr/>
        <a:lstStyle/>
        <a:p>
          <a:endParaRPr lang="en-GB"/>
        </a:p>
      </dgm:t>
    </dgm:pt>
    <dgm:pt modelId="{854E77E9-B598-4C1B-B2A3-3015D87D3304}" type="parTrans" cxnId="{C6680F56-CDA6-4429-856E-D319C296074B}">
      <dgm:prSet/>
      <dgm:spPr/>
      <dgm:t>
        <a:bodyPr/>
        <a:lstStyle/>
        <a:p>
          <a:endParaRPr lang="en-GB"/>
        </a:p>
      </dgm:t>
    </dgm:pt>
    <dgm:pt modelId="{BEBFF004-CFCA-468F-B171-E47E2988B8AB}" type="sibTrans" cxnId="{C6680F56-CDA6-4429-856E-D319C296074B}">
      <dgm:prSet/>
      <dgm:spPr/>
      <dgm:t>
        <a:bodyPr/>
        <a:lstStyle/>
        <a:p>
          <a:endParaRPr lang="en-GB"/>
        </a:p>
      </dgm:t>
    </dgm:pt>
    <dgm:pt modelId="{539E78FC-99E0-4222-8B36-0EDA422A498A}">
      <dgm:prSet phldrT="[Text]"/>
      <dgm:spPr/>
      <dgm:t>
        <a:bodyPr/>
        <a:lstStyle/>
        <a:p>
          <a:endParaRPr lang="en-GB"/>
        </a:p>
      </dgm:t>
    </dgm:pt>
    <dgm:pt modelId="{ABB11AE2-0AC9-4FA9-B852-5214F1698E63}" type="parTrans" cxnId="{4AA86507-E979-469F-BDC9-15124B63C464}">
      <dgm:prSet/>
      <dgm:spPr/>
      <dgm:t>
        <a:bodyPr/>
        <a:lstStyle/>
        <a:p>
          <a:endParaRPr lang="en-GB"/>
        </a:p>
      </dgm:t>
    </dgm:pt>
    <dgm:pt modelId="{A83D82E1-E836-4695-909B-059FEA26A4A4}" type="sibTrans" cxnId="{4AA86507-E979-469F-BDC9-15124B63C464}">
      <dgm:prSet/>
      <dgm:spPr/>
      <dgm:t>
        <a:bodyPr/>
        <a:lstStyle/>
        <a:p>
          <a:endParaRPr lang="en-GB"/>
        </a:p>
      </dgm:t>
    </dgm:pt>
    <dgm:pt modelId="{8249E7E7-E43E-4D5D-B01D-6C323FF643D3}">
      <dgm:prSet phldrT="[Text]"/>
      <dgm:spPr/>
      <dgm:t>
        <a:bodyPr/>
        <a:lstStyle/>
        <a:p>
          <a:endParaRPr lang="en-GB"/>
        </a:p>
      </dgm:t>
    </dgm:pt>
    <dgm:pt modelId="{4DB3CEFE-BBCF-4570-8FB3-C7DE65F4485F}" type="parTrans" cxnId="{66E990F2-C9E4-423C-A808-13B0CCE2C967}">
      <dgm:prSet/>
      <dgm:spPr/>
      <dgm:t>
        <a:bodyPr/>
        <a:lstStyle/>
        <a:p>
          <a:endParaRPr lang="en-GB"/>
        </a:p>
      </dgm:t>
    </dgm:pt>
    <dgm:pt modelId="{82CE7E05-5542-4781-86F4-1CD9A3202284}" type="sibTrans" cxnId="{66E990F2-C9E4-423C-A808-13B0CCE2C967}">
      <dgm:prSet/>
      <dgm:spPr/>
      <dgm:t>
        <a:bodyPr/>
        <a:lstStyle/>
        <a:p>
          <a:endParaRPr lang="en-GB"/>
        </a:p>
      </dgm:t>
    </dgm:pt>
    <dgm:pt modelId="{B6E6F826-CA7F-4286-AA83-023F7E73947D}">
      <dgm:prSet phldrT="[Text]"/>
      <dgm:spPr/>
      <dgm:t>
        <a:bodyPr/>
        <a:lstStyle/>
        <a:p>
          <a:endParaRPr lang="en-GB"/>
        </a:p>
      </dgm:t>
    </dgm:pt>
    <dgm:pt modelId="{A089F367-14BB-4594-97B1-C49F4E61AD59}" type="parTrans" cxnId="{80CF137B-3466-44BF-A944-33E788256D89}">
      <dgm:prSet/>
      <dgm:spPr/>
      <dgm:t>
        <a:bodyPr/>
        <a:lstStyle/>
        <a:p>
          <a:endParaRPr lang="en-GB"/>
        </a:p>
      </dgm:t>
    </dgm:pt>
    <dgm:pt modelId="{427EED8E-3A57-4091-A87A-80A72B4D2E89}" type="sibTrans" cxnId="{80CF137B-3466-44BF-A944-33E788256D89}">
      <dgm:prSet/>
      <dgm:spPr/>
      <dgm:t>
        <a:bodyPr/>
        <a:lstStyle/>
        <a:p>
          <a:endParaRPr lang="en-GB"/>
        </a:p>
      </dgm:t>
    </dgm:pt>
    <dgm:pt modelId="{A5F36EC1-5ED9-4F8E-8CFE-2220C6F96EAC}">
      <dgm:prSet phldrT="[Text]"/>
      <dgm:spPr/>
      <dgm:t>
        <a:bodyPr/>
        <a:lstStyle/>
        <a:p>
          <a:endParaRPr lang="en-GB"/>
        </a:p>
      </dgm:t>
    </dgm:pt>
    <dgm:pt modelId="{5673D0F8-7D32-41CB-A73A-6054AF9133D9}" type="parTrans" cxnId="{2A88DF51-9C93-4EFF-8733-705FF80FB7FF}">
      <dgm:prSet/>
      <dgm:spPr/>
      <dgm:t>
        <a:bodyPr/>
        <a:lstStyle/>
        <a:p>
          <a:endParaRPr lang="en-GB"/>
        </a:p>
      </dgm:t>
    </dgm:pt>
    <dgm:pt modelId="{DD90DB3A-4279-4318-A609-597D51A7D409}" type="sibTrans" cxnId="{2A88DF51-9C93-4EFF-8733-705FF80FB7FF}">
      <dgm:prSet/>
      <dgm:spPr/>
      <dgm:t>
        <a:bodyPr/>
        <a:lstStyle/>
        <a:p>
          <a:endParaRPr lang="en-GB"/>
        </a:p>
      </dgm:t>
    </dgm:pt>
    <dgm:pt modelId="{CFAE4225-D7D9-4314-A5BB-FD73C964FD81}">
      <dgm:prSet phldrT="[Text]"/>
      <dgm:spPr/>
      <dgm:t>
        <a:bodyPr/>
        <a:lstStyle/>
        <a:p>
          <a:endParaRPr lang="en-GB"/>
        </a:p>
      </dgm:t>
    </dgm:pt>
    <dgm:pt modelId="{EF83FD89-F2D2-4DDC-B80E-6B1318579BF2}" type="parTrans" cxnId="{83FD2A35-32C1-4183-AE22-CEC8D013C3C0}">
      <dgm:prSet/>
      <dgm:spPr/>
      <dgm:t>
        <a:bodyPr/>
        <a:lstStyle/>
        <a:p>
          <a:endParaRPr lang="en-GB"/>
        </a:p>
      </dgm:t>
    </dgm:pt>
    <dgm:pt modelId="{79F31AFA-7D3F-4607-8CAA-F4446803BFFC}" type="sibTrans" cxnId="{83FD2A35-32C1-4183-AE22-CEC8D013C3C0}">
      <dgm:prSet/>
      <dgm:spPr/>
      <dgm:t>
        <a:bodyPr/>
        <a:lstStyle/>
        <a:p>
          <a:endParaRPr lang="en-GB"/>
        </a:p>
      </dgm:t>
    </dgm:pt>
    <dgm:pt modelId="{7C400584-1365-4E1E-B9EB-79AF63AA7158}">
      <dgm:prSet phldrT="[Text]"/>
      <dgm:spPr/>
      <dgm:t>
        <a:bodyPr/>
        <a:lstStyle/>
        <a:p>
          <a:endParaRPr lang="en-GB"/>
        </a:p>
      </dgm:t>
    </dgm:pt>
    <dgm:pt modelId="{04E67BE6-1757-441C-99E4-6B1E1E19C5C1}" type="parTrans" cxnId="{B555092F-3804-4F32-A0C9-99875A96A435}">
      <dgm:prSet/>
      <dgm:spPr/>
      <dgm:t>
        <a:bodyPr/>
        <a:lstStyle/>
        <a:p>
          <a:endParaRPr lang="en-GB"/>
        </a:p>
      </dgm:t>
    </dgm:pt>
    <dgm:pt modelId="{AADF30A6-22C6-4897-AB2C-88429BCE3C03}" type="sibTrans" cxnId="{B555092F-3804-4F32-A0C9-99875A96A435}">
      <dgm:prSet/>
      <dgm:spPr/>
      <dgm:t>
        <a:bodyPr/>
        <a:lstStyle/>
        <a:p>
          <a:endParaRPr lang="en-GB"/>
        </a:p>
      </dgm:t>
    </dgm:pt>
    <dgm:pt modelId="{838D002A-8094-4BAD-9348-694729FCA46D}">
      <dgm:prSet phldrT="[Text]"/>
      <dgm:spPr/>
      <dgm:t>
        <a:bodyPr/>
        <a:lstStyle/>
        <a:p>
          <a:endParaRPr lang="en-GB"/>
        </a:p>
      </dgm:t>
    </dgm:pt>
    <dgm:pt modelId="{7D79313F-DFF3-4B8A-82C4-A419039234E9}" type="parTrans" cxnId="{98D0EEA8-4308-486D-AC19-DF8D8DC898C4}">
      <dgm:prSet/>
      <dgm:spPr/>
      <dgm:t>
        <a:bodyPr/>
        <a:lstStyle/>
        <a:p>
          <a:endParaRPr lang="en-GB"/>
        </a:p>
      </dgm:t>
    </dgm:pt>
    <dgm:pt modelId="{146612F5-8A6D-4551-B5EB-6562592F2210}" type="sibTrans" cxnId="{98D0EEA8-4308-486D-AC19-DF8D8DC898C4}">
      <dgm:prSet/>
      <dgm:spPr/>
      <dgm:t>
        <a:bodyPr/>
        <a:lstStyle/>
        <a:p>
          <a:endParaRPr lang="en-GB"/>
        </a:p>
      </dgm:t>
    </dgm:pt>
    <dgm:pt modelId="{4B8406D6-7432-4DFF-8720-01B6FAFC39C1}" type="pres">
      <dgm:prSet presAssocID="{A651507F-906B-4F45-8271-0E7EBD773E94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536909FF-BBD6-41AE-8764-E7E49B07754D}" type="pres">
      <dgm:prSet presAssocID="{392EB082-F0AF-4961-A335-59595842E375}" presName="centerShape" presStyleLbl="node0" presStyleIdx="0" presStyleCnt="1"/>
      <dgm:spPr/>
      <dgm:t>
        <a:bodyPr/>
        <a:lstStyle/>
        <a:p>
          <a:endParaRPr lang="en-GB"/>
        </a:p>
      </dgm:t>
    </dgm:pt>
    <dgm:pt modelId="{20CCCF95-152A-462A-BD89-D7CEE82325C1}" type="pres">
      <dgm:prSet presAssocID="{63F6A372-276D-4235-9B15-3D997DC8882F}" presName="parTrans" presStyleLbl="bgSibTrans2D1" presStyleIdx="0" presStyleCnt="14" custLinFactNeighborX="-120" custLinFactNeighborY="16251"/>
      <dgm:spPr/>
      <dgm:t>
        <a:bodyPr/>
        <a:lstStyle/>
        <a:p>
          <a:endParaRPr lang="en-GB"/>
        </a:p>
      </dgm:t>
    </dgm:pt>
    <dgm:pt modelId="{58D68963-4E4B-4B1F-8333-94B10DE3524E}" type="pres">
      <dgm:prSet presAssocID="{73E9C47F-3302-4433-AADC-D3D41E57EAB8}" presName="node" presStyleLbl="node1" presStyleIdx="0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DBFD8FA-F9C5-4FE8-887A-1C9F45C0405E}" type="pres">
      <dgm:prSet presAssocID="{FC2840B0-661D-4C60-972B-F6ED91456262}" presName="parTrans" presStyleLbl="bgSibTrans2D1" presStyleIdx="1" presStyleCnt="14"/>
      <dgm:spPr/>
      <dgm:t>
        <a:bodyPr/>
        <a:lstStyle/>
        <a:p>
          <a:endParaRPr lang="en-GB"/>
        </a:p>
      </dgm:t>
    </dgm:pt>
    <dgm:pt modelId="{470CA258-0948-4F46-A66D-E1C387A6C7ED}" type="pres">
      <dgm:prSet presAssocID="{B35B7899-C074-4D69-8C2F-A5B8069ED88A}" presName="node" presStyleLbl="node1" presStyleIdx="1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4C3F91C-F355-482D-9CA6-08248003440A}" type="pres">
      <dgm:prSet presAssocID="{4E195728-5117-4BF9-9C60-618CF7772541}" presName="parTrans" presStyleLbl="bgSibTrans2D1" presStyleIdx="2" presStyleCnt="14"/>
      <dgm:spPr/>
      <dgm:t>
        <a:bodyPr/>
        <a:lstStyle/>
        <a:p>
          <a:endParaRPr lang="en-GB"/>
        </a:p>
      </dgm:t>
    </dgm:pt>
    <dgm:pt modelId="{F770EBAF-AA07-44C7-ADC0-69914FF985B9}" type="pres">
      <dgm:prSet presAssocID="{D44D5928-BC85-46FA-8CE9-270C55B3FEA4}" presName="node" presStyleLbl="node1" presStyleIdx="2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E96BEAD-75BD-4FE2-ACCA-6807DF17128E}" type="pres">
      <dgm:prSet presAssocID="{BF20E167-F965-4E12-BAC7-5BD3BF307104}" presName="parTrans" presStyleLbl="bgSibTrans2D1" presStyleIdx="3" presStyleCnt="14"/>
      <dgm:spPr/>
      <dgm:t>
        <a:bodyPr/>
        <a:lstStyle/>
        <a:p>
          <a:endParaRPr lang="en-GB"/>
        </a:p>
      </dgm:t>
    </dgm:pt>
    <dgm:pt modelId="{F991F726-FBFE-436F-9724-D1AAD593B1B2}" type="pres">
      <dgm:prSet presAssocID="{D7749A99-8144-45CA-AD5D-CCA9B6B4C382}" presName="node" presStyleLbl="node1" presStyleIdx="3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709FE74-BC91-4163-B968-27AC17730C7B}" type="pres">
      <dgm:prSet presAssocID="{5673D0F8-7D32-41CB-A73A-6054AF9133D9}" presName="parTrans" presStyleLbl="bgSibTrans2D1" presStyleIdx="4" presStyleCnt="14"/>
      <dgm:spPr/>
      <dgm:t>
        <a:bodyPr/>
        <a:lstStyle/>
        <a:p>
          <a:endParaRPr lang="en-GB"/>
        </a:p>
      </dgm:t>
    </dgm:pt>
    <dgm:pt modelId="{C5088C9B-B5D7-4247-87CF-11CE9986E586}" type="pres">
      <dgm:prSet presAssocID="{A5F36EC1-5ED9-4F8E-8CFE-2220C6F96EAC}" presName="node" presStyleLbl="node1" presStyleIdx="4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FF41892-9C7A-4C93-BB75-B4B47A1B37E7}" type="pres">
      <dgm:prSet presAssocID="{EF83FD89-F2D2-4DDC-B80E-6B1318579BF2}" presName="parTrans" presStyleLbl="bgSibTrans2D1" presStyleIdx="5" presStyleCnt="14"/>
      <dgm:spPr/>
      <dgm:t>
        <a:bodyPr/>
        <a:lstStyle/>
        <a:p>
          <a:endParaRPr lang="en-GB"/>
        </a:p>
      </dgm:t>
    </dgm:pt>
    <dgm:pt modelId="{AA45BC15-12D0-419C-AC58-3E950C90FAF3}" type="pres">
      <dgm:prSet presAssocID="{CFAE4225-D7D9-4314-A5BB-FD73C964FD81}" presName="node" presStyleLbl="node1" presStyleIdx="5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6949424-1147-4176-BC12-760BB8A2705A}" type="pres">
      <dgm:prSet presAssocID="{04E67BE6-1757-441C-99E4-6B1E1E19C5C1}" presName="parTrans" presStyleLbl="bgSibTrans2D1" presStyleIdx="6" presStyleCnt="14"/>
      <dgm:spPr/>
      <dgm:t>
        <a:bodyPr/>
        <a:lstStyle/>
        <a:p>
          <a:endParaRPr lang="en-GB"/>
        </a:p>
      </dgm:t>
    </dgm:pt>
    <dgm:pt modelId="{60BF0996-3507-4922-B2ED-5525F931399F}" type="pres">
      <dgm:prSet presAssocID="{7C400584-1365-4E1E-B9EB-79AF63AA7158}" presName="node" presStyleLbl="node1" presStyleIdx="6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FC3B0E3-A787-440F-9BE1-6791279659F0}" type="pres">
      <dgm:prSet presAssocID="{7D79313F-DFF3-4B8A-82C4-A419039234E9}" presName="parTrans" presStyleLbl="bgSibTrans2D1" presStyleIdx="7" presStyleCnt="14"/>
      <dgm:spPr/>
      <dgm:t>
        <a:bodyPr/>
        <a:lstStyle/>
        <a:p>
          <a:endParaRPr lang="en-GB"/>
        </a:p>
      </dgm:t>
    </dgm:pt>
    <dgm:pt modelId="{D10F8375-23DD-4EDA-91CC-2A6706CB71E3}" type="pres">
      <dgm:prSet presAssocID="{838D002A-8094-4BAD-9348-694729FCA46D}" presName="node" presStyleLbl="node1" presStyleIdx="7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7390AC9-4837-4D0A-B108-C027136220A8}" type="pres">
      <dgm:prSet presAssocID="{7FDAC6A7-13DD-4C48-B8D0-38564AA60C81}" presName="parTrans" presStyleLbl="bgSibTrans2D1" presStyleIdx="8" presStyleCnt="14"/>
      <dgm:spPr/>
      <dgm:t>
        <a:bodyPr/>
        <a:lstStyle/>
        <a:p>
          <a:endParaRPr lang="en-GB"/>
        </a:p>
      </dgm:t>
    </dgm:pt>
    <dgm:pt modelId="{65712315-21F8-471F-9DC2-482DEDDCF31E}" type="pres">
      <dgm:prSet presAssocID="{9B8FA3A8-FDCD-49F9-9B2A-22F4CA5E5FA2}" presName="node" presStyleLbl="node1" presStyleIdx="8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BABD6B7-A0C7-4DFD-9446-EAC114E015FA}" type="pres">
      <dgm:prSet presAssocID="{854E77E9-B598-4C1B-B2A3-3015D87D3304}" presName="parTrans" presStyleLbl="bgSibTrans2D1" presStyleIdx="9" presStyleCnt="14"/>
      <dgm:spPr/>
      <dgm:t>
        <a:bodyPr/>
        <a:lstStyle/>
        <a:p>
          <a:endParaRPr lang="en-GB"/>
        </a:p>
      </dgm:t>
    </dgm:pt>
    <dgm:pt modelId="{BE5999C3-B1C1-4D74-AC40-6B20278E8BEA}" type="pres">
      <dgm:prSet presAssocID="{070A16C4-DA70-4503-BBC3-C6FBC3F9B32A}" presName="node" presStyleLbl="node1" presStyleIdx="9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7F57362-8D01-4BF6-8BA6-A50F7128AF66}" type="pres">
      <dgm:prSet presAssocID="{ABB11AE2-0AC9-4FA9-B852-5214F1698E63}" presName="parTrans" presStyleLbl="bgSibTrans2D1" presStyleIdx="10" presStyleCnt="14"/>
      <dgm:spPr/>
      <dgm:t>
        <a:bodyPr/>
        <a:lstStyle/>
        <a:p>
          <a:endParaRPr lang="en-GB"/>
        </a:p>
      </dgm:t>
    </dgm:pt>
    <dgm:pt modelId="{1964E6C0-61E7-4BA5-96E0-2D0E18DB775F}" type="pres">
      <dgm:prSet presAssocID="{539E78FC-99E0-4222-8B36-0EDA422A498A}" presName="node" presStyleLbl="node1" presStyleIdx="10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8DE7FA9-5852-420D-BC5F-F1FD337A3C57}" type="pres">
      <dgm:prSet presAssocID="{4DB3CEFE-BBCF-4570-8FB3-C7DE65F4485F}" presName="parTrans" presStyleLbl="bgSibTrans2D1" presStyleIdx="11" presStyleCnt="14"/>
      <dgm:spPr/>
      <dgm:t>
        <a:bodyPr/>
        <a:lstStyle/>
        <a:p>
          <a:endParaRPr lang="en-GB"/>
        </a:p>
      </dgm:t>
    </dgm:pt>
    <dgm:pt modelId="{F956C662-9889-487E-B42D-3073BA81A5F0}" type="pres">
      <dgm:prSet presAssocID="{8249E7E7-E43E-4D5D-B01D-6C323FF643D3}" presName="node" presStyleLbl="node1" presStyleIdx="11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C568EB8-362A-4DAB-B1EE-9D7E406EBD2B}" type="pres">
      <dgm:prSet presAssocID="{A089F367-14BB-4594-97B1-C49F4E61AD59}" presName="parTrans" presStyleLbl="bgSibTrans2D1" presStyleIdx="12" presStyleCnt="14"/>
      <dgm:spPr/>
      <dgm:t>
        <a:bodyPr/>
        <a:lstStyle/>
        <a:p>
          <a:endParaRPr lang="en-GB"/>
        </a:p>
      </dgm:t>
    </dgm:pt>
    <dgm:pt modelId="{33BBE026-9FF0-48C1-9073-93D43D305542}" type="pres">
      <dgm:prSet presAssocID="{B6E6F826-CA7F-4286-AA83-023F7E73947D}" presName="node" presStyleLbl="node1" presStyleIdx="12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B5AC98A-AEC4-451B-A2A4-082D67FE9788}" type="pres">
      <dgm:prSet presAssocID="{7066A002-DD8C-481B-AE46-E5BF5DFF0ECB}" presName="parTrans" presStyleLbl="bgSibTrans2D1" presStyleIdx="13" presStyleCnt="14"/>
      <dgm:spPr/>
      <dgm:t>
        <a:bodyPr/>
        <a:lstStyle/>
        <a:p>
          <a:endParaRPr lang="en-GB"/>
        </a:p>
      </dgm:t>
    </dgm:pt>
    <dgm:pt modelId="{65296216-C733-4025-A262-834EF8AEBBE6}" type="pres">
      <dgm:prSet presAssocID="{0DA241FB-7E09-4C5A-B5F2-F6985A20A753}" presName="node" presStyleLbl="node1" presStyleIdx="13" presStyleCnt="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7AB6E173-9F9E-423B-A1FA-2DA5834C37D6}" type="presOf" srcId="{539E78FC-99E0-4222-8B36-0EDA422A498A}" destId="{1964E6C0-61E7-4BA5-96E0-2D0E18DB775F}" srcOrd="0" destOrd="0" presId="urn:microsoft.com/office/officeart/2005/8/layout/radial4"/>
    <dgm:cxn modelId="{FB557AAB-FDC3-4C30-A272-323F9784BF6B}" type="presOf" srcId="{7D79313F-DFF3-4B8A-82C4-A419039234E9}" destId="{1FC3B0E3-A787-440F-9BE1-6791279659F0}" srcOrd="0" destOrd="0" presId="urn:microsoft.com/office/officeart/2005/8/layout/radial4"/>
    <dgm:cxn modelId="{4B5623AF-4E36-4824-8887-5FED0F7C8851}" type="presOf" srcId="{A5F36EC1-5ED9-4F8E-8CFE-2220C6F96EAC}" destId="{C5088C9B-B5D7-4247-87CF-11CE9986E586}" srcOrd="0" destOrd="0" presId="urn:microsoft.com/office/officeart/2005/8/layout/radial4"/>
    <dgm:cxn modelId="{73BA513D-504C-4E94-BA44-9805A25FFE89}" type="presOf" srcId="{ABB11AE2-0AC9-4FA9-B852-5214F1698E63}" destId="{47F57362-8D01-4BF6-8BA6-A50F7128AF66}" srcOrd="0" destOrd="0" presId="urn:microsoft.com/office/officeart/2005/8/layout/radial4"/>
    <dgm:cxn modelId="{491107DA-1135-4933-A1BA-25EDBB0FCB5D}" srcId="{392EB082-F0AF-4961-A335-59595842E375}" destId="{0DA241FB-7E09-4C5A-B5F2-F6985A20A753}" srcOrd="13" destOrd="0" parTransId="{7066A002-DD8C-481B-AE46-E5BF5DFF0ECB}" sibTransId="{B2A56B6B-BD65-4F34-B957-9D76C3DA6E7F}"/>
    <dgm:cxn modelId="{137B6848-523A-4BA5-B24A-5CD1190FFD87}" type="presOf" srcId="{070A16C4-DA70-4503-BBC3-C6FBC3F9B32A}" destId="{BE5999C3-B1C1-4D74-AC40-6B20278E8BEA}" srcOrd="0" destOrd="0" presId="urn:microsoft.com/office/officeart/2005/8/layout/radial4"/>
    <dgm:cxn modelId="{5E43560D-C54E-4BDE-BC53-B3A4C1946E75}" type="presOf" srcId="{854E77E9-B598-4C1B-B2A3-3015D87D3304}" destId="{DBABD6B7-A0C7-4DFD-9446-EAC114E015FA}" srcOrd="0" destOrd="0" presId="urn:microsoft.com/office/officeart/2005/8/layout/radial4"/>
    <dgm:cxn modelId="{102270DB-BCA4-46FC-BB73-4E04465983BD}" type="presOf" srcId="{63F6A372-276D-4235-9B15-3D997DC8882F}" destId="{20CCCF95-152A-462A-BD89-D7CEE82325C1}" srcOrd="0" destOrd="0" presId="urn:microsoft.com/office/officeart/2005/8/layout/radial4"/>
    <dgm:cxn modelId="{097B9515-48EB-4824-87CC-A69BB8BE25C5}" type="presOf" srcId="{4E195728-5117-4BF9-9C60-618CF7772541}" destId="{64C3F91C-F355-482D-9CA6-08248003440A}" srcOrd="0" destOrd="0" presId="urn:microsoft.com/office/officeart/2005/8/layout/radial4"/>
    <dgm:cxn modelId="{D4334B56-D53E-4F42-94DF-7E7F90EC0852}" srcId="{392EB082-F0AF-4961-A335-59595842E375}" destId="{73E9C47F-3302-4433-AADC-D3D41E57EAB8}" srcOrd="0" destOrd="0" parTransId="{63F6A372-276D-4235-9B15-3D997DC8882F}" sibTransId="{60B4BAEC-EA1C-43E8-8FD9-5386F42F3AF3}"/>
    <dgm:cxn modelId="{D21A1C89-06A2-423D-9085-CEDE57C0B3BA}" type="presOf" srcId="{A651507F-906B-4F45-8271-0E7EBD773E94}" destId="{4B8406D6-7432-4DFF-8720-01B6FAFC39C1}" srcOrd="0" destOrd="0" presId="urn:microsoft.com/office/officeart/2005/8/layout/radial4"/>
    <dgm:cxn modelId="{A553E797-D9AC-4D65-9037-99925FCF05FF}" srcId="{392EB082-F0AF-4961-A335-59595842E375}" destId="{D7749A99-8144-45CA-AD5D-CCA9B6B4C382}" srcOrd="3" destOrd="0" parTransId="{BF20E167-F965-4E12-BAC7-5BD3BF307104}" sibTransId="{9C327FB8-77E9-4C16-B145-1EF88EBFE5A4}"/>
    <dgm:cxn modelId="{CDF4DC6F-B4B6-4CA3-BA19-50BA40D06817}" type="presOf" srcId="{7066A002-DD8C-481B-AE46-E5BF5DFF0ECB}" destId="{9B5AC98A-AEC4-451B-A2A4-082D67FE9788}" srcOrd="0" destOrd="0" presId="urn:microsoft.com/office/officeart/2005/8/layout/radial4"/>
    <dgm:cxn modelId="{7CCC6468-71DD-41BE-9CB5-9C2E5FC5B9D4}" type="presOf" srcId="{5673D0F8-7D32-41CB-A73A-6054AF9133D9}" destId="{7709FE74-BC91-4163-B968-27AC17730C7B}" srcOrd="0" destOrd="0" presId="urn:microsoft.com/office/officeart/2005/8/layout/radial4"/>
    <dgm:cxn modelId="{B408F15B-6104-4BE4-95B2-EBF18B33DA91}" type="presOf" srcId="{4DB3CEFE-BBCF-4570-8FB3-C7DE65F4485F}" destId="{38DE7FA9-5852-420D-BC5F-F1FD337A3C57}" srcOrd="0" destOrd="0" presId="urn:microsoft.com/office/officeart/2005/8/layout/radial4"/>
    <dgm:cxn modelId="{032D058C-510D-4264-A481-E572A345B86E}" type="presOf" srcId="{9B8FA3A8-FDCD-49F9-9B2A-22F4CA5E5FA2}" destId="{65712315-21F8-471F-9DC2-482DEDDCF31E}" srcOrd="0" destOrd="0" presId="urn:microsoft.com/office/officeart/2005/8/layout/radial4"/>
    <dgm:cxn modelId="{D904FA75-5C1A-4E74-81BB-C1FE59C80112}" type="presOf" srcId="{7FDAC6A7-13DD-4C48-B8D0-38564AA60C81}" destId="{E7390AC9-4837-4D0A-B108-C027136220A8}" srcOrd="0" destOrd="0" presId="urn:microsoft.com/office/officeart/2005/8/layout/radial4"/>
    <dgm:cxn modelId="{936AB096-E9DE-48AE-B3E3-9C0318F77D50}" type="presOf" srcId="{EF83FD89-F2D2-4DDC-B80E-6B1318579BF2}" destId="{4FF41892-9C7A-4C93-BB75-B4B47A1B37E7}" srcOrd="0" destOrd="0" presId="urn:microsoft.com/office/officeart/2005/8/layout/radial4"/>
    <dgm:cxn modelId="{925ED7FE-0056-48DE-A09D-B812F6535DF7}" type="presOf" srcId="{0DA241FB-7E09-4C5A-B5F2-F6985A20A753}" destId="{65296216-C733-4025-A262-834EF8AEBBE6}" srcOrd="0" destOrd="0" presId="urn:microsoft.com/office/officeart/2005/8/layout/radial4"/>
    <dgm:cxn modelId="{107001E2-210A-4FE8-985B-021BB8A131E8}" type="presOf" srcId="{B6E6F826-CA7F-4286-AA83-023F7E73947D}" destId="{33BBE026-9FF0-48C1-9073-93D43D305542}" srcOrd="0" destOrd="0" presId="urn:microsoft.com/office/officeart/2005/8/layout/radial4"/>
    <dgm:cxn modelId="{25651859-27EA-440C-8C82-FDECD18E6C65}" srcId="{A651507F-906B-4F45-8271-0E7EBD773E94}" destId="{392EB082-F0AF-4961-A335-59595842E375}" srcOrd="0" destOrd="0" parTransId="{844500C7-0165-4EC8-8246-64AC2D7A69E3}" sibTransId="{FD705EDA-EFA0-41E9-B922-70615FD95E85}"/>
    <dgm:cxn modelId="{7BD732C7-CAB7-47DF-A85C-BE51B2796C97}" type="presOf" srcId="{CFAE4225-D7D9-4314-A5BB-FD73C964FD81}" destId="{AA45BC15-12D0-419C-AC58-3E950C90FAF3}" srcOrd="0" destOrd="0" presId="urn:microsoft.com/office/officeart/2005/8/layout/radial4"/>
    <dgm:cxn modelId="{00881730-8582-4EB6-9201-850D08335BA8}" type="presOf" srcId="{392EB082-F0AF-4961-A335-59595842E375}" destId="{536909FF-BBD6-41AE-8764-E7E49B07754D}" srcOrd="0" destOrd="0" presId="urn:microsoft.com/office/officeart/2005/8/layout/radial4"/>
    <dgm:cxn modelId="{EF64CCAD-2BD3-4C97-98BD-76BFD9E8B8E6}" type="presOf" srcId="{7C400584-1365-4E1E-B9EB-79AF63AA7158}" destId="{60BF0996-3507-4922-B2ED-5525F931399F}" srcOrd="0" destOrd="0" presId="urn:microsoft.com/office/officeart/2005/8/layout/radial4"/>
    <dgm:cxn modelId="{A1B9EF46-F108-4D7E-9C50-37D606981775}" srcId="{392EB082-F0AF-4961-A335-59595842E375}" destId="{9B8FA3A8-FDCD-49F9-9B2A-22F4CA5E5FA2}" srcOrd="8" destOrd="0" parTransId="{7FDAC6A7-13DD-4C48-B8D0-38564AA60C81}" sibTransId="{BD484A34-D3F4-46C6-8062-AF3FAEFCE1F8}"/>
    <dgm:cxn modelId="{98D0EEA8-4308-486D-AC19-DF8D8DC898C4}" srcId="{392EB082-F0AF-4961-A335-59595842E375}" destId="{838D002A-8094-4BAD-9348-694729FCA46D}" srcOrd="7" destOrd="0" parTransId="{7D79313F-DFF3-4B8A-82C4-A419039234E9}" sibTransId="{146612F5-8A6D-4551-B5EB-6562592F2210}"/>
    <dgm:cxn modelId="{E94059BD-2C2C-4B0F-A842-6EE5900F96D7}" type="presOf" srcId="{838D002A-8094-4BAD-9348-694729FCA46D}" destId="{D10F8375-23DD-4EDA-91CC-2A6706CB71E3}" srcOrd="0" destOrd="0" presId="urn:microsoft.com/office/officeart/2005/8/layout/radial4"/>
    <dgm:cxn modelId="{A8BADD2B-F451-495A-994B-858DE7486AEE}" type="presOf" srcId="{73E9C47F-3302-4433-AADC-D3D41E57EAB8}" destId="{58D68963-4E4B-4B1F-8333-94B10DE3524E}" srcOrd="0" destOrd="0" presId="urn:microsoft.com/office/officeart/2005/8/layout/radial4"/>
    <dgm:cxn modelId="{9AAE3CEC-324A-4ADB-9DF6-ADED0DCA06C8}" type="presOf" srcId="{BF20E167-F965-4E12-BAC7-5BD3BF307104}" destId="{EE96BEAD-75BD-4FE2-ACCA-6807DF17128E}" srcOrd="0" destOrd="0" presId="urn:microsoft.com/office/officeart/2005/8/layout/radial4"/>
    <dgm:cxn modelId="{2A88DF51-9C93-4EFF-8733-705FF80FB7FF}" srcId="{392EB082-F0AF-4961-A335-59595842E375}" destId="{A5F36EC1-5ED9-4F8E-8CFE-2220C6F96EAC}" srcOrd="4" destOrd="0" parTransId="{5673D0F8-7D32-41CB-A73A-6054AF9133D9}" sibTransId="{DD90DB3A-4279-4318-A609-597D51A7D409}"/>
    <dgm:cxn modelId="{C6680F56-CDA6-4429-856E-D319C296074B}" srcId="{392EB082-F0AF-4961-A335-59595842E375}" destId="{070A16C4-DA70-4503-BBC3-C6FBC3F9B32A}" srcOrd="9" destOrd="0" parTransId="{854E77E9-B598-4C1B-B2A3-3015D87D3304}" sibTransId="{BEBFF004-CFCA-468F-B171-E47E2988B8AB}"/>
    <dgm:cxn modelId="{41921FC6-6E2B-4A3B-BBE8-B7BEBCAE53CD}" type="presOf" srcId="{B35B7899-C074-4D69-8C2F-A5B8069ED88A}" destId="{470CA258-0948-4F46-A66D-E1C387A6C7ED}" srcOrd="0" destOrd="0" presId="urn:microsoft.com/office/officeart/2005/8/layout/radial4"/>
    <dgm:cxn modelId="{B555092F-3804-4F32-A0C9-99875A96A435}" srcId="{392EB082-F0AF-4961-A335-59595842E375}" destId="{7C400584-1365-4E1E-B9EB-79AF63AA7158}" srcOrd="6" destOrd="0" parTransId="{04E67BE6-1757-441C-99E4-6B1E1E19C5C1}" sibTransId="{AADF30A6-22C6-4897-AB2C-88429BCE3C03}"/>
    <dgm:cxn modelId="{628741F6-E1FA-4019-9F47-471A6675BABB}" type="presOf" srcId="{D7749A99-8144-45CA-AD5D-CCA9B6B4C382}" destId="{F991F726-FBFE-436F-9724-D1AAD593B1B2}" srcOrd="0" destOrd="0" presId="urn:microsoft.com/office/officeart/2005/8/layout/radial4"/>
    <dgm:cxn modelId="{057A4F2C-7EF4-404C-AEDF-49C305010340}" type="presOf" srcId="{D44D5928-BC85-46FA-8CE9-270C55B3FEA4}" destId="{F770EBAF-AA07-44C7-ADC0-69914FF985B9}" srcOrd="0" destOrd="0" presId="urn:microsoft.com/office/officeart/2005/8/layout/radial4"/>
    <dgm:cxn modelId="{4AA86507-E979-469F-BDC9-15124B63C464}" srcId="{392EB082-F0AF-4961-A335-59595842E375}" destId="{539E78FC-99E0-4222-8B36-0EDA422A498A}" srcOrd="10" destOrd="0" parTransId="{ABB11AE2-0AC9-4FA9-B852-5214F1698E63}" sibTransId="{A83D82E1-E836-4695-909B-059FEA26A4A4}"/>
    <dgm:cxn modelId="{83FD2A35-32C1-4183-AE22-CEC8D013C3C0}" srcId="{392EB082-F0AF-4961-A335-59595842E375}" destId="{CFAE4225-D7D9-4314-A5BB-FD73C964FD81}" srcOrd="5" destOrd="0" parTransId="{EF83FD89-F2D2-4DDC-B80E-6B1318579BF2}" sibTransId="{79F31AFA-7D3F-4607-8CAA-F4446803BFFC}"/>
    <dgm:cxn modelId="{80CF137B-3466-44BF-A944-33E788256D89}" srcId="{392EB082-F0AF-4961-A335-59595842E375}" destId="{B6E6F826-CA7F-4286-AA83-023F7E73947D}" srcOrd="12" destOrd="0" parTransId="{A089F367-14BB-4594-97B1-C49F4E61AD59}" sibTransId="{427EED8E-3A57-4091-A87A-80A72B4D2E89}"/>
    <dgm:cxn modelId="{A2E5FB2C-D604-42D4-BC4E-6AE3EF6AD04D}" srcId="{392EB082-F0AF-4961-A335-59595842E375}" destId="{D44D5928-BC85-46FA-8CE9-270C55B3FEA4}" srcOrd="2" destOrd="0" parTransId="{4E195728-5117-4BF9-9C60-618CF7772541}" sibTransId="{F2D00486-4485-43B4-95EB-F5685E23F28C}"/>
    <dgm:cxn modelId="{66BB666F-A642-403C-B509-65C2F55990A1}" type="presOf" srcId="{8249E7E7-E43E-4D5D-B01D-6C323FF643D3}" destId="{F956C662-9889-487E-B42D-3073BA81A5F0}" srcOrd="0" destOrd="0" presId="urn:microsoft.com/office/officeart/2005/8/layout/radial4"/>
    <dgm:cxn modelId="{6F5C31F8-9F05-48DF-91C6-A6C8FC7EC088}" type="presOf" srcId="{A089F367-14BB-4594-97B1-C49F4E61AD59}" destId="{7C568EB8-362A-4DAB-B1EE-9D7E406EBD2B}" srcOrd="0" destOrd="0" presId="urn:microsoft.com/office/officeart/2005/8/layout/radial4"/>
    <dgm:cxn modelId="{66E990F2-C9E4-423C-A808-13B0CCE2C967}" srcId="{392EB082-F0AF-4961-A335-59595842E375}" destId="{8249E7E7-E43E-4D5D-B01D-6C323FF643D3}" srcOrd="11" destOrd="0" parTransId="{4DB3CEFE-BBCF-4570-8FB3-C7DE65F4485F}" sibTransId="{82CE7E05-5542-4781-86F4-1CD9A3202284}"/>
    <dgm:cxn modelId="{141553D2-9EEB-42FB-A405-9E00142AD0A5}" type="presOf" srcId="{FC2840B0-661D-4C60-972B-F6ED91456262}" destId="{1DBFD8FA-F9C5-4FE8-887A-1C9F45C0405E}" srcOrd="0" destOrd="0" presId="urn:microsoft.com/office/officeart/2005/8/layout/radial4"/>
    <dgm:cxn modelId="{8B0EC2C8-A1A7-4895-B5E9-A1B68A72E69C}" type="presOf" srcId="{04E67BE6-1757-441C-99E4-6B1E1E19C5C1}" destId="{16949424-1147-4176-BC12-760BB8A2705A}" srcOrd="0" destOrd="0" presId="urn:microsoft.com/office/officeart/2005/8/layout/radial4"/>
    <dgm:cxn modelId="{5015F6F9-4F5B-4548-9F13-52033A6297C7}" srcId="{392EB082-F0AF-4961-A335-59595842E375}" destId="{B35B7899-C074-4D69-8C2F-A5B8069ED88A}" srcOrd="1" destOrd="0" parTransId="{FC2840B0-661D-4C60-972B-F6ED91456262}" sibTransId="{F5A2592D-9858-4A1C-AEE3-F63477738851}"/>
    <dgm:cxn modelId="{CC81A7DF-BDA1-4950-934B-81C84FD86503}" type="presParOf" srcId="{4B8406D6-7432-4DFF-8720-01B6FAFC39C1}" destId="{536909FF-BBD6-41AE-8764-E7E49B07754D}" srcOrd="0" destOrd="0" presId="urn:microsoft.com/office/officeart/2005/8/layout/radial4"/>
    <dgm:cxn modelId="{821F2F1A-1EE8-4E67-9E7A-710D67E4C5DE}" type="presParOf" srcId="{4B8406D6-7432-4DFF-8720-01B6FAFC39C1}" destId="{20CCCF95-152A-462A-BD89-D7CEE82325C1}" srcOrd="1" destOrd="0" presId="urn:microsoft.com/office/officeart/2005/8/layout/radial4"/>
    <dgm:cxn modelId="{130EB4D2-63F5-4B41-9F79-36DB271B840B}" type="presParOf" srcId="{4B8406D6-7432-4DFF-8720-01B6FAFC39C1}" destId="{58D68963-4E4B-4B1F-8333-94B10DE3524E}" srcOrd="2" destOrd="0" presId="urn:microsoft.com/office/officeart/2005/8/layout/radial4"/>
    <dgm:cxn modelId="{0EA0DE89-0A50-4762-8518-79C37F500774}" type="presParOf" srcId="{4B8406D6-7432-4DFF-8720-01B6FAFC39C1}" destId="{1DBFD8FA-F9C5-4FE8-887A-1C9F45C0405E}" srcOrd="3" destOrd="0" presId="urn:microsoft.com/office/officeart/2005/8/layout/radial4"/>
    <dgm:cxn modelId="{6080784A-5AD3-47AB-97BB-B24BDC398A20}" type="presParOf" srcId="{4B8406D6-7432-4DFF-8720-01B6FAFC39C1}" destId="{470CA258-0948-4F46-A66D-E1C387A6C7ED}" srcOrd="4" destOrd="0" presId="urn:microsoft.com/office/officeart/2005/8/layout/radial4"/>
    <dgm:cxn modelId="{CEF38477-E58C-46D8-9CDD-8E3334C90205}" type="presParOf" srcId="{4B8406D6-7432-4DFF-8720-01B6FAFC39C1}" destId="{64C3F91C-F355-482D-9CA6-08248003440A}" srcOrd="5" destOrd="0" presId="urn:microsoft.com/office/officeart/2005/8/layout/radial4"/>
    <dgm:cxn modelId="{3EEB52C7-1A22-4D8D-A39A-105D1418E566}" type="presParOf" srcId="{4B8406D6-7432-4DFF-8720-01B6FAFC39C1}" destId="{F770EBAF-AA07-44C7-ADC0-69914FF985B9}" srcOrd="6" destOrd="0" presId="urn:microsoft.com/office/officeart/2005/8/layout/radial4"/>
    <dgm:cxn modelId="{D1DD2E1E-1C08-42E3-9B14-201EA6A92DC4}" type="presParOf" srcId="{4B8406D6-7432-4DFF-8720-01B6FAFC39C1}" destId="{EE96BEAD-75BD-4FE2-ACCA-6807DF17128E}" srcOrd="7" destOrd="0" presId="urn:microsoft.com/office/officeart/2005/8/layout/radial4"/>
    <dgm:cxn modelId="{7CEC49D8-E7A6-477E-8EBC-3479B0F96D9F}" type="presParOf" srcId="{4B8406D6-7432-4DFF-8720-01B6FAFC39C1}" destId="{F991F726-FBFE-436F-9724-D1AAD593B1B2}" srcOrd="8" destOrd="0" presId="urn:microsoft.com/office/officeart/2005/8/layout/radial4"/>
    <dgm:cxn modelId="{FD13E46D-B73D-4AD9-89F5-3CE9077B2F60}" type="presParOf" srcId="{4B8406D6-7432-4DFF-8720-01B6FAFC39C1}" destId="{7709FE74-BC91-4163-B968-27AC17730C7B}" srcOrd="9" destOrd="0" presId="urn:microsoft.com/office/officeart/2005/8/layout/radial4"/>
    <dgm:cxn modelId="{2A304103-FBA2-4DF1-B110-6C8EDF837DD8}" type="presParOf" srcId="{4B8406D6-7432-4DFF-8720-01B6FAFC39C1}" destId="{C5088C9B-B5D7-4247-87CF-11CE9986E586}" srcOrd="10" destOrd="0" presId="urn:microsoft.com/office/officeart/2005/8/layout/radial4"/>
    <dgm:cxn modelId="{87522DCA-22CF-4463-8140-F526B479EC67}" type="presParOf" srcId="{4B8406D6-7432-4DFF-8720-01B6FAFC39C1}" destId="{4FF41892-9C7A-4C93-BB75-B4B47A1B37E7}" srcOrd="11" destOrd="0" presId="urn:microsoft.com/office/officeart/2005/8/layout/radial4"/>
    <dgm:cxn modelId="{65121D7C-13B8-4F9A-B303-47CF84B4387B}" type="presParOf" srcId="{4B8406D6-7432-4DFF-8720-01B6FAFC39C1}" destId="{AA45BC15-12D0-419C-AC58-3E950C90FAF3}" srcOrd="12" destOrd="0" presId="urn:microsoft.com/office/officeart/2005/8/layout/radial4"/>
    <dgm:cxn modelId="{72354843-4569-48E4-A88E-92F131E8F238}" type="presParOf" srcId="{4B8406D6-7432-4DFF-8720-01B6FAFC39C1}" destId="{16949424-1147-4176-BC12-760BB8A2705A}" srcOrd="13" destOrd="0" presId="urn:microsoft.com/office/officeart/2005/8/layout/radial4"/>
    <dgm:cxn modelId="{1CD3F75A-B99F-4917-88C5-739F1BAA1C9C}" type="presParOf" srcId="{4B8406D6-7432-4DFF-8720-01B6FAFC39C1}" destId="{60BF0996-3507-4922-B2ED-5525F931399F}" srcOrd="14" destOrd="0" presId="urn:microsoft.com/office/officeart/2005/8/layout/radial4"/>
    <dgm:cxn modelId="{0112A1E2-1C81-400D-9676-9225A1604D34}" type="presParOf" srcId="{4B8406D6-7432-4DFF-8720-01B6FAFC39C1}" destId="{1FC3B0E3-A787-440F-9BE1-6791279659F0}" srcOrd="15" destOrd="0" presId="urn:microsoft.com/office/officeart/2005/8/layout/radial4"/>
    <dgm:cxn modelId="{17CB762B-A28A-44B5-9A52-2D430F222789}" type="presParOf" srcId="{4B8406D6-7432-4DFF-8720-01B6FAFC39C1}" destId="{D10F8375-23DD-4EDA-91CC-2A6706CB71E3}" srcOrd="16" destOrd="0" presId="urn:microsoft.com/office/officeart/2005/8/layout/radial4"/>
    <dgm:cxn modelId="{AEF69EA7-DA6E-42D0-A89F-81D6FB3B16CC}" type="presParOf" srcId="{4B8406D6-7432-4DFF-8720-01B6FAFC39C1}" destId="{E7390AC9-4837-4D0A-B108-C027136220A8}" srcOrd="17" destOrd="0" presId="urn:microsoft.com/office/officeart/2005/8/layout/radial4"/>
    <dgm:cxn modelId="{DE947CDF-CF0F-4159-AD7E-61B4306E7A82}" type="presParOf" srcId="{4B8406D6-7432-4DFF-8720-01B6FAFC39C1}" destId="{65712315-21F8-471F-9DC2-482DEDDCF31E}" srcOrd="18" destOrd="0" presId="urn:microsoft.com/office/officeart/2005/8/layout/radial4"/>
    <dgm:cxn modelId="{EE2071B4-EE74-4E5C-BE9C-0D7C091A0D85}" type="presParOf" srcId="{4B8406D6-7432-4DFF-8720-01B6FAFC39C1}" destId="{DBABD6B7-A0C7-4DFD-9446-EAC114E015FA}" srcOrd="19" destOrd="0" presId="urn:microsoft.com/office/officeart/2005/8/layout/radial4"/>
    <dgm:cxn modelId="{EC10BAC8-1196-418A-AADA-0E7D6AD88CB0}" type="presParOf" srcId="{4B8406D6-7432-4DFF-8720-01B6FAFC39C1}" destId="{BE5999C3-B1C1-4D74-AC40-6B20278E8BEA}" srcOrd="20" destOrd="0" presId="urn:microsoft.com/office/officeart/2005/8/layout/radial4"/>
    <dgm:cxn modelId="{A011E956-E72E-4FDB-B888-1350FFC7F6C6}" type="presParOf" srcId="{4B8406D6-7432-4DFF-8720-01B6FAFC39C1}" destId="{47F57362-8D01-4BF6-8BA6-A50F7128AF66}" srcOrd="21" destOrd="0" presId="urn:microsoft.com/office/officeart/2005/8/layout/radial4"/>
    <dgm:cxn modelId="{72F4509E-A7FE-4DA7-90F8-81F937F2EE82}" type="presParOf" srcId="{4B8406D6-7432-4DFF-8720-01B6FAFC39C1}" destId="{1964E6C0-61E7-4BA5-96E0-2D0E18DB775F}" srcOrd="22" destOrd="0" presId="urn:microsoft.com/office/officeart/2005/8/layout/radial4"/>
    <dgm:cxn modelId="{34B496C8-6A2E-40D2-B357-B5D7B5F52C7C}" type="presParOf" srcId="{4B8406D6-7432-4DFF-8720-01B6FAFC39C1}" destId="{38DE7FA9-5852-420D-BC5F-F1FD337A3C57}" srcOrd="23" destOrd="0" presId="urn:microsoft.com/office/officeart/2005/8/layout/radial4"/>
    <dgm:cxn modelId="{F303B645-4CE7-4AC1-8D5C-65E4524E454B}" type="presParOf" srcId="{4B8406D6-7432-4DFF-8720-01B6FAFC39C1}" destId="{F956C662-9889-487E-B42D-3073BA81A5F0}" srcOrd="24" destOrd="0" presId="urn:microsoft.com/office/officeart/2005/8/layout/radial4"/>
    <dgm:cxn modelId="{8D84F46A-8629-4271-8503-81E09B57F1B6}" type="presParOf" srcId="{4B8406D6-7432-4DFF-8720-01B6FAFC39C1}" destId="{7C568EB8-362A-4DAB-B1EE-9D7E406EBD2B}" srcOrd="25" destOrd="0" presId="urn:microsoft.com/office/officeart/2005/8/layout/radial4"/>
    <dgm:cxn modelId="{600FF17C-5E59-4E6E-9495-01A388B75BEA}" type="presParOf" srcId="{4B8406D6-7432-4DFF-8720-01B6FAFC39C1}" destId="{33BBE026-9FF0-48C1-9073-93D43D305542}" srcOrd="26" destOrd="0" presId="urn:microsoft.com/office/officeart/2005/8/layout/radial4"/>
    <dgm:cxn modelId="{2920A08F-8C48-4B33-A3B0-D5319D322859}" type="presParOf" srcId="{4B8406D6-7432-4DFF-8720-01B6FAFC39C1}" destId="{9B5AC98A-AEC4-451B-A2A4-082D67FE9788}" srcOrd="27" destOrd="0" presId="urn:microsoft.com/office/officeart/2005/8/layout/radial4"/>
    <dgm:cxn modelId="{F186F070-6661-4214-8E8D-9A1B7A0FB8BD}" type="presParOf" srcId="{4B8406D6-7432-4DFF-8720-01B6FAFC39C1}" destId="{65296216-C733-4025-A262-834EF8AEBBE6}" srcOrd="2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6E100EB-06D8-4DB1-8FF6-20221798B863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A5365C80-8282-4769-B0A3-AE46EE60BECB}">
      <dgm:prSet phldrT="[Text]"/>
      <dgm:spPr/>
      <dgm:t>
        <a:bodyPr/>
        <a:lstStyle/>
        <a:p>
          <a:r>
            <a:rPr lang="en-GB" b="1"/>
            <a:t>Move</a:t>
          </a:r>
        </a:p>
        <a:p>
          <a:r>
            <a:rPr lang="en-GB" b="0"/>
            <a:t>(be active)</a:t>
          </a:r>
        </a:p>
      </dgm:t>
    </dgm:pt>
    <dgm:pt modelId="{C2C1DD0A-47C2-4353-94BC-6D6D54DF2B2C}" type="parTrans" cxnId="{DAB11185-2387-415B-8AE2-F465B12F23BF}">
      <dgm:prSet/>
      <dgm:spPr/>
      <dgm:t>
        <a:bodyPr/>
        <a:lstStyle/>
        <a:p>
          <a:endParaRPr lang="en-GB"/>
        </a:p>
      </dgm:t>
    </dgm:pt>
    <dgm:pt modelId="{5CBF86B6-1FC5-4A23-B330-37A29973D530}" type="sibTrans" cxnId="{DAB11185-2387-415B-8AE2-F465B12F23BF}">
      <dgm:prSet/>
      <dgm:spPr/>
      <dgm:t>
        <a:bodyPr/>
        <a:lstStyle/>
        <a:p>
          <a:endParaRPr lang="en-GB"/>
        </a:p>
      </dgm:t>
    </dgm:pt>
    <dgm:pt modelId="{44542B75-5624-4148-BB90-C9E4AFC87BC4}">
      <dgm:prSet phldrT="[Text]"/>
      <dgm:spPr/>
      <dgm:t>
        <a:bodyPr/>
        <a:lstStyle/>
        <a:p>
          <a:r>
            <a:rPr lang="en-GB"/>
            <a:t>e.g.PE lessons</a:t>
          </a:r>
        </a:p>
      </dgm:t>
    </dgm:pt>
    <dgm:pt modelId="{EF3B135C-CDCF-4F62-9568-41F0F6EA1538}" type="parTrans" cxnId="{5A583ACD-22C9-476A-A2A5-1394D763AF22}">
      <dgm:prSet/>
      <dgm:spPr/>
      <dgm:t>
        <a:bodyPr/>
        <a:lstStyle/>
        <a:p>
          <a:endParaRPr lang="en-GB"/>
        </a:p>
      </dgm:t>
    </dgm:pt>
    <dgm:pt modelId="{9C29D58C-3BDD-44FB-95C3-8C3B3B2370E7}" type="sibTrans" cxnId="{5A583ACD-22C9-476A-A2A5-1394D763AF22}">
      <dgm:prSet/>
      <dgm:spPr/>
      <dgm:t>
        <a:bodyPr/>
        <a:lstStyle/>
        <a:p>
          <a:endParaRPr lang="en-GB"/>
        </a:p>
      </dgm:t>
    </dgm:pt>
    <dgm:pt modelId="{961401EF-3343-4390-9AC7-59FE287797AB}">
      <dgm:prSet phldrT="[Text]"/>
      <dgm:spPr/>
      <dgm:t>
        <a:bodyPr/>
        <a:lstStyle/>
        <a:p>
          <a:r>
            <a:rPr lang="en-GB"/>
            <a:t>e.g.Physical clubs-rugby,football,dodgeball</a:t>
          </a:r>
        </a:p>
      </dgm:t>
    </dgm:pt>
    <dgm:pt modelId="{B55D0A24-87E5-452F-AF4B-5AC95B9FEB7F}" type="parTrans" cxnId="{EA3B1529-70DC-445A-8CA1-3D3521EACBB1}">
      <dgm:prSet/>
      <dgm:spPr/>
      <dgm:t>
        <a:bodyPr/>
        <a:lstStyle/>
        <a:p>
          <a:endParaRPr lang="en-GB"/>
        </a:p>
      </dgm:t>
    </dgm:pt>
    <dgm:pt modelId="{16A87EAD-547C-4D50-9628-097010BD107C}" type="sibTrans" cxnId="{EA3B1529-70DC-445A-8CA1-3D3521EACBB1}">
      <dgm:prSet/>
      <dgm:spPr/>
      <dgm:t>
        <a:bodyPr/>
        <a:lstStyle/>
        <a:p>
          <a:endParaRPr lang="en-GB"/>
        </a:p>
      </dgm:t>
    </dgm:pt>
    <dgm:pt modelId="{68B3DAB6-F433-44E0-B1BA-037E113BE199}">
      <dgm:prSet phldrT="[Text]"/>
      <dgm:spPr/>
      <dgm:t>
        <a:bodyPr/>
        <a:lstStyle/>
        <a:p>
          <a:r>
            <a:rPr lang="en-GB"/>
            <a:t>e.g.playtime and lunchtime games and activities</a:t>
          </a:r>
        </a:p>
      </dgm:t>
    </dgm:pt>
    <dgm:pt modelId="{5BC899ED-2570-43C6-870E-3E780817F53C}" type="parTrans" cxnId="{35934104-542F-481B-B95D-017A46C02C67}">
      <dgm:prSet/>
      <dgm:spPr/>
      <dgm:t>
        <a:bodyPr/>
        <a:lstStyle/>
        <a:p>
          <a:endParaRPr lang="en-GB"/>
        </a:p>
      </dgm:t>
    </dgm:pt>
    <dgm:pt modelId="{CFAB2A3A-E5E0-43C4-92B9-D0631C293FD6}" type="sibTrans" cxnId="{35934104-542F-481B-B95D-017A46C02C67}">
      <dgm:prSet/>
      <dgm:spPr/>
      <dgm:t>
        <a:bodyPr/>
        <a:lstStyle/>
        <a:p>
          <a:endParaRPr lang="en-GB"/>
        </a:p>
      </dgm:t>
    </dgm:pt>
    <dgm:pt modelId="{D631F491-2E6F-4A09-ACBA-6E10FBC1352B}">
      <dgm:prSet phldrT="[Text]"/>
      <dgm:spPr/>
      <dgm:t>
        <a:bodyPr/>
        <a:lstStyle/>
        <a:p>
          <a:r>
            <a:rPr lang="en-GB"/>
            <a:t>e.g.Moving breaks  (KS3/4)</a:t>
          </a:r>
        </a:p>
      </dgm:t>
    </dgm:pt>
    <dgm:pt modelId="{E9689359-36DB-4D49-A5A0-9D12D17E3C19}" type="parTrans" cxnId="{45D58ADF-6EF9-4193-83B6-2518EDEB62E0}">
      <dgm:prSet/>
      <dgm:spPr/>
      <dgm:t>
        <a:bodyPr/>
        <a:lstStyle/>
        <a:p>
          <a:endParaRPr lang="en-GB"/>
        </a:p>
      </dgm:t>
    </dgm:pt>
    <dgm:pt modelId="{567B3D42-323B-49A3-9459-519CB033AE11}" type="sibTrans" cxnId="{45D58ADF-6EF9-4193-83B6-2518EDEB62E0}">
      <dgm:prSet/>
      <dgm:spPr/>
      <dgm:t>
        <a:bodyPr/>
        <a:lstStyle/>
        <a:p>
          <a:endParaRPr lang="en-GB"/>
        </a:p>
      </dgm:t>
    </dgm:pt>
    <dgm:pt modelId="{6A229282-0A14-4A06-820A-917C5FD1C0BB}">
      <dgm:prSet phldrT="[Text]"/>
      <dgm:spPr/>
      <dgm:t>
        <a:bodyPr/>
        <a:lstStyle/>
        <a:p>
          <a:endParaRPr lang="en-GB"/>
        </a:p>
      </dgm:t>
    </dgm:pt>
    <dgm:pt modelId="{D1305FDE-376D-4D06-9BD1-CA3E349EC301}" type="parTrans" cxnId="{03BD0891-3381-43BA-998E-AFCD275A1318}">
      <dgm:prSet/>
      <dgm:spPr/>
      <dgm:t>
        <a:bodyPr/>
        <a:lstStyle/>
        <a:p>
          <a:endParaRPr lang="en-GB"/>
        </a:p>
      </dgm:t>
    </dgm:pt>
    <dgm:pt modelId="{0FB3DFBA-2362-41EA-AF46-4B48BB7C1989}" type="sibTrans" cxnId="{03BD0891-3381-43BA-998E-AFCD275A1318}">
      <dgm:prSet/>
      <dgm:spPr/>
      <dgm:t>
        <a:bodyPr/>
        <a:lstStyle/>
        <a:p>
          <a:endParaRPr lang="en-GB"/>
        </a:p>
      </dgm:t>
    </dgm:pt>
    <dgm:pt modelId="{D61CE0BB-61EA-4B6F-95C2-57E81D59E3C5}">
      <dgm:prSet phldrT="[Text]"/>
      <dgm:spPr/>
      <dgm:t>
        <a:bodyPr/>
        <a:lstStyle/>
        <a:p>
          <a:endParaRPr lang="en-GB"/>
        </a:p>
      </dgm:t>
    </dgm:pt>
    <dgm:pt modelId="{D95BEFE1-E321-4583-8D68-A27BD513DDFE}" type="parTrans" cxnId="{8D291187-239E-44C0-9009-CA3DA090BF74}">
      <dgm:prSet/>
      <dgm:spPr/>
      <dgm:t>
        <a:bodyPr/>
        <a:lstStyle/>
        <a:p>
          <a:endParaRPr lang="en-GB"/>
        </a:p>
      </dgm:t>
    </dgm:pt>
    <dgm:pt modelId="{74EBA7BD-D236-45F0-B995-6A3F7B391698}" type="sibTrans" cxnId="{8D291187-239E-44C0-9009-CA3DA090BF74}">
      <dgm:prSet/>
      <dgm:spPr/>
      <dgm:t>
        <a:bodyPr/>
        <a:lstStyle/>
        <a:p>
          <a:endParaRPr lang="en-GB"/>
        </a:p>
      </dgm:t>
    </dgm:pt>
    <dgm:pt modelId="{09D9BB23-E40C-46A7-9F6D-5E8ACF40E0B9}">
      <dgm:prSet phldrT="[Text]"/>
      <dgm:spPr/>
      <dgm:t>
        <a:bodyPr/>
        <a:lstStyle/>
        <a:p>
          <a:endParaRPr lang="en-GB"/>
        </a:p>
      </dgm:t>
    </dgm:pt>
    <dgm:pt modelId="{0BC0420E-4AEF-42ED-A25E-98A3025CDCFF}" type="parTrans" cxnId="{4EA9094D-35BD-4E2D-9C29-7667105E2043}">
      <dgm:prSet/>
      <dgm:spPr/>
      <dgm:t>
        <a:bodyPr/>
        <a:lstStyle/>
        <a:p>
          <a:endParaRPr lang="en-GB"/>
        </a:p>
      </dgm:t>
    </dgm:pt>
    <dgm:pt modelId="{9649F20C-5A43-40FC-B995-683211A18E03}" type="sibTrans" cxnId="{4EA9094D-35BD-4E2D-9C29-7667105E2043}">
      <dgm:prSet/>
      <dgm:spPr/>
      <dgm:t>
        <a:bodyPr/>
        <a:lstStyle/>
        <a:p>
          <a:endParaRPr lang="en-GB"/>
        </a:p>
      </dgm:t>
    </dgm:pt>
    <dgm:pt modelId="{26F4A1A4-BFEF-40EF-85F6-2567A7CC30EE}">
      <dgm:prSet phldrT="[Text]"/>
      <dgm:spPr/>
      <dgm:t>
        <a:bodyPr/>
        <a:lstStyle/>
        <a:p>
          <a:endParaRPr lang="en-GB"/>
        </a:p>
      </dgm:t>
    </dgm:pt>
    <dgm:pt modelId="{4E2696EB-45AF-4FE0-8D62-C4413BEC99EC}" type="parTrans" cxnId="{A1D9C76C-0D9C-4F41-9B6E-23F747729138}">
      <dgm:prSet/>
      <dgm:spPr/>
      <dgm:t>
        <a:bodyPr/>
        <a:lstStyle/>
        <a:p>
          <a:endParaRPr lang="en-GB"/>
        </a:p>
      </dgm:t>
    </dgm:pt>
    <dgm:pt modelId="{0CE726BF-47C3-4B43-84F8-3C97B5FB586F}" type="sibTrans" cxnId="{A1D9C76C-0D9C-4F41-9B6E-23F747729138}">
      <dgm:prSet/>
      <dgm:spPr/>
      <dgm:t>
        <a:bodyPr/>
        <a:lstStyle/>
        <a:p>
          <a:endParaRPr lang="en-GB"/>
        </a:p>
      </dgm:t>
    </dgm:pt>
    <dgm:pt modelId="{01825DC1-AD93-4CF4-A05F-B93807552517}">
      <dgm:prSet phldrT="[Text]"/>
      <dgm:spPr/>
      <dgm:t>
        <a:bodyPr/>
        <a:lstStyle/>
        <a:p>
          <a:endParaRPr lang="en-GB"/>
        </a:p>
      </dgm:t>
    </dgm:pt>
    <dgm:pt modelId="{9D9C5F8B-3A64-4D3B-9F87-ED6A6BB919DD}" type="parTrans" cxnId="{1448CB68-9389-48DB-AB8E-7AD8F19CBC1D}">
      <dgm:prSet/>
      <dgm:spPr/>
      <dgm:t>
        <a:bodyPr/>
        <a:lstStyle/>
        <a:p>
          <a:endParaRPr lang="en-GB"/>
        </a:p>
      </dgm:t>
    </dgm:pt>
    <dgm:pt modelId="{E85C175F-7716-42B3-BE04-6C990C1F0E40}" type="sibTrans" cxnId="{1448CB68-9389-48DB-AB8E-7AD8F19CBC1D}">
      <dgm:prSet/>
      <dgm:spPr/>
      <dgm:t>
        <a:bodyPr/>
        <a:lstStyle/>
        <a:p>
          <a:endParaRPr lang="en-GB"/>
        </a:p>
      </dgm:t>
    </dgm:pt>
    <dgm:pt modelId="{551D9B14-5704-4B14-82D5-AA92AD56D8AA}">
      <dgm:prSet phldrT="[Text]"/>
      <dgm:spPr/>
      <dgm:t>
        <a:bodyPr/>
        <a:lstStyle/>
        <a:p>
          <a:endParaRPr lang="en-GB"/>
        </a:p>
      </dgm:t>
    </dgm:pt>
    <dgm:pt modelId="{E093FF65-77EE-4A8B-A51F-0CEBF8120179}" type="parTrans" cxnId="{1B547E5A-0846-4C74-B227-051D68F2481C}">
      <dgm:prSet/>
      <dgm:spPr/>
      <dgm:t>
        <a:bodyPr/>
        <a:lstStyle/>
        <a:p>
          <a:endParaRPr lang="en-GB"/>
        </a:p>
      </dgm:t>
    </dgm:pt>
    <dgm:pt modelId="{BFAB11B6-9AF4-4AA4-885B-202F24C6F4D4}" type="sibTrans" cxnId="{1B547E5A-0846-4C74-B227-051D68F2481C}">
      <dgm:prSet/>
      <dgm:spPr/>
      <dgm:t>
        <a:bodyPr/>
        <a:lstStyle/>
        <a:p>
          <a:endParaRPr lang="en-GB"/>
        </a:p>
      </dgm:t>
    </dgm:pt>
    <dgm:pt modelId="{1CAC97E6-7D72-480F-863B-75E4D7CBF441}">
      <dgm:prSet phldrT="[Text]"/>
      <dgm:spPr/>
      <dgm:t>
        <a:bodyPr/>
        <a:lstStyle/>
        <a:p>
          <a:endParaRPr lang="en-GB"/>
        </a:p>
      </dgm:t>
    </dgm:pt>
    <dgm:pt modelId="{2513B293-1ADF-4126-9263-C7A39B50171E}" type="parTrans" cxnId="{E07F9E3A-50CC-46C4-B10E-F82124DDF52A}">
      <dgm:prSet/>
      <dgm:spPr/>
      <dgm:t>
        <a:bodyPr/>
        <a:lstStyle/>
        <a:p>
          <a:endParaRPr lang="en-GB"/>
        </a:p>
      </dgm:t>
    </dgm:pt>
    <dgm:pt modelId="{01A733AA-66E2-4226-A96D-A5F352CF509B}" type="sibTrans" cxnId="{E07F9E3A-50CC-46C4-B10E-F82124DDF52A}">
      <dgm:prSet/>
      <dgm:spPr/>
      <dgm:t>
        <a:bodyPr/>
        <a:lstStyle/>
        <a:p>
          <a:endParaRPr lang="en-GB"/>
        </a:p>
      </dgm:t>
    </dgm:pt>
    <dgm:pt modelId="{13ADE820-3AF9-4758-91EE-8A89B9613A4C}">
      <dgm:prSet phldrT="[Text]"/>
      <dgm:spPr/>
      <dgm:t>
        <a:bodyPr/>
        <a:lstStyle/>
        <a:p>
          <a:endParaRPr lang="en-GB"/>
        </a:p>
      </dgm:t>
    </dgm:pt>
    <dgm:pt modelId="{8E1BF96B-6FFA-47BE-B788-6849F072FA66}" type="parTrans" cxnId="{D82BBF27-03DC-4C03-BA3D-8200F530A944}">
      <dgm:prSet/>
      <dgm:spPr/>
      <dgm:t>
        <a:bodyPr/>
        <a:lstStyle/>
        <a:p>
          <a:endParaRPr lang="en-GB"/>
        </a:p>
      </dgm:t>
    </dgm:pt>
    <dgm:pt modelId="{55576BA2-1537-465A-95FF-C75CD5CBCADD}" type="sibTrans" cxnId="{D82BBF27-03DC-4C03-BA3D-8200F530A944}">
      <dgm:prSet/>
      <dgm:spPr/>
      <dgm:t>
        <a:bodyPr/>
        <a:lstStyle/>
        <a:p>
          <a:endParaRPr lang="en-GB"/>
        </a:p>
      </dgm:t>
    </dgm:pt>
    <dgm:pt modelId="{58402908-8421-4D62-B0D7-A70224703077}">
      <dgm:prSet phldrT="[Text]"/>
      <dgm:spPr/>
      <dgm:t>
        <a:bodyPr/>
        <a:lstStyle/>
        <a:p>
          <a:endParaRPr lang="en-GB"/>
        </a:p>
      </dgm:t>
    </dgm:pt>
    <dgm:pt modelId="{77012B15-9FF7-4F82-8006-36D316FF085B}" type="parTrans" cxnId="{36A59CE8-B070-4068-BDB2-1BB9B74A20FE}">
      <dgm:prSet/>
      <dgm:spPr/>
      <dgm:t>
        <a:bodyPr/>
        <a:lstStyle/>
        <a:p>
          <a:endParaRPr lang="en-GB"/>
        </a:p>
      </dgm:t>
    </dgm:pt>
    <dgm:pt modelId="{3F711B37-7989-4F38-9FF8-44A704A30189}" type="sibTrans" cxnId="{36A59CE8-B070-4068-BDB2-1BB9B74A20FE}">
      <dgm:prSet/>
      <dgm:spPr/>
      <dgm:t>
        <a:bodyPr/>
        <a:lstStyle/>
        <a:p>
          <a:endParaRPr lang="en-GB"/>
        </a:p>
      </dgm:t>
    </dgm:pt>
    <dgm:pt modelId="{5E570DB0-55DF-4E65-A2A6-614F31908FB2}">
      <dgm:prSet phldrT="[Text]"/>
      <dgm:spPr/>
      <dgm:t>
        <a:bodyPr/>
        <a:lstStyle/>
        <a:p>
          <a:endParaRPr lang="en-GB"/>
        </a:p>
      </dgm:t>
    </dgm:pt>
    <dgm:pt modelId="{4E1B8412-402E-4E36-84C7-B3829285ADCA}" type="parTrans" cxnId="{948C0D21-D4B6-4A09-9597-F06A05FC114E}">
      <dgm:prSet/>
      <dgm:spPr/>
      <dgm:t>
        <a:bodyPr/>
        <a:lstStyle/>
        <a:p>
          <a:endParaRPr lang="en-GB"/>
        </a:p>
      </dgm:t>
    </dgm:pt>
    <dgm:pt modelId="{ABC016C3-914C-47E7-A64D-9157B12721FE}" type="sibTrans" cxnId="{948C0D21-D4B6-4A09-9597-F06A05FC114E}">
      <dgm:prSet/>
      <dgm:spPr/>
      <dgm:t>
        <a:bodyPr/>
        <a:lstStyle/>
        <a:p>
          <a:endParaRPr lang="en-GB"/>
        </a:p>
      </dgm:t>
    </dgm:pt>
    <dgm:pt modelId="{247F21E6-00AF-42D4-9376-4E894919777F}">
      <dgm:prSet phldrT="[Text]"/>
      <dgm:spPr/>
      <dgm:t>
        <a:bodyPr/>
        <a:lstStyle/>
        <a:p>
          <a:endParaRPr lang="en-GB"/>
        </a:p>
      </dgm:t>
    </dgm:pt>
    <dgm:pt modelId="{4087E93D-B438-4D88-A5FD-3F4BB3D3FA4B}" type="parTrans" cxnId="{340A0BA8-C08B-4F9D-BEE4-FDA6238B6F7B}">
      <dgm:prSet/>
      <dgm:spPr/>
      <dgm:t>
        <a:bodyPr/>
        <a:lstStyle/>
        <a:p>
          <a:endParaRPr lang="en-GB"/>
        </a:p>
      </dgm:t>
    </dgm:pt>
    <dgm:pt modelId="{58A6D0C4-3C59-44B6-A03B-4ACE00DC09E0}" type="sibTrans" cxnId="{340A0BA8-C08B-4F9D-BEE4-FDA6238B6F7B}">
      <dgm:prSet/>
      <dgm:spPr/>
      <dgm:t>
        <a:bodyPr/>
        <a:lstStyle/>
        <a:p>
          <a:endParaRPr lang="en-GB"/>
        </a:p>
      </dgm:t>
    </dgm:pt>
    <dgm:pt modelId="{73992AB1-EC58-4A87-B7DB-AC6DCBEEF380}">
      <dgm:prSet phldrT="[Text]"/>
      <dgm:spPr/>
      <dgm:t>
        <a:bodyPr/>
        <a:lstStyle/>
        <a:p>
          <a:endParaRPr lang="en-GB"/>
        </a:p>
      </dgm:t>
    </dgm:pt>
    <dgm:pt modelId="{57E808F1-D3FA-468A-933D-9193D5058CAB}" type="parTrans" cxnId="{3F11413A-32F0-4D95-936C-0CD6D6147511}">
      <dgm:prSet/>
      <dgm:spPr/>
      <dgm:t>
        <a:bodyPr/>
        <a:lstStyle/>
        <a:p>
          <a:endParaRPr lang="en-GB"/>
        </a:p>
      </dgm:t>
    </dgm:pt>
    <dgm:pt modelId="{8DC8962E-86B1-42E7-9DC0-936EE80FC1DF}" type="sibTrans" cxnId="{3F11413A-32F0-4D95-936C-0CD6D6147511}">
      <dgm:prSet/>
      <dgm:spPr/>
      <dgm:t>
        <a:bodyPr/>
        <a:lstStyle/>
        <a:p>
          <a:endParaRPr lang="en-GB"/>
        </a:p>
      </dgm:t>
    </dgm:pt>
    <dgm:pt modelId="{07EC5311-C010-4C9F-A018-02A2BA90CD59}">
      <dgm:prSet phldrT="[Text]"/>
      <dgm:spPr/>
      <dgm:t>
        <a:bodyPr/>
        <a:lstStyle/>
        <a:p>
          <a:endParaRPr lang="en-GB"/>
        </a:p>
      </dgm:t>
    </dgm:pt>
    <dgm:pt modelId="{9A027DFE-4910-4148-8F44-8AB7CB22908A}" type="parTrans" cxnId="{20E6CA8E-CD63-45BA-A32E-5406A384603D}">
      <dgm:prSet/>
      <dgm:spPr/>
      <dgm:t>
        <a:bodyPr/>
        <a:lstStyle/>
        <a:p>
          <a:endParaRPr lang="en-GB"/>
        </a:p>
      </dgm:t>
    </dgm:pt>
    <dgm:pt modelId="{736F51A9-B64D-4C0F-97B0-3E24AF676D16}" type="sibTrans" cxnId="{20E6CA8E-CD63-45BA-A32E-5406A384603D}">
      <dgm:prSet/>
      <dgm:spPr/>
      <dgm:t>
        <a:bodyPr/>
        <a:lstStyle/>
        <a:p>
          <a:endParaRPr lang="en-GB"/>
        </a:p>
      </dgm:t>
    </dgm:pt>
    <dgm:pt modelId="{F423C351-557D-4D21-9C95-82841246BB47}" type="pres">
      <dgm:prSet presAssocID="{D6E100EB-06D8-4DB1-8FF6-20221798B86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07B42806-287F-46A0-B7EF-7A96E4BFD806}" type="pres">
      <dgm:prSet presAssocID="{A5365C80-8282-4769-B0A3-AE46EE60BECB}" presName="centerShape" presStyleLbl="node0" presStyleIdx="0" presStyleCnt="1"/>
      <dgm:spPr/>
      <dgm:t>
        <a:bodyPr/>
        <a:lstStyle/>
        <a:p>
          <a:endParaRPr lang="en-GB"/>
        </a:p>
      </dgm:t>
    </dgm:pt>
    <dgm:pt modelId="{B29043D1-B97D-474A-B4F2-4A29CE2DD362}" type="pres">
      <dgm:prSet presAssocID="{EF3B135C-CDCF-4F62-9568-41F0F6EA1538}" presName="parTrans" presStyleLbl="bgSibTrans2D1" presStyleIdx="0" presStyleCnt="11"/>
      <dgm:spPr/>
      <dgm:t>
        <a:bodyPr/>
        <a:lstStyle/>
        <a:p>
          <a:endParaRPr lang="en-GB"/>
        </a:p>
      </dgm:t>
    </dgm:pt>
    <dgm:pt modelId="{C0DE77B2-AF16-4C8A-97D3-E52548C97146}" type="pres">
      <dgm:prSet presAssocID="{44542B75-5624-4148-BB90-C9E4AFC87BC4}" presName="node" presStyleLbl="node1" presStyleIdx="0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A3693AD-C5B9-4351-B3A2-D186E550CDF3}" type="pres">
      <dgm:prSet presAssocID="{B55D0A24-87E5-452F-AF4B-5AC95B9FEB7F}" presName="parTrans" presStyleLbl="bgSibTrans2D1" presStyleIdx="1" presStyleCnt="11"/>
      <dgm:spPr/>
      <dgm:t>
        <a:bodyPr/>
        <a:lstStyle/>
        <a:p>
          <a:endParaRPr lang="en-GB"/>
        </a:p>
      </dgm:t>
    </dgm:pt>
    <dgm:pt modelId="{87D49903-5C50-43B3-A332-62CAC38AD1BA}" type="pres">
      <dgm:prSet presAssocID="{961401EF-3343-4390-9AC7-59FE287797AB}" presName="node" presStyleLbl="node1" presStyleIdx="1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DA214F4-9168-494A-9D06-2081A6AEF9A8}" type="pres">
      <dgm:prSet presAssocID="{5BC899ED-2570-43C6-870E-3E780817F53C}" presName="parTrans" presStyleLbl="bgSibTrans2D1" presStyleIdx="2" presStyleCnt="11"/>
      <dgm:spPr/>
      <dgm:t>
        <a:bodyPr/>
        <a:lstStyle/>
        <a:p>
          <a:endParaRPr lang="en-GB"/>
        </a:p>
      </dgm:t>
    </dgm:pt>
    <dgm:pt modelId="{34472BDC-A8BE-42E9-B647-EE71B83B13EF}" type="pres">
      <dgm:prSet presAssocID="{68B3DAB6-F433-44E0-B1BA-037E113BE199}" presName="node" presStyleLbl="node1" presStyleIdx="2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0A6F064-FECA-420C-8BE4-FD6AC8F81A13}" type="pres">
      <dgm:prSet presAssocID="{E9689359-36DB-4D49-A5A0-9D12D17E3C19}" presName="parTrans" presStyleLbl="bgSibTrans2D1" presStyleIdx="3" presStyleCnt="11"/>
      <dgm:spPr/>
      <dgm:t>
        <a:bodyPr/>
        <a:lstStyle/>
        <a:p>
          <a:endParaRPr lang="en-GB"/>
        </a:p>
      </dgm:t>
    </dgm:pt>
    <dgm:pt modelId="{2C9CE0BB-4313-4C04-85E3-E84CB6EA34B5}" type="pres">
      <dgm:prSet presAssocID="{D631F491-2E6F-4A09-ACBA-6E10FBC1352B}" presName="node" presStyleLbl="node1" presStyleIdx="3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7EBD22B-8B7A-49DA-951D-081DF87993CF}" type="pres">
      <dgm:prSet presAssocID="{E093FF65-77EE-4A8B-A51F-0CEBF8120179}" presName="parTrans" presStyleLbl="bgSibTrans2D1" presStyleIdx="4" presStyleCnt="11"/>
      <dgm:spPr/>
      <dgm:t>
        <a:bodyPr/>
        <a:lstStyle/>
        <a:p>
          <a:endParaRPr lang="en-GB"/>
        </a:p>
      </dgm:t>
    </dgm:pt>
    <dgm:pt modelId="{E7A8D5F8-96D9-48B2-9F47-E6E439D0E9A3}" type="pres">
      <dgm:prSet presAssocID="{551D9B14-5704-4B14-82D5-AA92AD56D8AA}" presName="node" presStyleLbl="node1" presStyleIdx="4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D9D5C82-B640-4227-A32D-5F324BC0221E}" type="pres">
      <dgm:prSet presAssocID="{2513B293-1ADF-4126-9263-C7A39B50171E}" presName="parTrans" presStyleLbl="bgSibTrans2D1" presStyleIdx="5" presStyleCnt="11"/>
      <dgm:spPr/>
      <dgm:t>
        <a:bodyPr/>
        <a:lstStyle/>
        <a:p>
          <a:endParaRPr lang="en-GB"/>
        </a:p>
      </dgm:t>
    </dgm:pt>
    <dgm:pt modelId="{304D79EC-7B24-434E-8A75-94C6AC102B6F}" type="pres">
      <dgm:prSet presAssocID="{1CAC97E6-7D72-480F-863B-75E4D7CBF441}" presName="node" presStyleLbl="node1" presStyleIdx="5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262A12E-38DA-4F45-A1D8-F75D552BABFE}" type="pres">
      <dgm:prSet presAssocID="{8E1BF96B-6FFA-47BE-B788-6849F072FA66}" presName="parTrans" presStyleLbl="bgSibTrans2D1" presStyleIdx="6" presStyleCnt="11"/>
      <dgm:spPr/>
      <dgm:t>
        <a:bodyPr/>
        <a:lstStyle/>
        <a:p>
          <a:endParaRPr lang="en-GB"/>
        </a:p>
      </dgm:t>
    </dgm:pt>
    <dgm:pt modelId="{19799650-4047-4C2C-95D3-11E9D2E1A435}" type="pres">
      <dgm:prSet presAssocID="{13ADE820-3AF9-4758-91EE-8A89B9613A4C}" presName="node" presStyleLbl="node1" presStyleIdx="6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69C2628-940A-40BD-8CFB-E404AED90D97}" type="pres">
      <dgm:prSet presAssocID="{77012B15-9FF7-4F82-8006-36D316FF085B}" presName="parTrans" presStyleLbl="bgSibTrans2D1" presStyleIdx="7" presStyleCnt="11"/>
      <dgm:spPr/>
      <dgm:t>
        <a:bodyPr/>
        <a:lstStyle/>
        <a:p>
          <a:endParaRPr lang="en-GB"/>
        </a:p>
      </dgm:t>
    </dgm:pt>
    <dgm:pt modelId="{04176974-8B45-4142-BA5F-FA21EFEA08AA}" type="pres">
      <dgm:prSet presAssocID="{58402908-8421-4D62-B0D7-A70224703077}" presName="node" presStyleLbl="node1" presStyleIdx="7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234F727-E3B7-4120-BF40-8589CFBD020D}" type="pres">
      <dgm:prSet presAssocID="{57E808F1-D3FA-468A-933D-9193D5058CAB}" presName="parTrans" presStyleLbl="bgSibTrans2D1" presStyleIdx="8" presStyleCnt="11"/>
      <dgm:spPr/>
      <dgm:t>
        <a:bodyPr/>
        <a:lstStyle/>
        <a:p>
          <a:endParaRPr lang="en-GB"/>
        </a:p>
      </dgm:t>
    </dgm:pt>
    <dgm:pt modelId="{38921118-69EE-41D0-B8B1-A44A463E0757}" type="pres">
      <dgm:prSet presAssocID="{73992AB1-EC58-4A87-B7DB-AC6DCBEEF380}" presName="node" presStyleLbl="node1" presStyleIdx="8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BD36A5A-F3F1-435D-B9F0-C92DDE856D11}" type="pres">
      <dgm:prSet presAssocID="{9A027DFE-4910-4148-8F44-8AB7CB22908A}" presName="parTrans" presStyleLbl="bgSibTrans2D1" presStyleIdx="9" presStyleCnt="11"/>
      <dgm:spPr/>
      <dgm:t>
        <a:bodyPr/>
        <a:lstStyle/>
        <a:p>
          <a:endParaRPr lang="en-GB"/>
        </a:p>
      </dgm:t>
    </dgm:pt>
    <dgm:pt modelId="{55BCBD3C-58D2-4E4F-847D-D9A6582CE4A3}" type="pres">
      <dgm:prSet presAssocID="{07EC5311-C010-4C9F-A018-02A2BA90CD59}" presName="node" presStyleLbl="node1" presStyleIdx="9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433C87D-0085-489D-81D0-CDAEBC6A70AB}" type="pres">
      <dgm:prSet presAssocID="{4E1B8412-402E-4E36-84C7-B3829285ADCA}" presName="parTrans" presStyleLbl="bgSibTrans2D1" presStyleIdx="10" presStyleCnt="11"/>
      <dgm:spPr/>
      <dgm:t>
        <a:bodyPr/>
        <a:lstStyle/>
        <a:p>
          <a:endParaRPr lang="en-GB"/>
        </a:p>
      </dgm:t>
    </dgm:pt>
    <dgm:pt modelId="{F3553D2C-A26A-4F0B-9A90-662116CF905B}" type="pres">
      <dgm:prSet presAssocID="{5E570DB0-55DF-4E65-A2A6-614F31908FB2}" presName="node" presStyleLbl="node1" presStyleIdx="10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D22E0CAB-2169-4C0D-BD11-EFE4E889DD17}" type="presOf" srcId="{B55D0A24-87E5-452F-AF4B-5AC95B9FEB7F}" destId="{6A3693AD-C5B9-4351-B3A2-D186E550CDF3}" srcOrd="0" destOrd="0" presId="urn:microsoft.com/office/officeart/2005/8/layout/radial4"/>
    <dgm:cxn modelId="{0BD5A871-99A6-49F5-A4B7-64003972CCBB}" type="presOf" srcId="{5BC899ED-2570-43C6-870E-3E780817F53C}" destId="{6DA214F4-9168-494A-9D06-2081A6AEF9A8}" srcOrd="0" destOrd="0" presId="urn:microsoft.com/office/officeart/2005/8/layout/radial4"/>
    <dgm:cxn modelId="{D82BBF27-03DC-4C03-BA3D-8200F530A944}" srcId="{A5365C80-8282-4769-B0A3-AE46EE60BECB}" destId="{13ADE820-3AF9-4758-91EE-8A89B9613A4C}" srcOrd="6" destOrd="0" parTransId="{8E1BF96B-6FFA-47BE-B788-6849F072FA66}" sibTransId="{55576BA2-1537-465A-95FF-C75CD5CBCADD}"/>
    <dgm:cxn modelId="{F38DA270-9DE3-46F0-B056-CFE0F9021600}" type="presOf" srcId="{D6E100EB-06D8-4DB1-8FF6-20221798B863}" destId="{F423C351-557D-4D21-9C95-82841246BB47}" srcOrd="0" destOrd="0" presId="urn:microsoft.com/office/officeart/2005/8/layout/radial4"/>
    <dgm:cxn modelId="{86B73B60-D55D-4D92-8D93-58B85985A94C}" type="presOf" srcId="{13ADE820-3AF9-4758-91EE-8A89B9613A4C}" destId="{19799650-4047-4C2C-95D3-11E9D2E1A435}" srcOrd="0" destOrd="0" presId="urn:microsoft.com/office/officeart/2005/8/layout/radial4"/>
    <dgm:cxn modelId="{340A0BA8-C08B-4F9D-BEE4-FDA6238B6F7B}" srcId="{D6E100EB-06D8-4DB1-8FF6-20221798B863}" destId="{247F21E6-00AF-42D4-9376-4E894919777F}" srcOrd="1" destOrd="0" parTransId="{4087E93D-B438-4D88-A5FD-3F4BB3D3FA4B}" sibTransId="{58A6D0C4-3C59-44B6-A03B-4ACE00DC09E0}"/>
    <dgm:cxn modelId="{45D58ADF-6EF9-4193-83B6-2518EDEB62E0}" srcId="{A5365C80-8282-4769-B0A3-AE46EE60BECB}" destId="{D631F491-2E6F-4A09-ACBA-6E10FBC1352B}" srcOrd="3" destOrd="0" parTransId="{E9689359-36DB-4D49-A5A0-9D12D17E3C19}" sibTransId="{567B3D42-323B-49A3-9459-519CB033AE11}"/>
    <dgm:cxn modelId="{704A55BC-D558-47C6-B454-6FB73164593D}" type="presOf" srcId="{4E1B8412-402E-4E36-84C7-B3829285ADCA}" destId="{1433C87D-0085-489D-81D0-CDAEBC6A70AB}" srcOrd="0" destOrd="0" presId="urn:microsoft.com/office/officeart/2005/8/layout/radial4"/>
    <dgm:cxn modelId="{A5119D31-22AD-4033-8779-EDA86D9F3F8F}" type="presOf" srcId="{D631F491-2E6F-4A09-ACBA-6E10FBC1352B}" destId="{2C9CE0BB-4313-4C04-85E3-E84CB6EA34B5}" srcOrd="0" destOrd="0" presId="urn:microsoft.com/office/officeart/2005/8/layout/radial4"/>
    <dgm:cxn modelId="{1B547E5A-0846-4C74-B227-051D68F2481C}" srcId="{A5365C80-8282-4769-B0A3-AE46EE60BECB}" destId="{551D9B14-5704-4B14-82D5-AA92AD56D8AA}" srcOrd="4" destOrd="0" parTransId="{E093FF65-77EE-4A8B-A51F-0CEBF8120179}" sibTransId="{BFAB11B6-9AF4-4AA4-885B-202F24C6F4D4}"/>
    <dgm:cxn modelId="{3F11413A-32F0-4D95-936C-0CD6D6147511}" srcId="{A5365C80-8282-4769-B0A3-AE46EE60BECB}" destId="{73992AB1-EC58-4A87-B7DB-AC6DCBEEF380}" srcOrd="8" destOrd="0" parTransId="{57E808F1-D3FA-468A-933D-9193D5058CAB}" sibTransId="{8DC8962E-86B1-42E7-9DC0-936EE80FC1DF}"/>
    <dgm:cxn modelId="{60FD3BB0-9B6D-44AC-B9CA-4A2B3B4960E0}" type="presOf" srcId="{73992AB1-EC58-4A87-B7DB-AC6DCBEEF380}" destId="{38921118-69EE-41D0-B8B1-A44A463E0757}" srcOrd="0" destOrd="0" presId="urn:microsoft.com/office/officeart/2005/8/layout/radial4"/>
    <dgm:cxn modelId="{948C0D21-D4B6-4A09-9597-F06A05FC114E}" srcId="{A5365C80-8282-4769-B0A3-AE46EE60BECB}" destId="{5E570DB0-55DF-4E65-A2A6-614F31908FB2}" srcOrd="10" destOrd="0" parTransId="{4E1B8412-402E-4E36-84C7-B3829285ADCA}" sibTransId="{ABC016C3-914C-47E7-A64D-9157B12721FE}"/>
    <dgm:cxn modelId="{426B2BFB-52AE-4072-A8B9-8F3B1D6CE228}" type="presOf" srcId="{2513B293-1ADF-4126-9263-C7A39B50171E}" destId="{DD9D5C82-B640-4227-A32D-5F324BC0221E}" srcOrd="0" destOrd="0" presId="urn:microsoft.com/office/officeart/2005/8/layout/radial4"/>
    <dgm:cxn modelId="{61F48B27-1750-4BF9-832B-888E8FA8AECE}" type="presOf" srcId="{44542B75-5624-4148-BB90-C9E4AFC87BC4}" destId="{C0DE77B2-AF16-4C8A-97D3-E52548C97146}" srcOrd="0" destOrd="0" presId="urn:microsoft.com/office/officeart/2005/8/layout/radial4"/>
    <dgm:cxn modelId="{E07F9E3A-50CC-46C4-B10E-F82124DDF52A}" srcId="{A5365C80-8282-4769-B0A3-AE46EE60BECB}" destId="{1CAC97E6-7D72-480F-863B-75E4D7CBF441}" srcOrd="5" destOrd="0" parTransId="{2513B293-1ADF-4126-9263-C7A39B50171E}" sibTransId="{01A733AA-66E2-4226-A96D-A5F352CF509B}"/>
    <dgm:cxn modelId="{5A583ACD-22C9-476A-A2A5-1394D763AF22}" srcId="{A5365C80-8282-4769-B0A3-AE46EE60BECB}" destId="{44542B75-5624-4148-BB90-C9E4AFC87BC4}" srcOrd="0" destOrd="0" parTransId="{EF3B135C-CDCF-4F62-9568-41F0F6EA1538}" sibTransId="{9C29D58C-3BDD-44FB-95C3-8C3B3B2370E7}"/>
    <dgm:cxn modelId="{4EA9094D-35BD-4E2D-9C29-7667105E2043}" srcId="{247F21E6-00AF-42D4-9376-4E894919777F}" destId="{09D9BB23-E40C-46A7-9F6D-5E8ACF40E0B9}" srcOrd="0" destOrd="0" parTransId="{0BC0420E-4AEF-42ED-A25E-98A3025CDCFF}" sibTransId="{9649F20C-5A43-40FC-B995-683211A18E03}"/>
    <dgm:cxn modelId="{4C0A1D69-095D-4171-95B8-CD833010A321}" type="presOf" srcId="{1CAC97E6-7D72-480F-863B-75E4D7CBF441}" destId="{304D79EC-7B24-434E-8A75-94C6AC102B6F}" srcOrd="0" destOrd="0" presId="urn:microsoft.com/office/officeart/2005/8/layout/radial4"/>
    <dgm:cxn modelId="{100CCA58-525C-4622-A9BB-5478F9989693}" type="presOf" srcId="{57E808F1-D3FA-468A-933D-9193D5058CAB}" destId="{5234F727-E3B7-4120-BF40-8589CFBD020D}" srcOrd="0" destOrd="0" presId="urn:microsoft.com/office/officeart/2005/8/layout/radial4"/>
    <dgm:cxn modelId="{EA3B1529-70DC-445A-8CA1-3D3521EACBB1}" srcId="{A5365C80-8282-4769-B0A3-AE46EE60BECB}" destId="{961401EF-3343-4390-9AC7-59FE287797AB}" srcOrd="1" destOrd="0" parTransId="{B55D0A24-87E5-452F-AF4B-5AC95B9FEB7F}" sibTransId="{16A87EAD-547C-4D50-9628-097010BD107C}"/>
    <dgm:cxn modelId="{EED23EF3-FB5A-4D4C-9913-4E266AB0FC92}" type="presOf" srcId="{07EC5311-C010-4C9F-A018-02A2BA90CD59}" destId="{55BCBD3C-58D2-4E4F-847D-D9A6582CE4A3}" srcOrd="0" destOrd="0" presId="urn:microsoft.com/office/officeart/2005/8/layout/radial4"/>
    <dgm:cxn modelId="{20E6CA8E-CD63-45BA-A32E-5406A384603D}" srcId="{A5365C80-8282-4769-B0A3-AE46EE60BECB}" destId="{07EC5311-C010-4C9F-A018-02A2BA90CD59}" srcOrd="9" destOrd="0" parTransId="{9A027DFE-4910-4148-8F44-8AB7CB22908A}" sibTransId="{736F51A9-B64D-4C0F-97B0-3E24AF676D16}"/>
    <dgm:cxn modelId="{352B4CDC-705A-4110-A71F-84CBB45C9406}" type="presOf" srcId="{5E570DB0-55DF-4E65-A2A6-614F31908FB2}" destId="{F3553D2C-A26A-4F0B-9A90-662116CF905B}" srcOrd="0" destOrd="0" presId="urn:microsoft.com/office/officeart/2005/8/layout/radial4"/>
    <dgm:cxn modelId="{DAB11185-2387-415B-8AE2-F465B12F23BF}" srcId="{D6E100EB-06D8-4DB1-8FF6-20221798B863}" destId="{A5365C80-8282-4769-B0A3-AE46EE60BECB}" srcOrd="0" destOrd="0" parTransId="{C2C1DD0A-47C2-4353-94BC-6D6D54DF2B2C}" sibTransId="{5CBF86B6-1FC5-4A23-B330-37A29973D530}"/>
    <dgm:cxn modelId="{03BD0891-3381-43BA-998E-AFCD275A1318}" srcId="{D6E100EB-06D8-4DB1-8FF6-20221798B863}" destId="{6A229282-0A14-4A06-820A-917C5FD1C0BB}" srcOrd="2" destOrd="0" parTransId="{D1305FDE-376D-4D06-9BD1-CA3E349EC301}" sibTransId="{0FB3DFBA-2362-41EA-AF46-4B48BB7C1989}"/>
    <dgm:cxn modelId="{E26789C7-02BA-4D02-96F5-3B1FE6794B5C}" type="presOf" srcId="{E9689359-36DB-4D49-A5A0-9D12D17E3C19}" destId="{60A6F064-FECA-420C-8BE4-FD6AC8F81A13}" srcOrd="0" destOrd="0" presId="urn:microsoft.com/office/officeart/2005/8/layout/radial4"/>
    <dgm:cxn modelId="{0400ACA0-4F92-4480-A7B2-8B4EDD929578}" type="presOf" srcId="{8E1BF96B-6FFA-47BE-B788-6849F072FA66}" destId="{3262A12E-38DA-4F45-A1D8-F75D552BABFE}" srcOrd="0" destOrd="0" presId="urn:microsoft.com/office/officeart/2005/8/layout/radial4"/>
    <dgm:cxn modelId="{1C054D35-81F3-4393-8BCA-43A7C58B1B8D}" type="presOf" srcId="{EF3B135C-CDCF-4F62-9568-41F0F6EA1538}" destId="{B29043D1-B97D-474A-B4F2-4A29CE2DD362}" srcOrd="0" destOrd="0" presId="urn:microsoft.com/office/officeart/2005/8/layout/radial4"/>
    <dgm:cxn modelId="{2B12F720-3A08-48D7-A6E9-5FA169C05D98}" type="presOf" srcId="{961401EF-3343-4390-9AC7-59FE287797AB}" destId="{87D49903-5C50-43B3-A332-62CAC38AD1BA}" srcOrd="0" destOrd="0" presId="urn:microsoft.com/office/officeart/2005/8/layout/radial4"/>
    <dgm:cxn modelId="{6D4ACEDC-4CA5-4C22-8647-5909AAF5E586}" type="presOf" srcId="{68B3DAB6-F433-44E0-B1BA-037E113BE199}" destId="{34472BDC-A8BE-42E9-B647-EE71B83B13EF}" srcOrd="0" destOrd="0" presId="urn:microsoft.com/office/officeart/2005/8/layout/radial4"/>
    <dgm:cxn modelId="{56A71851-0158-4091-864F-055E1B3978B8}" type="presOf" srcId="{77012B15-9FF7-4F82-8006-36D316FF085B}" destId="{169C2628-940A-40BD-8CFB-E404AED90D97}" srcOrd="0" destOrd="0" presId="urn:microsoft.com/office/officeart/2005/8/layout/radial4"/>
    <dgm:cxn modelId="{55F52154-EA6E-4480-B46A-E262AB1D417F}" type="presOf" srcId="{A5365C80-8282-4769-B0A3-AE46EE60BECB}" destId="{07B42806-287F-46A0-B7EF-7A96E4BFD806}" srcOrd="0" destOrd="0" presId="urn:microsoft.com/office/officeart/2005/8/layout/radial4"/>
    <dgm:cxn modelId="{A1D9C76C-0D9C-4F41-9B6E-23F747729138}" srcId="{247F21E6-00AF-42D4-9376-4E894919777F}" destId="{26F4A1A4-BFEF-40EF-85F6-2567A7CC30EE}" srcOrd="1" destOrd="0" parTransId="{4E2696EB-45AF-4FE0-8D62-C4413BEC99EC}" sibTransId="{0CE726BF-47C3-4B43-84F8-3C97B5FB586F}"/>
    <dgm:cxn modelId="{35934104-542F-481B-B95D-017A46C02C67}" srcId="{A5365C80-8282-4769-B0A3-AE46EE60BECB}" destId="{68B3DAB6-F433-44E0-B1BA-037E113BE199}" srcOrd="2" destOrd="0" parTransId="{5BC899ED-2570-43C6-870E-3E780817F53C}" sibTransId="{CFAB2A3A-E5E0-43C4-92B9-D0631C293FD6}"/>
    <dgm:cxn modelId="{36A59CE8-B070-4068-BDB2-1BB9B74A20FE}" srcId="{A5365C80-8282-4769-B0A3-AE46EE60BECB}" destId="{58402908-8421-4D62-B0D7-A70224703077}" srcOrd="7" destOrd="0" parTransId="{77012B15-9FF7-4F82-8006-36D316FF085B}" sibTransId="{3F711B37-7989-4F38-9FF8-44A704A30189}"/>
    <dgm:cxn modelId="{94377D12-86CB-4D65-B5C6-D6A499F7B84F}" type="presOf" srcId="{E093FF65-77EE-4A8B-A51F-0CEBF8120179}" destId="{37EBD22B-8B7A-49DA-951D-081DF87993CF}" srcOrd="0" destOrd="0" presId="urn:microsoft.com/office/officeart/2005/8/layout/radial4"/>
    <dgm:cxn modelId="{8D291187-239E-44C0-9009-CA3DA090BF74}" srcId="{247F21E6-00AF-42D4-9376-4E894919777F}" destId="{D61CE0BB-61EA-4B6F-95C2-57E81D59E3C5}" srcOrd="3" destOrd="0" parTransId="{D95BEFE1-E321-4583-8D68-A27BD513DDFE}" sibTransId="{74EBA7BD-D236-45F0-B995-6A3F7B391698}"/>
    <dgm:cxn modelId="{1448CB68-9389-48DB-AB8E-7AD8F19CBC1D}" srcId="{247F21E6-00AF-42D4-9376-4E894919777F}" destId="{01825DC1-AD93-4CF4-A05F-B93807552517}" srcOrd="2" destOrd="0" parTransId="{9D9C5F8B-3A64-4D3B-9F87-ED6A6BB919DD}" sibTransId="{E85C175F-7716-42B3-BE04-6C990C1F0E40}"/>
    <dgm:cxn modelId="{C44511E4-06AC-4BA9-8558-1678D59C9029}" type="presOf" srcId="{551D9B14-5704-4B14-82D5-AA92AD56D8AA}" destId="{E7A8D5F8-96D9-48B2-9F47-E6E439D0E9A3}" srcOrd="0" destOrd="0" presId="urn:microsoft.com/office/officeart/2005/8/layout/radial4"/>
    <dgm:cxn modelId="{C68F09A0-290E-4315-BA5A-BEFBB2871A4C}" type="presOf" srcId="{58402908-8421-4D62-B0D7-A70224703077}" destId="{04176974-8B45-4142-BA5F-FA21EFEA08AA}" srcOrd="0" destOrd="0" presId="urn:microsoft.com/office/officeart/2005/8/layout/radial4"/>
    <dgm:cxn modelId="{CA5FAA6E-3074-478E-ADEC-BD94EE80055E}" type="presOf" srcId="{9A027DFE-4910-4148-8F44-8AB7CB22908A}" destId="{4BD36A5A-F3F1-435D-B9F0-C92DDE856D11}" srcOrd="0" destOrd="0" presId="urn:microsoft.com/office/officeart/2005/8/layout/radial4"/>
    <dgm:cxn modelId="{C52F4D1A-9E61-42EB-804C-1BA2D36C67F9}" type="presParOf" srcId="{F423C351-557D-4D21-9C95-82841246BB47}" destId="{07B42806-287F-46A0-B7EF-7A96E4BFD806}" srcOrd="0" destOrd="0" presId="urn:microsoft.com/office/officeart/2005/8/layout/radial4"/>
    <dgm:cxn modelId="{60A2D25B-7548-4901-9E11-BB47F544A588}" type="presParOf" srcId="{F423C351-557D-4D21-9C95-82841246BB47}" destId="{B29043D1-B97D-474A-B4F2-4A29CE2DD362}" srcOrd="1" destOrd="0" presId="urn:microsoft.com/office/officeart/2005/8/layout/radial4"/>
    <dgm:cxn modelId="{30E16C5D-9BE6-4D70-871C-BFC33D00FB5C}" type="presParOf" srcId="{F423C351-557D-4D21-9C95-82841246BB47}" destId="{C0DE77B2-AF16-4C8A-97D3-E52548C97146}" srcOrd="2" destOrd="0" presId="urn:microsoft.com/office/officeart/2005/8/layout/radial4"/>
    <dgm:cxn modelId="{8492BCD4-873C-4D88-B424-DFC567352830}" type="presParOf" srcId="{F423C351-557D-4D21-9C95-82841246BB47}" destId="{6A3693AD-C5B9-4351-B3A2-D186E550CDF3}" srcOrd="3" destOrd="0" presId="urn:microsoft.com/office/officeart/2005/8/layout/radial4"/>
    <dgm:cxn modelId="{54A26FB1-B7A2-4870-BDC6-8DDBA9DCF91E}" type="presParOf" srcId="{F423C351-557D-4D21-9C95-82841246BB47}" destId="{87D49903-5C50-43B3-A332-62CAC38AD1BA}" srcOrd="4" destOrd="0" presId="urn:microsoft.com/office/officeart/2005/8/layout/radial4"/>
    <dgm:cxn modelId="{6A9A7FBF-0F4C-40BE-B5D4-87BB7A206F51}" type="presParOf" srcId="{F423C351-557D-4D21-9C95-82841246BB47}" destId="{6DA214F4-9168-494A-9D06-2081A6AEF9A8}" srcOrd="5" destOrd="0" presId="urn:microsoft.com/office/officeart/2005/8/layout/radial4"/>
    <dgm:cxn modelId="{14E08A68-AE44-4B62-8BDE-14DFC9DCA51E}" type="presParOf" srcId="{F423C351-557D-4D21-9C95-82841246BB47}" destId="{34472BDC-A8BE-42E9-B647-EE71B83B13EF}" srcOrd="6" destOrd="0" presId="urn:microsoft.com/office/officeart/2005/8/layout/radial4"/>
    <dgm:cxn modelId="{78A51DD0-5A23-44D2-A284-AE5E2D4AA720}" type="presParOf" srcId="{F423C351-557D-4D21-9C95-82841246BB47}" destId="{60A6F064-FECA-420C-8BE4-FD6AC8F81A13}" srcOrd="7" destOrd="0" presId="urn:microsoft.com/office/officeart/2005/8/layout/radial4"/>
    <dgm:cxn modelId="{3932032B-FD4C-4EAF-B824-3CE8DBF4CE2B}" type="presParOf" srcId="{F423C351-557D-4D21-9C95-82841246BB47}" destId="{2C9CE0BB-4313-4C04-85E3-E84CB6EA34B5}" srcOrd="8" destOrd="0" presId="urn:microsoft.com/office/officeart/2005/8/layout/radial4"/>
    <dgm:cxn modelId="{EAFBCE9C-2066-4291-8442-EC04BB16F8FE}" type="presParOf" srcId="{F423C351-557D-4D21-9C95-82841246BB47}" destId="{37EBD22B-8B7A-49DA-951D-081DF87993CF}" srcOrd="9" destOrd="0" presId="urn:microsoft.com/office/officeart/2005/8/layout/radial4"/>
    <dgm:cxn modelId="{50B305FD-F4E2-463A-9742-1B7C530392AB}" type="presParOf" srcId="{F423C351-557D-4D21-9C95-82841246BB47}" destId="{E7A8D5F8-96D9-48B2-9F47-E6E439D0E9A3}" srcOrd="10" destOrd="0" presId="urn:microsoft.com/office/officeart/2005/8/layout/radial4"/>
    <dgm:cxn modelId="{A025E6D9-27FD-4B97-B351-83E6D48E2713}" type="presParOf" srcId="{F423C351-557D-4D21-9C95-82841246BB47}" destId="{DD9D5C82-B640-4227-A32D-5F324BC0221E}" srcOrd="11" destOrd="0" presId="urn:microsoft.com/office/officeart/2005/8/layout/radial4"/>
    <dgm:cxn modelId="{149FA297-C29F-482B-B32D-288A91A5F951}" type="presParOf" srcId="{F423C351-557D-4D21-9C95-82841246BB47}" destId="{304D79EC-7B24-434E-8A75-94C6AC102B6F}" srcOrd="12" destOrd="0" presId="urn:microsoft.com/office/officeart/2005/8/layout/radial4"/>
    <dgm:cxn modelId="{97BC75D8-DCC0-47EA-8771-31078414A3CB}" type="presParOf" srcId="{F423C351-557D-4D21-9C95-82841246BB47}" destId="{3262A12E-38DA-4F45-A1D8-F75D552BABFE}" srcOrd="13" destOrd="0" presId="urn:microsoft.com/office/officeart/2005/8/layout/radial4"/>
    <dgm:cxn modelId="{5E2FAE66-E2C3-43CE-A788-A54E22545207}" type="presParOf" srcId="{F423C351-557D-4D21-9C95-82841246BB47}" destId="{19799650-4047-4C2C-95D3-11E9D2E1A435}" srcOrd="14" destOrd="0" presId="urn:microsoft.com/office/officeart/2005/8/layout/radial4"/>
    <dgm:cxn modelId="{067FA8DA-C1BC-4F04-B33E-A181EACCB228}" type="presParOf" srcId="{F423C351-557D-4D21-9C95-82841246BB47}" destId="{169C2628-940A-40BD-8CFB-E404AED90D97}" srcOrd="15" destOrd="0" presId="urn:microsoft.com/office/officeart/2005/8/layout/radial4"/>
    <dgm:cxn modelId="{B3C36D24-1E97-457D-9A88-985AA9D5A6C1}" type="presParOf" srcId="{F423C351-557D-4D21-9C95-82841246BB47}" destId="{04176974-8B45-4142-BA5F-FA21EFEA08AA}" srcOrd="16" destOrd="0" presId="urn:microsoft.com/office/officeart/2005/8/layout/radial4"/>
    <dgm:cxn modelId="{A6F5529E-FD63-43B0-B53D-3788459C8C4C}" type="presParOf" srcId="{F423C351-557D-4D21-9C95-82841246BB47}" destId="{5234F727-E3B7-4120-BF40-8589CFBD020D}" srcOrd="17" destOrd="0" presId="urn:microsoft.com/office/officeart/2005/8/layout/radial4"/>
    <dgm:cxn modelId="{FB4BA82D-908B-4FA9-918A-7F294336832F}" type="presParOf" srcId="{F423C351-557D-4D21-9C95-82841246BB47}" destId="{38921118-69EE-41D0-B8B1-A44A463E0757}" srcOrd="18" destOrd="0" presId="urn:microsoft.com/office/officeart/2005/8/layout/radial4"/>
    <dgm:cxn modelId="{F3543EAC-DB71-4295-B645-43B212C901F9}" type="presParOf" srcId="{F423C351-557D-4D21-9C95-82841246BB47}" destId="{4BD36A5A-F3F1-435D-B9F0-C92DDE856D11}" srcOrd="19" destOrd="0" presId="urn:microsoft.com/office/officeart/2005/8/layout/radial4"/>
    <dgm:cxn modelId="{381C4FE5-2462-4936-B1A7-2F529291BA9E}" type="presParOf" srcId="{F423C351-557D-4D21-9C95-82841246BB47}" destId="{55BCBD3C-58D2-4E4F-847D-D9A6582CE4A3}" srcOrd="20" destOrd="0" presId="urn:microsoft.com/office/officeart/2005/8/layout/radial4"/>
    <dgm:cxn modelId="{F7D17C33-F68E-4528-B667-BFD99EBECE78}" type="presParOf" srcId="{F423C351-557D-4D21-9C95-82841246BB47}" destId="{1433C87D-0085-489D-81D0-CDAEBC6A70AB}" srcOrd="21" destOrd="0" presId="urn:microsoft.com/office/officeart/2005/8/layout/radial4"/>
    <dgm:cxn modelId="{FE291782-9531-433B-B8CB-0EB9B486E0D6}" type="presParOf" srcId="{F423C351-557D-4D21-9C95-82841246BB47}" destId="{F3553D2C-A26A-4F0B-9A90-662116CF905B}" srcOrd="22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FCC59AE-D480-4C30-B1E4-034AB2589D4A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1A8CB442-945C-4BAA-BE10-2DB6E35883E6}">
      <dgm:prSet phldrT="[Text]"/>
      <dgm:spPr/>
      <dgm:t>
        <a:bodyPr/>
        <a:lstStyle/>
        <a:p>
          <a:r>
            <a:rPr lang="en-GB"/>
            <a:t> </a:t>
          </a:r>
          <a:r>
            <a:rPr lang="en-GB" b="1"/>
            <a:t>Interest </a:t>
          </a:r>
          <a:r>
            <a:rPr lang="en-GB" b="0"/>
            <a:t>(take notice, be mindful.)</a:t>
          </a:r>
        </a:p>
      </dgm:t>
    </dgm:pt>
    <dgm:pt modelId="{84765067-F12D-4CEC-AB39-6F7905886597}" type="parTrans" cxnId="{5950454C-EEAC-4282-9079-54005344E8CB}">
      <dgm:prSet/>
      <dgm:spPr/>
      <dgm:t>
        <a:bodyPr/>
        <a:lstStyle/>
        <a:p>
          <a:endParaRPr lang="en-GB"/>
        </a:p>
      </dgm:t>
    </dgm:pt>
    <dgm:pt modelId="{E2034772-4FD1-48F6-AB2A-C4056737AC24}" type="sibTrans" cxnId="{5950454C-EEAC-4282-9079-54005344E8CB}">
      <dgm:prSet/>
      <dgm:spPr/>
      <dgm:t>
        <a:bodyPr/>
        <a:lstStyle/>
        <a:p>
          <a:endParaRPr lang="en-GB"/>
        </a:p>
      </dgm:t>
    </dgm:pt>
    <dgm:pt modelId="{80C5372C-14AE-4F1F-902C-B323E5EBB27E}">
      <dgm:prSet phldrT="[Text]"/>
      <dgm:spPr/>
      <dgm:t>
        <a:bodyPr/>
        <a:lstStyle/>
        <a:p>
          <a:r>
            <a:rPr lang="en-GB"/>
            <a:t>e.g. daily Check ins in all classes and circles</a:t>
          </a:r>
        </a:p>
      </dgm:t>
    </dgm:pt>
    <dgm:pt modelId="{4E678B86-742B-4802-BAE9-9D4628B21783}" type="parTrans" cxnId="{F1EED6A5-28BE-46DA-8E72-61ECA8FE6D6F}">
      <dgm:prSet/>
      <dgm:spPr/>
      <dgm:t>
        <a:bodyPr/>
        <a:lstStyle/>
        <a:p>
          <a:endParaRPr lang="en-GB"/>
        </a:p>
      </dgm:t>
    </dgm:pt>
    <dgm:pt modelId="{A3709526-ED84-4216-ABBA-30D15741ADE9}" type="sibTrans" cxnId="{F1EED6A5-28BE-46DA-8E72-61ECA8FE6D6F}">
      <dgm:prSet/>
      <dgm:spPr/>
      <dgm:t>
        <a:bodyPr/>
        <a:lstStyle/>
        <a:p>
          <a:endParaRPr lang="en-GB"/>
        </a:p>
      </dgm:t>
    </dgm:pt>
    <dgm:pt modelId="{D2827F97-E373-40F7-95FC-1058364F7D4E}">
      <dgm:prSet phldrT="[Text]"/>
      <dgm:spPr/>
      <dgm:t>
        <a:bodyPr/>
        <a:lstStyle/>
        <a:p>
          <a:r>
            <a:rPr lang="en-GB"/>
            <a:t>e.g.Brain breaks</a:t>
          </a:r>
        </a:p>
      </dgm:t>
    </dgm:pt>
    <dgm:pt modelId="{E4C6F8D8-E102-4D2C-B87F-E88ABF26F8BA}" type="parTrans" cxnId="{6D9F67DD-45B6-44D4-B0DE-388D246FEB4E}">
      <dgm:prSet/>
      <dgm:spPr/>
      <dgm:t>
        <a:bodyPr/>
        <a:lstStyle/>
        <a:p>
          <a:endParaRPr lang="en-GB"/>
        </a:p>
      </dgm:t>
    </dgm:pt>
    <dgm:pt modelId="{609123A2-2413-4DE5-9754-B487C9EF3F56}" type="sibTrans" cxnId="{6D9F67DD-45B6-44D4-B0DE-388D246FEB4E}">
      <dgm:prSet/>
      <dgm:spPr/>
      <dgm:t>
        <a:bodyPr/>
        <a:lstStyle/>
        <a:p>
          <a:endParaRPr lang="en-GB"/>
        </a:p>
      </dgm:t>
    </dgm:pt>
    <dgm:pt modelId="{C1B87BE7-A48C-42FC-A393-B2052D053AA2}">
      <dgm:prSet phldrT="[Text]"/>
      <dgm:spPr/>
      <dgm:t>
        <a:bodyPr/>
        <a:lstStyle/>
        <a:p>
          <a:endParaRPr lang="en-GB"/>
        </a:p>
      </dgm:t>
    </dgm:pt>
    <dgm:pt modelId="{BBC84E73-342C-4AB0-83AB-0A359B79B2E3}" type="parTrans" cxnId="{5D4E5B4F-B4F1-4F28-83CE-D3FE3F02C920}">
      <dgm:prSet/>
      <dgm:spPr/>
      <dgm:t>
        <a:bodyPr/>
        <a:lstStyle/>
        <a:p>
          <a:endParaRPr lang="en-GB"/>
        </a:p>
      </dgm:t>
    </dgm:pt>
    <dgm:pt modelId="{5880BFB0-AD79-40F8-B191-2268A3FE3E4B}" type="sibTrans" cxnId="{5D4E5B4F-B4F1-4F28-83CE-D3FE3F02C920}">
      <dgm:prSet/>
      <dgm:spPr/>
      <dgm:t>
        <a:bodyPr/>
        <a:lstStyle/>
        <a:p>
          <a:endParaRPr lang="en-GB"/>
        </a:p>
      </dgm:t>
    </dgm:pt>
    <dgm:pt modelId="{CF8A24CE-D452-4DA9-989B-5D7318E6C39C}">
      <dgm:prSet phldrT="[Text]"/>
      <dgm:spPr/>
      <dgm:t>
        <a:bodyPr/>
        <a:lstStyle/>
        <a:p>
          <a:endParaRPr lang="en-GB"/>
        </a:p>
      </dgm:t>
    </dgm:pt>
    <dgm:pt modelId="{927B1DC2-CC99-4A8E-BFB2-866FCF562829}" type="parTrans" cxnId="{BC2CF1BA-0FA6-45AB-9CE8-72310EE7C4E0}">
      <dgm:prSet/>
      <dgm:spPr/>
      <dgm:t>
        <a:bodyPr/>
        <a:lstStyle/>
        <a:p>
          <a:endParaRPr lang="en-GB"/>
        </a:p>
      </dgm:t>
    </dgm:pt>
    <dgm:pt modelId="{B817667D-E0DE-4BE3-BEC5-FFD54B0ECFBB}" type="sibTrans" cxnId="{BC2CF1BA-0FA6-45AB-9CE8-72310EE7C4E0}">
      <dgm:prSet/>
      <dgm:spPr/>
      <dgm:t>
        <a:bodyPr/>
        <a:lstStyle/>
        <a:p>
          <a:endParaRPr lang="en-GB"/>
        </a:p>
      </dgm:t>
    </dgm:pt>
    <dgm:pt modelId="{B26CED95-DAD7-4CBE-A471-E60EF19B3A9E}">
      <dgm:prSet phldrT="[Text]"/>
      <dgm:spPr/>
      <dgm:t>
        <a:bodyPr/>
        <a:lstStyle/>
        <a:p>
          <a:endParaRPr lang="en-GB"/>
        </a:p>
      </dgm:t>
    </dgm:pt>
    <dgm:pt modelId="{EAD03D42-BF47-4D73-8145-0330B275479B}" type="parTrans" cxnId="{FD1A518F-4614-4D25-A43E-9BFDA8338BEF}">
      <dgm:prSet/>
      <dgm:spPr/>
      <dgm:t>
        <a:bodyPr/>
        <a:lstStyle/>
        <a:p>
          <a:endParaRPr lang="en-GB"/>
        </a:p>
      </dgm:t>
    </dgm:pt>
    <dgm:pt modelId="{9123939F-68CB-4ED1-BF74-6FFD817586A3}" type="sibTrans" cxnId="{FD1A518F-4614-4D25-A43E-9BFDA8338BEF}">
      <dgm:prSet/>
      <dgm:spPr/>
      <dgm:t>
        <a:bodyPr/>
        <a:lstStyle/>
        <a:p>
          <a:endParaRPr lang="en-GB"/>
        </a:p>
      </dgm:t>
    </dgm:pt>
    <dgm:pt modelId="{E9A37679-8F4B-4946-B5FC-A4049BF6DE62}">
      <dgm:prSet phldrT="[Text]"/>
      <dgm:spPr/>
      <dgm:t>
        <a:bodyPr/>
        <a:lstStyle/>
        <a:p>
          <a:endParaRPr lang="en-GB"/>
        </a:p>
      </dgm:t>
    </dgm:pt>
    <dgm:pt modelId="{8D2C4D0F-09F2-4CFF-9189-666E5D682885}" type="parTrans" cxnId="{2E6F1591-01DA-437C-A7F1-0330D2168288}">
      <dgm:prSet/>
      <dgm:spPr/>
      <dgm:t>
        <a:bodyPr/>
        <a:lstStyle/>
        <a:p>
          <a:endParaRPr lang="en-GB"/>
        </a:p>
      </dgm:t>
    </dgm:pt>
    <dgm:pt modelId="{98188B5C-CAAE-4429-84ED-3A1BB6D675A9}" type="sibTrans" cxnId="{2E6F1591-01DA-437C-A7F1-0330D2168288}">
      <dgm:prSet/>
      <dgm:spPr/>
      <dgm:t>
        <a:bodyPr/>
        <a:lstStyle/>
        <a:p>
          <a:endParaRPr lang="en-GB"/>
        </a:p>
      </dgm:t>
    </dgm:pt>
    <dgm:pt modelId="{CD808570-7CCD-4D3F-A476-5436003A328C}">
      <dgm:prSet phldrT="[Text]"/>
      <dgm:spPr/>
      <dgm:t>
        <a:bodyPr/>
        <a:lstStyle/>
        <a:p>
          <a:endParaRPr lang="en-GB"/>
        </a:p>
      </dgm:t>
    </dgm:pt>
    <dgm:pt modelId="{F748B5D4-4ECA-4161-B4F4-CD643EFDD3DD}" type="parTrans" cxnId="{F8C69B63-25D6-4C13-8BDE-3B40957A6CF4}">
      <dgm:prSet/>
      <dgm:spPr/>
      <dgm:t>
        <a:bodyPr/>
        <a:lstStyle/>
        <a:p>
          <a:endParaRPr lang="en-GB"/>
        </a:p>
      </dgm:t>
    </dgm:pt>
    <dgm:pt modelId="{BE954D3B-43C4-4A69-A0DA-9624D411F46B}" type="sibTrans" cxnId="{F8C69B63-25D6-4C13-8BDE-3B40957A6CF4}">
      <dgm:prSet/>
      <dgm:spPr/>
      <dgm:t>
        <a:bodyPr/>
        <a:lstStyle/>
        <a:p>
          <a:endParaRPr lang="en-GB"/>
        </a:p>
      </dgm:t>
    </dgm:pt>
    <dgm:pt modelId="{90DBA74A-427A-4323-8451-27C97CFC2748}">
      <dgm:prSet phldrT="[Text]"/>
      <dgm:spPr/>
      <dgm:t>
        <a:bodyPr/>
        <a:lstStyle/>
        <a:p>
          <a:r>
            <a:rPr lang="en-GB"/>
            <a:t>e.g.Forest school</a:t>
          </a:r>
        </a:p>
      </dgm:t>
    </dgm:pt>
    <dgm:pt modelId="{FE5E6162-4F97-4E80-B5D6-C50798D8D348}" type="parTrans" cxnId="{0216E748-CD00-421E-9470-9628EB7314C0}">
      <dgm:prSet/>
      <dgm:spPr/>
      <dgm:t>
        <a:bodyPr/>
        <a:lstStyle/>
        <a:p>
          <a:endParaRPr lang="en-GB"/>
        </a:p>
      </dgm:t>
    </dgm:pt>
    <dgm:pt modelId="{E49CBD48-116C-4438-AAF5-DDAE5E4DC2BF}" type="sibTrans" cxnId="{0216E748-CD00-421E-9470-9628EB7314C0}">
      <dgm:prSet/>
      <dgm:spPr/>
      <dgm:t>
        <a:bodyPr/>
        <a:lstStyle/>
        <a:p>
          <a:endParaRPr lang="en-GB"/>
        </a:p>
      </dgm:t>
    </dgm:pt>
    <dgm:pt modelId="{CCF8D96B-6630-4349-B289-FAF11837B3A7}">
      <dgm:prSet phldrT="[Text]"/>
      <dgm:spPr/>
      <dgm:t>
        <a:bodyPr/>
        <a:lstStyle/>
        <a:p>
          <a:endParaRPr lang="en-GB"/>
        </a:p>
      </dgm:t>
    </dgm:pt>
    <dgm:pt modelId="{E04409A2-8D45-46AC-8B1B-19A23F55E8C7}" type="parTrans" cxnId="{8B5F694C-31EE-44DC-80FC-E2292F31F65B}">
      <dgm:prSet/>
      <dgm:spPr/>
      <dgm:t>
        <a:bodyPr/>
        <a:lstStyle/>
        <a:p>
          <a:endParaRPr lang="en-GB"/>
        </a:p>
      </dgm:t>
    </dgm:pt>
    <dgm:pt modelId="{1C076303-00C3-4CD9-B02C-BD20C09313FF}" type="sibTrans" cxnId="{8B5F694C-31EE-44DC-80FC-E2292F31F65B}">
      <dgm:prSet/>
      <dgm:spPr/>
      <dgm:t>
        <a:bodyPr/>
        <a:lstStyle/>
        <a:p>
          <a:endParaRPr lang="en-GB"/>
        </a:p>
      </dgm:t>
    </dgm:pt>
    <dgm:pt modelId="{98BA55F1-C2DB-457C-8C32-5C8D002E4235}">
      <dgm:prSet phldrT="[Text]"/>
      <dgm:spPr/>
      <dgm:t>
        <a:bodyPr/>
        <a:lstStyle/>
        <a:p>
          <a:endParaRPr lang="en-GB"/>
        </a:p>
      </dgm:t>
    </dgm:pt>
    <dgm:pt modelId="{E35B9326-9B5D-43B4-88AF-D517220238FE}" type="parTrans" cxnId="{D402F7C9-A09F-4B8C-9283-E50DB31C1BB3}">
      <dgm:prSet/>
      <dgm:spPr/>
      <dgm:t>
        <a:bodyPr/>
        <a:lstStyle/>
        <a:p>
          <a:endParaRPr lang="en-GB"/>
        </a:p>
      </dgm:t>
    </dgm:pt>
    <dgm:pt modelId="{8724CD1A-2C04-4AC5-A4E2-4C72DDA9A55F}" type="sibTrans" cxnId="{D402F7C9-A09F-4B8C-9283-E50DB31C1BB3}">
      <dgm:prSet/>
      <dgm:spPr/>
      <dgm:t>
        <a:bodyPr/>
        <a:lstStyle/>
        <a:p>
          <a:endParaRPr lang="en-GB"/>
        </a:p>
      </dgm:t>
    </dgm:pt>
    <dgm:pt modelId="{CB109AAE-52B9-45AF-A11D-57EADF2620C6}">
      <dgm:prSet phldrT="[Text]"/>
      <dgm:spPr/>
      <dgm:t>
        <a:bodyPr/>
        <a:lstStyle/>
        <a:p>
          <a:endParaRPr lang="en-GB"/>
        </a:p>
      </dgm:t>
    </dgm:pt>
    <dgm:pt modelId="{92B52612-4556-4C8E-93CC-C690A0242D5D}" type="parTrans" cxnId="{ADB41227-A5A1-4152-A9A3-62572BF45AE5}">
      <dgm:prSet/>
      <dgm:spPr/>
      <dgm:t>
        <a:bodyPr/>
        <a:lstStyle/>
        <a:p>
          <a:endParaRPr lang="en-GB"/>
        </a:p>
      </dgm:t>
    </dgm:pt>
    <dgm:pt modelId="{AEFAC23A-FDF7-4393-B075-9823F561E995}" type="sibTrans" cxnId="{ADB41227-A5A1-4152-A9A3-62572BF45AE5}">
      <dgm:prSet/>
      <dgm:spPr/>
      <dgm:t>
        <a:bodyPr/>
        <a:lstStyle/>
        <a:p>
          <a:endParaRPr lang="en-GB"/>
        </a:p>
      </dgm:t>
    </dgm:pt>
    <dgm:pt modelId="{E06A52BD-823A-4E9F-8985-E8121AFC149F}">
      <dgm:prSet phldrT="[Text]"/>
      <dgm:spPr/>
      <dgm:t>
        <a:bodyPr/>
        <a:lstStyle/>
        <a:p>
          <a:endParaRPr lang="en-GB"/>
        </a:p>
      </dgm:t>
    </dgm:pt>
    <dgm:pt modelId="{BF6F8D75-6E12-4A53-BF85-03DD878B52AE}" type="parTrans" cxnId="{8FCB9EEB-711E-4608-933C-79B806B3884C}">
      <dgm:prSet/>
      <dgm:spPr/>
      <dgm:t>
        <a:bodyPr/>
        <a:lstStyle/>
        <a:p>
          <a:endParaRPr lang="en-GB"/>
        </a:p>
      </dgm:t>
    </dgm:pt>
    <dgm:pt modelId="{BD2EE911-6604-4EC9-9967-8B6655480252}" type="sibTrans" cxnId="{8FCB9EEB-711E-4608-933C-79B806B3884C}">
      <dgm:prSet/>
      <dgm:spPr/>
      <dgm:t>
        <a:bodyPr/>
        <a:lstStyle/>
        <a:p>
          <a:endParaRPr lang="en-GB"/>
        </a:p>
      </dgm:t>
    </dgm:pt>
    <dgm:pt modelId="{BB8BC829-0F9E-43A0-8F89-FC86E105D7CC}">
      <dgm:prSet phldrT="[Text]"/>
      <dgm:spPr/>
      <dgm:t>
        <a:bodyPr/>
        <a:lstStyle/>
        <a:p>
          <a:endParaRPr lang="en-GB"/>
        </a:p>
      </dgm:t>
    </dgm:pt>
    <dgm:pt modelId="{ADB38C35-4AFF-4E41-A37E-7D0A0B35CD94}" type="parTrans" cxnId="{0714BBA3-1756-43D6-9B61-293570B9086B}">
      <dgm:prSet/>
      <dgm:spPr/>
      <dgm:t>
        <a:bodyPr/>
        <a:lstStyle/>
        <a:p>
          <a:endParaRPr lang="en-GB"/>
        </a:p>
      </dgm:t>
    </dgm:pt>
    <dgm:pt modelId="{6B0D8E62-EB06-4175-AFEB-B876FD56AF64}" type="sibTrans" cxnId="{0714BBA3-1756-43D6-9B61-293570B9086B}">
      <dgm:prSet/>
      <dgm:spPr/>
      <dgm:t>
        <a:bodyPr/>
        <a:lstStyle/>
        <a:p>
          <a:endParaRPr lang="en-GB"/>
        </a:p>
      </dgm:t>
    </dgm:pt>
    <dgm:pt modelId="{A68883AE-AD89-4BD5-8C0A-0B9551484BCA}">
      <dgm:prSet phldrT="[Text]"/>
      <dgm:spPr/>
      <dgm:t>
        <a:bodyPr/>
        <a:lstStyle/>
        <a:p>
          <a:endParaRPr lang="en-GB"/>
        </a:p>
      </dgm:t>
    </dgm:pt>
    <dgm:pt modelId="{E5216F68-F52E-4932-A93E-95F22DBD7062}" type="parTrans" cxnId="{D49D357B-8725-427B-8EE7-63E54D635239}">
      <dgm:prSet/>
      <dgm:spPr/>
      <dgm:t>
        <a:bodyPr/>
        <a:lstStyle/>
        <a:p>
          <a:endParaRPr lang="en-GB"/>
        </a:p>
      </dgm:t>
    </dgm:pt>
    <dgm:pt modelId="{7179E912-2FDB-4D46-943D-51B7B012EB68}" type="sibTrans" cxnId="{D49D357B-8725-427B-8EE7-63E54D635239}">
      <dgm:prSet/>
      <dgm:spPr/>
      <dgm:t>
        <a:bodyPr/>
        <a:lstStyle/>
        <a:p>
          <a:endParaRPr lang="en-GB"/>
        </a:p>
      </dgm:t>
    </dgm:pt>
    <dgm:pt modelId="{34FDA397-4801-4060-BE91-297853B261C7}">
      <dgm:prSet phldrT="[Text]"/>
      <dgm:spPr/>
      <dgm:t>
        <a:bodyPr/>
        <a:lstStyle/>
        <a:p>
          <a:endParaRPr lang="en-GB"/>
        </a:p>
      </dgm:t>
    </dgm:pt>
    <dgm:pt modelId="{9AC8BFD1-D39D-4763-9041-1E4B37CB16B0}" type="parTrans" cxnId="{7E3C2AE3-9CC2-4D2D-8B20-C7A9D39A4814}">
      <dgm:prSet/>
      <dgm:spPr/>
    </dgm:pt>
    <dgm:pt modelId="{908881F6-0F2B-4589-98DD-F557E0AED1DE}" type="sibTrans" cxnId="{7E3C2AE3-9CC2-4D2D-8B20-C7A9D39A4814}">
      <dgm:prSet/>
      <dgm:spPr/>
    </dgm:pt>
    <dgm:pt modelId="{E51E5590-782F-46F2-BA53-8E3C95320CDB}">
      <dgm:prSet phldrT="[Text]"/>
      <dgm:spPr/>
      <dgm:t>
        <a:bodyPr/>
        <a:lstStyle/>
        <a:p>
          <a:endParaRPr lang="en-GB"/>
        </a:p>
      </dgm:t>
    </dgm:pt>
    <dgm:pt modelId="{1FF1914F-DD01-4B07-8F3D-1D30C3738925}" type="parTrans" cxnId="{331A8805-FD62-4F4E-A7A1-8ED2778A6909}">
      <dgm:prSet/>
      <dgm:spPr/>
    </dgm:pt>
    <dgm:pt modelId="{87167B90-E804-462E-8E9B-E69A697554F9}" type="sibTrans" cxnId="{331A8805-FD62-4F4E-A7A1-8ED2778A6909}">
      <dgm:prSet/>
      <dgm:spPr/>
    </dgm:pt>
    <dgm:pt modelId="{980B1892-75B8-42C8-BBF4-1E1B2B304F12}">
      <dgm:prSet phldrT="[Text]"/>
      <dgm:spPr/>
      <dgm:t>
        <a:bodyPr/>
        <a:lstStyle/>
        <a:p>
          <a:endParaRPr lang="en-GB"/>
        </a:p>
      </dgm:t>
    </dgm:pt>
    <dgm:pt modelId="{319DB241-F25F-4C19-83BE-92A507E1D6E8}" type="parTrans" cxnId="{07986C05-D1B7-4811-AA3E-7F5701104DE9}">
      <dgm:prSet/>
      <dgm:spPr/>
    </dgm:pt>
    <dgm:pt modelId="{BF857D73-E4E2-4389-9F63-4CA9FD4CEC7B}" type="sibTrans" cxnId="{07986C05-D1B7-4811-AA3E-7F5701104DE9}">
      <dgm:prSet/>
      <dgm:spPr/>
    </dgm:pt>
    <dgm:pt modelId="{39001B5A-D46A-4D7A-A159-7D291ADDE3D0}">
      <dgm:prSet phldrT="[Text]"/>
      <dgm:spPr/>
      <dgm:t>
        <a:bodyPr/>
        <a:lstStyle/>
        <a:p>
          <a:endParaRPr lang="en-GB"/>
        </a:p>
      </dgm:t>
    </dgm:pt>
    <dgm:pt modelId="{DDAA0A0A-385F-406A-AC10-F23191F342EA}" type="parTrans" cxnId="{B7A58F07-B7F1-4AA0-AB63-87ABFA9D51E6}">
      <dgm:prSet/>
      <dgm:spPr/>
    </dgm:pt>
    <dgm:pt modelId="{C53E93CA-41F3-4253-8D64-F5704C8FAD41}" type="sibTrans" cxnId="{B7A58F07-B7F1-4AA0-AB63-87ABFA9D51E6}">
      <dgm:prSet/>
      <dgm:spPr/>
    </dgm:pt>
    <dgm:pt modelId="{3DCF74E3-4B97-4BDC-AF7A-EE674DD51722}">
      <dgm:prSet phldrT="[Text]"/>
      <dgm:spPr/>
      <dgm:t>
        <a:bodyPr/>
        <a:lstStyle/>
        <a:p>
          <a:endParaRPr lang="en-GB"/>
        </a:p>
      </dgm:t>
    </dgm:pt>
    <dgm:pt modelId="{A2BC5E7A-D676-487D-B05B-D028705493F8}" type="parTrans" cxnId="{D39AFBFC-47ED-487C-B09D-040AC96DD1E1}">
      <dgm:prSet/>
      <dgm:spPr/>
    </dgm:pt>
    <dgm:pt modelId="{12C08461-C032-474B-83A0-9390633D1D57}" type="sibTrans" cxnId="{D39AFBFC-47ED-487C-B09D-040AC96DD1E1}">
      <dgm:prSet/>
      <dgm:spPr/>
    </dgm:pt>
    <dgm:pt modelId="{CE5BBF79-C5C3-45EE-8CCC-811ECF987F56}">
      <dgm:prSet phldrT="[Text]"/>
      <dgm:spPr/>
      <dgm:t>
        <a:bodyPr/>
        <a:lstStyle/>
        <a:p>
          <a:endParaRPr lang="en-GB"/>
        </a:p>
      </dgm:t>
    </dgm:pt>
    <dgm:pt modelId="{7A933DFC-5084-4E54-A3B9-58375C140B58}" type="parTrans" cxnId="{27AB2E0C-B7CD-4234-ACB3-C89B402B0CF9}">
      <dgm:prSet/>
      <dgm:spPr/>
    </dgm:pt>
    <dgm:pt modelId="{58CBDFD4-9B7C-41E8-A3F0-D5B1F60C8E06}" type="sibTrans" cxnId="{27AB2E0C-B7CD-4234-ACB3-C89B402B0CF9}">
      <dgm:prSet/>
      <dgm:spPr/>
    </dgm:pt>
    <dgm:pt modelId="{4D0F0449-561D-4E0E-837A-ECA76B9BB829}">
      <dgm:prSet phldrT="[Text]"/>
      <dgm:spPr/>
      <dgm:t>
        <a:bodyPr/>
        <a:lstStyle/>
        <a:p>
          <a:endParaRPr lang="en-GB"/>
        </a:p>
      </dgm:t>
    </dgm:pt>
    <dgm:pt modelId="{3E8D5237-57C4-401E-A3BB-D41B0E533947}" type="parTrans" cxnId="{C8A73E5C-A9EA-4E29-B513-32B6A4E60DBB}">
      <dgm:prSet/>
      <dgm:spPr/>
    </dgm:pt>
    <dgm:pt modelId="{C5555A1A-3F93-4042-BDFD-38FF301FD1ED}" type="sibTrans" cxnId="{C8A73E5C-A9EA-4E29-B513-32B6A4E60DBB}">
      <dgm:prSet/>
      <dgm:spPr/>
    </dgm:pt>
    <dgm:pt modelId="{0DB37BF4-62F6-48F6-AC80-52FB95BE7140}">
      <dgm:prSet phldrT="[Text]"/>
      <dgm:spPr/>
      <dgm:t>
        <a:bodyPr/>
        <a:lstStyle/>
        <a:p>
          <a:endParaRPr lang="en-GB"/>
        </a:p>
      </dgm:t>
    </dgm:pt>
    <dgm:pt modelId="{C1C79277-6E52-44F4-A757-6E3FBA63D404}" type="parTrans" cxnId="{7F29DF25-859B-4167-9FDB-01D73F811A31}">
      <dgm:prSet/>
      <dgm:spPr/>
    </dgm:pt>
    <dgm:pt modelId="{897C93A4-E920-43C1-82AD-D3B6F4F51F71}" type="sibTrans" cxnId="{7F29DF25-859B-4167-9FDB-01D73F811A31}">
      <dgm:prSet/>
      <dgm:spPr/>
    </dgm:pt>
    <dgm:pt modelId="{55986064-BE80-485F-A496-4EA99BDA21A4}">
      <dgm:prSet phldrT="[Text]"/>
      <dgm:spPr/>
      <dgm:t>
        <a:bodyPr/>
        <a:lstStyle/>
        <a:p>
          <a:endParaRPr lang="en-GB"/>
        </a:p>
      </dgm:t>
    </dgm:pt>
    <dgm:pt modelId="{04EF4842-BD6E-4888-8433-D56538C1267D}" type="parTrans" cxnId="{CD05D220-C5B3-41AD-A8C3-6686091BAAE0}">
      <dgm:prSet/>
      <dgm:spPr/>
    </dgm:pt>
    <dgm:pt modelId="{D215B54E-1DD2-4F29-8AFF-620A580C551E}" type="sibTrans" cxnId="{CD05D220-C5B3-41AD-A8C3-6686091BAAE0}">
      <dgm:prSet/>
      <dgm:spPr/>
    </dgm:pt>
    <dgm:pt modelId="{B1C58140-B786-4AC1-A395-9CA6C93BD535}">
      <dgm:prSet phldrT="[Text]"/>
      <dgm:spPr/>
      <dgm:t>
        <a:bodyPr/>
        <a:lstStyle/>
        <a:p>
          <a:endParaRPr lang="en-GB"/>
        </a:p>
      </dgm:t>
    </dgm:pt>
    <dgm:pt modelId="{F89C00E0-0939-465B-B0D1-A9F8DE939AFD}" type="parTrans" cxnId="{3EB645BD-91CE-4E47-8C16-5CB80C0DFE5E}">
      <dgm:prSet/>
      <dgm:spPr/>
    </dgm:pt>
    <dgm:pt modelId="{1F121D90-6ACD-4FFB-8A98-C07C2B1A339D}" type="sibTrans" cxnId="{3EB645BD-91CE-4E47-8C16-5CB80C0DFE5E}">
      <dgm:prSet/>
      <dgm:spPr/>
    </dgm:pt>
    <dgm:pt modelId="{85B9D1D6-65FE-4864-8748-85337BD9C7B1}" type="pres">
      <dgm:prSet presAssocID="{6FCC59AE-D480-4C30-B1E4-034AB2589D4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4AD7C1DC-F432-43DC-A6BD-649D18E5E961}" type="pres">
      <dgm:prSet presAssocID="{1A8CB442-945C-4BAA-BE10-2DB6E35883E6}" presName="centerShape" presStyleLbl="node0" presStyleIdx="0" presStyleCnt="1"/>
      <dgm:spPr/>
      <dgm:t>
        <a:bodyPr/>
        <a:lstStyle/>
        <a:p>
          <a:endParaRPr lang="en-GB"/>
        </a:p>
      </dgm:t>
    </dgm:pt>
    <dgm:pt modelId="{0C8712A0-CAB7-452A-90D1-F0B6BAE41BDA}" type="pres">
      <dgm:prSet presAssocID="{4E678B86-742B-4802-BAE9-9D4628B21783}" presName="parTrans" presStyleLbl="bgSibTrans2D1" presStyleIdx="0" presStyleCnt="11"/>
      <dgm:spPr/>
      <dgm:t>
        <a:bodyPr/>
        <a:lstStyle/>
        <a:p>
          <a:endParaRPr lang="en-GB"/>
        </a:p>
      </dgm:t>
    </dgm:pt>
    <dgm:pt modelId="{5D21080C-F7BF-4FEA-B761-3B5760FCF7A5}" type="pres">
      <dgm:prSet presAssocID="{80C5372C-14AE-4F1F-902C-B323E5EBB27E}" presName="node" presStyleLbl="node1" presStyleIdx="0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454793-B793-43DC-B715-FE98BC570EC3}" type="pres">
      <dgm:prSet presAssocID="{E4C6F8D8-E102-4D2C-B87F-E88ABF26F8BA}" presName="parTrans" presStyleLbl="bgSibTrans2D1" presStyleIdx="1" presStyleCnt="11"/>
      <dgm:spPr/>
      <dgm:t>
        <a:bodyPr/>
        <a:lstStyle/>
        <a:p>
          <a:endParaRPr lang="en-GB"/>
        </a:p>
      </dgm:t>
    </dgm:pt>
    <dgm:pt modelId="{CE2A893E-EC43-44F4-820F-E9D468E491D0}" type="pres">
      <dgm:prSet presAssocID="{D2827F97-E373-40F7-95FC-1058364F7D4E}" presName="node" presStyleLbl="node1" presStyleIdx="1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3C54A61-9B88-47CF-8817-31042FC51A52}" type="pres">
      <dgm:prSet presAssocID="{FE5E6162-4F97-4E80-B5D6-C50798D8D348}" presName="parTrans" presStyleLbl="bgSibTrans2D1" presStyleIdx="2" presStyleCnt="11"/>
      <dgm:spPr/>
      <dgm:t>
        <a:bodyPr/>
        <a:lstStyle/>
        <a:p>
          <a:endParaRPr lang="en-GB"/>
        </a:p>
      </dgm:t>
    </dgm:pt>
    <dgm:pt modelId="{F04EBC51-6AA2-49F3-A96A-B4667DE08F69}" type="pres">
      <dgm:prSet presAssocID="{90DBA74A-427A-4323-8451-27C97CFC2748}" presName="node" presStyleLbl="node1" presStyleIdx="2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DF77682-B346-4336-BB16-9F5F2A351773}" type="pres">
      <dgm:prSet presAssocID="{1FF1914F-DD01-4B07-8F3D-1D30C3738925}" presName="parTrans" presStyleLbl="bgSibTrans2D1" presStyleIdx="3" presStyleCnt="11"/>
      <dgm:spPr/>
    </dgm:pt>
    <dgm:pt modelId="{605D2C74-58A0-46BD-B2D4-69BBD39AB4F5}" type="pres">
      <dgm:prSet presAssocID="{E51E5590-782F-46F2-BA53-8E3C95320CDB}" presName="node" presStyleLbl="node1" presStyleIdx="3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A1D17FE-2173-4D0B-A38C-BC4B96988748}" type="pres">
      <dgm:prSet presAssocID="{319DB241-F25F-4C19-83BE-92A507E1D6E8}" presName="parTrans" presStyleLbl="bgSibTrans2D1" presStyleIdx="4" presStyleCnt="11"/>
      <dgm:spPr/>
    </dgm:pt>
    <dgm:pt modelId="{9D9AA1D2-966D-4DB8-A9A1-A95519C13179}" type="pres">
      <dgm:prSet presAssocID="{980B1892-75B8-42C8-BBF4-1E1B2B304F12}" presName="node" presStyleLbl="node1" presStyleIdx="4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9431939-D996-42CF-A46B-151BA307F825}" type="pres">
      <dgm:prSet presAssocID="{DDAA0A0A-385F-406A-AC10-F23191F342EA}" presName="parTrans" presStyleLbl="bgSibTrans2D1" presStyleIdx="5" presStyleCnt="11"/>
      <dgm:spPr/>
    </dgm:pt>
    <dgm:pt modelId="{6FAB79C1-578E-437F-AF15-8D179DDA06A1}" type="pres">
      <dgm:prSet presAssocID="{39001B5A-D46A-4D7A-A159-7D291ADDE3D0}" presName="node" presStyleLbl="node1" presStyleIdx="5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366B50E-AF69-4FB6-8ED3-3F279A6728A7}" type="pres">
      <dgm:prSet presAssocID="{A2BC5E7A-D676-487D-B05B-D028705493F8}" presName="parTrans" presStyleLbl="bgSibTrans2D1" presStyleIdx="6" presStyleCnt="11"/>
      <dgm:spPr/>
    </dgm:pt>
    <dgm:pt modelId="{74AE4E3C-DA0C-433F-89EF-506AA1C98E07}" type="pres">
      <dgm:prSet presAssocID="{3DCF74E3-4B97-4BDC-AF7A-EE674DD51722}" presName="node" presStyleLbl="node1" presStyleIdx="6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03FC190-0332-4D94-9A0C-3B8887E158D5}" type="pres">
      <dgm:prSet presAssocID="{7A933DFC-5084-4E54-A3B9-58375C140B58}" presName="parTrans" presStyleLbl="bgSibTrans2D1" presStyleIdx="7" presStyleCnt="11"/>
      <dgm:spPr/>
    </dgm:pt>
    <dgm:pt modelId="{ED943B10-3E82-45DC-8185-BA6BA8DD3616}" type="pres">
      <dgm:prSet presAssocID="{CE5BBF79-C5C3-45EE-8CCC-811ECF987F56}" presName="node" presStyleLbl="node1" presStyleIdx="7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4E14CCE-BD74-4C69-9F89-B04014DB8838}" type="pres">
      <dgm:prSet presAssocID="{3E8D5237-57C4-401E-A3BB-D41B0E533947}" presName="parTrans" presStyleLbl="bgSibTrans2D1" presStyleIdx="8" presStyleCnt="11"/>
      <dgm:spPr/>
    </dgm:pt>
    <dgm:pt modelId="{87E4CCF2-37C0-4109-A7C5-DC92D4D31BB8}" type="pres">
      <dgm:prSet presAssocID="{4D0F0449-561D-4E0E-837A-ECA76B9BB829}" presName="node" presStyleLbl="node1" presStyleIdx="8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6979B67-8E1A-4482-90FE-4C2092FC5AAA}" type="pres">
      <dgm:prSet presAssocID="{C1C79277-6E52-44F4-A757-6E3FBA63D404}" presName="parTrans" presStyleLbl="bgSibTrans2D1" presStyleIdx="9" presStyleCnt="11"/>
      <dgm:spPr/>
    </dgm:pt>
    <dgm:pt modelId="{C730F272-2400-4E64-8981-0FAE72EC4299}" type="pres">
      <dgm:prSet presAssocID="{0DB37BF4-62F6-48F6-AC80-52FB95BE7140}" presName="node" presStyleLbl="node1" presStyleIdx="9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6E297CF-5621-41C0-8081-179F5D2CDED9}" type="pres">
      <dgm:prSet presAssocID="{04EF4842-BD6E-4888-8433-D56538C1267D}" presName="parTrans" presStyleLbl="bgSibTrans2D1" presStyleIdx="10" presStyleCnt="11"/>
      <dgm:spPr/>
    </dgm:pt>
    <dgm:pt modelId="{CE028CD5-12E4-4581-8A71-4CADB51C1E49}" type="pres">
      <dgm:prSet presAssocID="{55986064-BE80-485F-A496-4EA99BDA21A4}" presName="node" presStyleLbl="node1" presStyleIdx="10" presStyleCnt="1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9E2C8A9E-0F49-468E-BA03-9E017918C898}" type="presOf" srcId="{04EF4842-BD6E-4888-8433-D56538C1267D}" destId="{E6E297CF-5621-41C0-8081-179F5D2CDED9}" srcOrd="0" destOrd="0" presId="urn:microsoft.com/office/officeart/2005/8/layout/radial4"/>
    <dgm:cxn modelId="{BC2CF1BA-0FA6-45AB-9CE8-72310EE7C4E0}" srcId="{C1B87BE7-A48C-42FC-A393-B2052D053AA2}" destId="{CF8A24CE-D452-4DA9-989B-5D7318E6C39C}" srcOrd="0" destOrd="0" parTransId="{927B1DC2-CC99-4A8E-BFB2-866FCF562829}" sibTransId="{B817667D-E0DE-4BE3-BEC5-FFD54B0ECFBB}"/>
    <dgm:cxn modelId="{7F29DF25-859B-4167-9FDB-01D73F811A31}" srcId="{1A8CB442-945C-4BAA-BE10-2DB6E35883E6}" destId="{0DB37BF4-62F6-48F6-AC80-52FB95BE7140}" srcOrd="9" destOrd="0" parTransId="{C1C79277-6E52-44F4-A757-6E3FBA63D404}" sibTransId="{897C93A4-E920-43C1-82AD-D3B6F4F51F71}"/>
    <dgm:cxn modelId="{331A8805-FD62-4F4E-A7A1-8ED2778A6909}" srcId="{1A8CB442-945C-4BAA-BE10-2DB6E35883E6}" destId="{E51E5590-782F-46F2-BA53-8E3C95320CDB}" srcOrd="3" destOrd="0" parTransId="{1FF1914F-DD01-4B07-8F3D-1D30C3738925}" sibTransId="{87167B90-E804-462E-8E9B-E69A697554F9}"/>
    <dgm:cxn modelId="{DE682186-FB96-45CB-A6CC-2712DC433D72}" type="presOf" srcId="{319DB241-F25F-4C19-83BE-92A507E1D6E8}" destId="{3A1D17FE-2173-4D0B-A38C-BC4B96988748}" srcOrd="0" destOrd="0" presId="urn:microsoft.com/office/officeart/2005/8/layout/radial4"/>
    <dgm:cxn modelId="{ADB41227-A5A1-4152-A9A3-62572BF45AE5}" srcId="{C1B87BE7-A48C-42FC-A393-B2052D053AA2}" destId="{CB109AAE-52B9-45AF-A11D-57EADF2620C6}" srcOrd="5" destOrd="0" parTransId="{92B52612-4556-4C8E-93CC-C690A0242D5D}" sibTransId="{AEFAC23A-FDF7-4393-B075-9823F561E995}"/>
    <dgm:cxn modelId="{E6640133-ACA3-4B5C-91DA-C9AA80F9DAE5}" type="presOf" srcId="{39001B5A-D46A-4D7A-A159-7D291ADDE3D0}" destId="{6FAB79C1-578E-437F-AF15-8D179DDA06A1}" srcOrd="0" destOrd="0" presId="urn:microsoft.com/office/officeart/2005/8/layout/radial4"/>
    <dgm:cxn modelId="{07986C05-D1B7-4811-AA3E-7F5701104DE9}" srcId="{1A8CB442-945C-4BAA-BE10-2DB6E35883E6}" destId="{980B1892-75B8-42C8-BBF4-1E1B2B304F12}" srcOrd="4" destOrd="0" parTransId="{319DB241-F25F-4C19-83BE-92A507E1D6E8}" sibTransId="{BF857D73-E4E2-4389-9F63-4CA9FD4CEC7B}"/>
    <dgm:cxn modelId="{8B5F694C-31EE-44DC-80FC-E2292F31F65B}" srcId="{6FCC59AE-D480-4C30-B1E4-034AB2589D4A}" destId="{CCF8D96B-6630-4349-B289-FAF11837B3A7}" srcOrd="6" destOrd="0" parTransId="{E04409A2-8D45-46AC-8B1B-19A23F55E8C7}" sibTransId="{1C076303-00C3-4CD9-B02C-BD20C09313FF}"/>
    <dgm:cxn modelId="{0BBA9E8E-FD7B-4BBD-8202-D0450DFD1F0E}" type="presOf" srcId="{1FF1914F-DD01-4B07-8F3D-1D30C3738925}" destId="{FDF77682-B346-4336-BB16-9F5F2A351773}" srcOrd="0" destOrd="0" presId="urn:microsoft.com/office/officeart/2005/8/layout/radial4"/>
    <dgm:cxn modelId="{4DCAFEB9-D5EF-4A04-8003-E64E059E0DC0}" type="presOf" srcId="{CE5BBF79-C5C3-45EE-8CCC-811ECF987F56}" destId="{ED943B10-3E82-45DC-8185-BA6BA8DD3616}" srcOrd="0" destOrd="0" presId="urn:microsoft.com/office/officeart/2005/8/layout/radial4"/>
    <dgm:cxn modelId="{5950454C-EEAC-4282-9079-54005344E8CB}" srcId="{6FCC59AE-D480-4C30-B1E4-034AB2589D4A}" destId="{1A8CB442-945C-4BAA-BE10-2DB6E35883E6}" srcOrd="0" destOrd="0" parTransId="{84765067-F12D-4CEC-AB39-6F7905886597}" sibTransId="{E2034772-4FD1-48F6-AB2A-C4056737AC24}"/>
    <dgm:cxn modelId="{27AB2E0C-B7CD-4234-ACB3-C89B402B0CF9}" srcId="{1A8CB442-945C-4BAA-BE10-2DB6E35883E6}" destId="{CE5BBF79-C5C3-45EE-8CCC-811ECF987F56}" srcOrd="7" destOrd="0" parTransId="{7A933DFC-5084-4E54-A3B9-58375C140B58}" sibTransId="{58CBDFD4-9B7C-41E8-A3F0-D5B1F60C8E06}"/>
    <dgm:cxn modelId="{F1EED6A5-28BE-46DA-8E72-61ECA8FE6D6F}" srcId="{1A8CB442-945C-4BAA-BE10-2DB6E35883E6}" destId="{80C5372C-14AE-4F1F-902C-B323E5EBB27E}" srcOrd="0" destOrd="0" parTransId="{4E678B86-742B-4802-BAE9-9D4628B21783}" sibTransId="{A3709526-ED84-4216-ABBA-30D15741ADE9}"/>
    <dgm:cxn modelId="{AF108380-3B90-4264-A364-FB298E81E95C}" type="presOf" srcId="{6FCC59AE-D480-4C30-B1E4-034AB2589D4A}" destId="{85B9D1D6-65FE-4864-8748-85337BD9C7B1}" srcOrd="0" destOrd="0" presId="urn:microsoft.com/office/officeart/2005/8/layout/radial4"/>
    <dgm:cxn modelId="{D49D357B-8725-427B-8EE7-63E54D635239}" srcId="{6FCC59AE-D480-4C30-B1E4-034AB2589D4A}" destId="{A68883AE-AD89-4BD5-8C0A-0B9551484BCA}" srcOrd="3" destOrd="0" parTransId="{E5216F68-F52E-4932-A93E-95F22DBD7062}" sibTransId="{7179E912-2FDB-4D46-943D-51B7B012EB68}"/>
    <dgm:cxn modelId="{2E6F1591-01DA-437C-A7F1-0330D2168288}" srcId="{C1B87BE7-A48C-42FC-A393-B2052D053AA2}" destId="{E9A37679-8F4B-4946-B5FC-A4049BF6DE62}" srcOrd="2" destOrd="0" parTransId="{8D2C4D0F-09F2-4CFF-9189-666E5D682885}" sibTransId="{98188B5C-CAAE-4429-84ED-3A1BB6D675A9}"/>
    <dgm:cxn modelId="{CD05D220-C5B3-41AD-A8C3-6686091BAAE0}" srcId="{1A8CB442-945C-4BAA-BE10-2DB6E35883E6}" destId="{55986064-BE80-485F-A496-4EA99BDA21A4}" srcOrd="10" destOrd="0" parTransId="{04EF4842-BD6E-4888-8433-D56538C1267D}" sibTransId="{D215B54E-1DD2-4F29-8AFF-620A580C551E}"/>
    <dgm:cxn modelId="{1E805D9A-AE5D-4FF8-AE89-6AAC44E57733}" type="presOf" srcId="{80C5372C-14AE-4F1F-902C-B323E5EBB27E}" destId="{5D21080C-F7BF-4FEA-B761-3B5760FCF7A5}" srcOrd="0" destOrd="0" presId="urn:microsoft.com/office/officeart/2005/8/layout/radial4"/>
    <dgm:cxn modelId="{D39AFBFC-47ED-487C-B09D-040AC96DD1E1}" srcId="{1A8CB442-945C-4BAA-BE10-2DB6E35883E6}" destId="{3DCF74E3-4B97-4BDC-AF7A-EE674DD51722}" srcOrd="6" destOrd="0" parTransId="{A2BC5E7A-D676-487D-B05B-D028705493F8}" sibTransId="{12C08461-C032-474B-83A0-9390633D1D57}"/>
    <dgm:cxn modelId="{3E43248D-34C3-44A3-9E3C-23AD7248ED49}" type="presOf" srcId="{D2827F97-E373-40F7-95FC-1058364F7D4E}" destId="{CE2A893E-EC43-44F4-820F-E9D468E491D0}" srcOrd="0" destOrd="0" presId="urn:microsoft.com/office/officeart/2005/8/layout/radial4"/>
    <dgm:cxn modelId="{0714BBA3-1756-43D6-9B61-293570B9086B}" srcId="{6FCC59AE-D480-4C30-B1E4-034AB2589D4A}" destId="{BB8BC829-0F9E-43A0-8F89-FC86E105D7CC}" srcOrd="4" destOrd="0" parTransId="{ADB38C35-4AFF-4E41-A37E-7D0A0B35CD94}" sibTransId="{6B0D8E62-EB06-4175-AFEB-B876FD56AF64}"/>
    <dgm:cxn modelId="{5DDEFBCA-6FD4-4DC9-887E-A29A9606FA46}" type="presOf" srcId="{980B1892-75B8-42C8-BBF4-1E1B2B304F12}" destId="{9D9AA1D2-966D-4DB8-A9A1-A95519C13179}" srcOrd="0" destOrd="0" presId="urn:microsoft.com/office/officeart/2005/8/layout/radial4"/>
    <dgm:cxn modelId="{95583CD1-BC5F-4F56-B13D-542B3EF87FD6}" type="presOf" srcId="{55986064-BE80-485F-A496-4EA99BDA21A4}" destId="{CE028CD5-12E4-4581-8A71-4CADB51C1E49}" srcOrd="0" destOrd="0" presId="urn:microsoft.com/office/officeart/2005/8/layout/radial4"/>
    <dgm:cxn modelId="{7B953ABF-A201-44E3-BC43-0FAC6BC6662A}" type="presOf" srcId="{1A8CB442-945C-4BAA-BE10-2DB6E35883E6}" destId="{4AD7C1DC-F432-43DC-A6BD-649D18E5E961}" srcOrd="0" destOrd="0" presId="urn:microsoft.com/office/officeart/2005/8/layout/radial4"/>
    <dgm:cxn modelId="{7E3C2AE3-9CC2-4D2D-8B20-C7A9D39A4814}" srcId="{B1C58140-B786-4AC1-A395-9CA6C93BD535}" destId="{34FDA397-4801-4060-BE91-297853B261C7}" srcOrd="0" destOrd="0" parTransId="{9AC8BFD1-D39D-4763-9041-1E4B37CB16B0}" sibTransId="{908881F6-0F2B-4589-98DD-F557E0AED1DE}"/>
    <dgm:cxn modelId="{186084F0-2ED6-4CA2-A534-6B85BFF47074}" type="presOf" srcId="{4E678B86-742B-4802-BAE9-9D4628B21783}" destId="{0C8712A0-CAB7-452A-90D1-F0B6BAE41BDA}" srcOrd="0" destOrd="0" presId="urn:microsoft.com/office/officeart/2005/8/layout/radial4"/>
    <dgm:cxn modelId="{6D9F67DD-45B6-44D4-B0DE-388D246FEB4E}" srcId="{1A8CB442-945C-4BAA-BE10-2DB6E35883E6}" destId="{D2827F97-E373-40F7-95FC-1058364F7D4E}" srcOrd="1" destOrd="0" parTransId="{E4C6F8D8-E102-4D2C-B87F-E88ABF26F8BA}" sibTransId="{609123A2-2413-4DE5-9754-B487C9EF3F56}"/>
    <dgm:cxn modelId="{C8A73E5C-A9EA-4E29-B513-32B6A4E60DBB}" srcId="{1A8CB442-945C-4BAA-BE10-2DB6E35883E6}" destId="{4D0F0449-561D-4E0E-837A-ECA76B9BB829}" srcOrd="8" destOrd="0" parTransId="{3E8D5237-57C4-401E-A3BB-D41B0E533947}" sibTransId="{C5555A1A-3F93-4042-BDFD-38FF301FD1ED}"/>
    <dgm:cxn modelId="{5D4E5B4F-B4F1-4F28-83CE-D3FE3F02C920}" srcId="{6FCC59AE-D480-4C30-B1E4-034AB2589D4A}" destId="{C1B87BE7-A48C-42FC-A393-B2052D053AA2}" srcOrd="2" destOrd="0" parTransId="{BBC84E73-342C-4AB0-83AB-0A359B79B2E3}" sibTransId="{5880BFB0-AD79-40F8-B191-2268A3FE3E4B}"/>
    <dgm:cxn modelId="{52D29379-FA59-41B8-9356-22F7646455BF}" type="presOf" srcId="{7A933DFC-5084-4E54-A3B9-58375C140B58}" destId="{103FC190-0332-4D94-9A0C-3B8887E158D5}" srcOrd="0" destOrd="0" presId="urn:microsoft.com/office/officeart/2005/8/layout/radial4"/>
    <dgm:cxn modelId="{EF10F741-B7CF-4C72-ABE8-9ABC1A807AB9}" type="presOf" srcId="{3DCF74E3-4B97-4BDC-AF7A-EE674DD51722}" destId="{74AE4E3C-DA0C-433F-89EF-506AA1C98E07}" srcOrd="0" destOrd="0" presId="urn:microsoft.com/office/officeart/2005/8/layout/radial4"/>
    <dgm:cxn modelId="{B7A58F07-B7F1-4AA0-AB63-87ABFA9D51E6}" srcId="{1A8CB442-945C-4BAA-BE10-2DB6E35883E6}" destId="{39001B5A-D46A-4D7A-A159-7D291ADDE3D0}" srcOrd="5" destOrd="0" parTransId="{DDAA0A0A-385F-406A-AC10-F23191F342EA}" sibTransId="{C53E93CA-41F3-4253-8D64-F5704C8FAD41}"/>
    <dgm:cxn modelId="{8FCB9EEB-711E-4608-933C-79B806B3884C}" srcId="{6FCC59AE-D480-4C30-B1E4-034AB2589D4A}" destId="{E06A52BD-823A-4E9F-8985-E8121AFC149F}" srcOrd="5" destOrd="0" parTransId="{BF6F8D75-6E12-4A53-BF85-03DD878B52AE}" sibTransId="{BD2EE911-6604-4EC9-9967-8B6655480252}"/>
    <dgm:cxn modelId="{1DB937F6-F470-424C-8784-BA64898741BB}" type="presOf" srcId="{4D0F0449-561D-4E0E-837A-ECA76B9BB829}" destId="{87E4CCF2-37C0-4109-A7C5-DC92D4D31BB8}" srcOrd="0" destOrd="0" presId="urn:microsoft.com/office/officeart/2005/8/layout/radial4"/>
    <dgm:cxn modelId="{575CB153-A9B1-4314-B7EF-195B655F0193}" type="presOf" srcId="{E4C6F8D8-E102-4D2C-B87F-E88ABF26F8BA}" destId="{C9454793-B793-43DC-B715-FE98BC570EC3}" srcOrd="0" destOrd="0" presId="urn:microsoft.com/office/officeart/2005/8/layout/radial4"/>
    <dgm:cxn modelId="{BBEA75EE-3C9C-44F5-8172-56B4A54B3E1F}" type="presOf" srcId="{C1C79277-6E52-44F4-A757-6E3FBA63D404}" destId="{E6979B67-8E1A-4482-90FE-4C2092FC5AAA}" srcOrd="0" destOrd="0" presId="urn:microsoft.com/office/officeart/2005/8/layout/radial4"/>
    <dgm:cxn modelId="{9F823EC9-C6CD-445D-9D9C-330807234E77}" type="presOf" srcId="{FE5E6162-4F97-4E80-B5D6-C50798D8D348}" destId="{23C54A61-9B88-47CF-8817-31042FC51A52}" srcOrd="0" destOrd="0" presId="urn:microsoft.com/office/officeart/2005/8/layout/radial4"/>
    <dgm:cxn modelId="{055CD456-7F86-4A23-8B7C-230F8D04985B}" type="presOf" srcId="{3E8D5237-57C4-401E-A3BB-D41B0E533947}" destId="{44E14CCE-BD74-4C69-9F89-B04014DB8838}" srcOrd="0" destOrd="0" presId="urn:microsoft.com/office/officeart/2005/8/layout/radial4"/>
    <dgm:cxn modelId="{3EB645BD-91CE-4E47-8C16-5CB80C0DFE5E}" srcId="{6FCC59AE-D480-4C30-B1E4-034AB2589D4A}" destId="{B1C58140-B786-4AC1-A395-9CA6C93BD535}" srcOrd="1" destOrd="0" parTransId="{F89C00E0-0939-465B-B0D1-A9F8DE939AFD}" sibTransId="{1F121D90-6ACD-4FFB-8A98-C07C2B1A339D}"/>
    <dgm:cxn modelId="{2D0BFB2D-8BC7-4B6A-95C3-67CC2B07FB15}" type="presOf" srcId="{E51E5590-782F-46F2-BA53-8E3C95320CDB}" destId="{605D2C74-58A0-46BD-B2D4-69BBD39AB4F5}" srcOrd="0" destOrd="0" presId="urn:microsoft.com/office/officeart/2005/8/layout/radial4"/>
    <dgm:cxn modelId="{FD1A518F-4614-4D25-A43E-9BFDA8338BEF}" srcId="{C1B87BE7-A48C-42FC-A393-B2052D053AA2}" destId="{B26CED95-DAD7-4CBE-A471-E60EF19B3A9E}" srcOrd="1" destOrd="0" parTransId="{EAD03D42-BF47-4D73-8145-0330B275479B}" sibTransId="{9123939F-68CB-4ED1-BF74-6FFD817586A3}"/>
    <dgm:cxn modelId="{5BA295ED-78AD-4BD9-B85A-D97CF506CD8E}" type="presOf" srcId="{DDAA0A0A-385F-406A-AC10-F23191F342EA}" destId="{99431939-D996-42CF-A46B-151BA307F825}" srcOrd="0" destOrd="0" presId="urn:microsoft.com/office/officeart/2005/8/layout/radial4"/>
    <dgm:cxn modelId="{0216E748-CD00-421E-9470-9628EB7314C0}" srcId="{1A8CB442-945C-4BAA-BE10-2DB6E35883E6}" destId="{90DBA74A-427A-4323-8451-27C97CFC2748}" srcOrd="2" destOrd="0" parTransId="{FE5E6162-4F97-4E80-B5D6-C50798D8D348}" sibTransId="{E49CBD48-116C-4438-AAF5-DDAE5E4DC2BF}"/>
    <dgm:cxn modelId="{11809807-B267-4984-8749-86FE74B85882}" type="presOf" srcId="{0DB37BF4-62F6-48F6-AC80-52FB95BE7140}" destId="{C730F272-2400-4E64-8981-0FAE72EC4299}" srcOrd="0" destOrd="0" presId="urn:microsoft.com/office/officeart/2005/8/layout/radial4"/>
    <dgm:cxn modelId="{197EBB6E-C760-4C76-B90B-AAA5162715AC}" type="presOf" srcId="{A2BC5E7A-D676-487D-B05B-D028705493F8}" destId="{6366B50E-AF69-4FB6-8ED3-3F279A6728A7}" srcOrd="0" destOrd="0" presId="urn:microsoft.com/office/officeart/2005/8/layout/radial4"/>
    <dgm:cxn modelId="{9E086DF8-E04C-4FF2-854F-929508D80476}" type="presOf" srcId="{90DBA74A-427A-4323-8451-27C97CFC2748}" destId="{F04EBC51-6AA2-49F3-A96A-B4667DE08F69}" srcOrd="0" destOrd="0" presId="urn:microsoft.com/office/officeart/2005/8/layout/radial4"/>
    <dgm:cxn modelId="{F8C69B63-25D6-4C13-8BDE-3B40957A6CF4}" srcId="{C1B87BE7-A48C-42FC-A393-B2052D053AA2}" destId="{CD808570-7CCD-4D3F-A476-5436003A328C}" srcOrd="3" destOrd="0" parTransId="{F748B5D4-4ECA-4161-B4F4-CD643EFDD3DD}" sibTransId="{BE954D3B-43C4-4A69-A0DA-9624D411F46B}"/>
    <dgm:cxn modelId="{D402F7C9-A09F-4B8C-9283-E50DB31C1BB3}" srcId="{C1B87BE7-A48C-42FC-A393-B2052D053AA2}" destId="{98BA55F1-C2DB-457C-8C32-5C8D002E4235}" srcOrd="4" destOrd="0" parTransId="{E35B9326-9B5D-43B4-88AF-D517220238FE}" sibTransId="{8724CD1A-2C04-4AC5-A4E2-4C72DDA9A55F}"/>
    <dgm:cxn modelId="{F5818B26-59C5-4DA1-ABF2-74709B3E7F38}" type="presParOf" srcId="{85B9D1D6-65FE-4864-8748-85337BD9C7B1}" destId="{4AD7C1DC-F432-43DC-A6BD-649D18E5E961}" srcOrd="0" destOrd="0" presId="urn:microsoft.com/office/officeart/2005/8/layout/radial4"/>
    <dgm:cxn modelId="{E40D3DE4-E8B6-473A-915F-51162C7B14D6}" type="presParOf" srcId="{85B9D1D6-65FE-4864-8748-85337BD9C7B1}" destId="{0C8712A0-CAB7-452A-90D1-F0B6BAE41BDA}" srcOrd="1" destOrd="0" presId="urn:microsoft.com/office/officeart/2005/8/layout/radial4"/>
    <dgm:cxn modelId="{64B9B8C0-A885-4471-9B88-9063EFFD2F42}" type="presParOf" srcId="{85B9D1D6-65FE-4864-8748-85337BD9C7B1}" destId="{5D21080C-F7BF-4FEA-B761-3B5760FCF7A5}" srcOrd="2" destOrd="0" presId="urn:microsoft.com/office/officeart/2005/8/layout/radial4"/>
    <dgm:cxn modelId="{F9EB7ECA-8721-4554-B16B-6589A65B3851}" type="presParOf" srcId="{85B9D1D6-65FE-4864-8748-85337BD9C7B1}" destId="{C9454793-B793-43DC-B715-FE98BC570EC3}" srcOrd="3" destOrd="0" presId="urn:microsoft.com/office/officeart/2005/8/layout/radial4"/>
    <dgm:cxn modelId="{2C13F18F-7C18-4C5D-BAB7-CCD4A01895C3}" type="presParOf" srcId="{85B9D1D6-65FE-4864-8748-85337BD9C7B1}" destId="{CE2A893E-EC43-44F4-820F-E9D468E491D0}" srcOrd="4" destOrd="0" presId="urn:microsoft.com/office/officeart/2005/8/layout/radial4"/>
    <dgm:cxn modelId="{BEFCDEB3-C492-4D3E-8256-A5D73533F2C5}" type="presParOf" srcId="{85B9D1D6-65FE-4864-8748-85337BD9C7B1}" destId="{23C54A61-9B88-47CF-8817-31042FC51A52}" srcOrd="5" destOrd="0" presId="urn:microsoft.com/office/officeart/2005/8/layout/radial4"/>
    <dgm:cxn modelId="{768CCA7F-AC22-4AB5-A0EE-1EAC5BF9E151}" type="presParOf" srcId="{85B9D1D6-65FE-4864-8748-85337BD9C7B1}" destId="{F04EBC51-6AA2-49F3-A96A-B4667DE08F69}" srcOrd="6" destOrd="0" presId="urn:microsoft.com/office/officeart/2005/8/layout/radial4"/>
    <dgm:cxn modelId="{D4134712-5618-4645-8ADD-731E4D71253E}" type="presParOf" srcId="{85B9D1D6-65FE-4864-8748-85337BD9C7B1}" destId="{FDF77682-B346-4336-BB16-9F5F2A351773}" srcOrd="7" destOrd="0" presId="urn:microsoft.com/office/officeart/2005/8/layout/radial4"/>
    <dgm:cxn modelId="{0AC5D935-FC81-4682-9C45-4102415BE1C8}" type="presParOf" srcId="{85B9D1D6-65FE-4864-8748-85337BD9C7B1}" destId="{605D2C74-58A0-46BD-B2D4-69BBD39AB4F5}" srcOrd="8" destOrd="0" presId="urn:microsoft.com/office/officeart/2005/8/layout/radial4"/>
    <dgm:cxn modelId="{2A92487B-667C-4820-943A-DC3E558F430E}" type="presParOf" srcId="{85B9D1D6-65FE-4864-8748-85337BD9C7B1}" destId="{3A1D17FE-2173-4D0B-A38C-BC4B96988748}" srcOrd="9" destOrd="0" presId="urn:microsoft.com/office/officeart/2005/8/layout/radial4"/>
    <dgm:cxn modelId="{761CC5F8-F5C1-4836-A033-846C6BF75F69}" type="presParOf" srcId="{85B9D1D6-65FE-4864-8748-85337BD9C7B1}" destId="{9D9AA1D2-966D-4DB8-A9A1-A95519C13179}" srcOrd="10" destOrd="0" presId="urn:microsoft.com/office/officeart/2005/8/layout/radial4"/>
    <dgm:cxn modelId="{E2A80E66-F2B2-43D2-8473-61947AAC0B7B}" type="presParOf" srcId="{85B9D1D6-65FE-4864-8748-85337BD9C7B1}" destId="{99431939-D996-42CF-A46B-151BA307F825}" srcOrd="11" destOrd="0" presId="urn:microsoft.com/office/officeart/2005/8/layout/radial4"/>
    <dgm:cxn modelId="{2ACB7309-A818-49FC-992D-58DFE0612DFB}" type="presParOf" srcId="{85B9D1D6-65FE-4864-8748-85337BD9C7B1}" destId="{6FAB79C1-578E-437F-AF15-8D179DDA06A1}" srcOrd="12" destOrd="0" presId="urn:microsoft.com/office/officeart/2005/8/layout/radial4"/>
    <dgm:cxn modelId="{FCF9FF41-B94A-4DDA-B5E1-39EE4166BA49}" type="presParOf" srcId="{85B9D1D6-65FE-4864-8748-85337BD9C7B1}" destId="{6366B50E-AF69-4FB6-8ED3-3F279A6728A7}" srcOrd="13" destOrd="0" presId="urn:microsoft.com/office/officeart/2005/8/layout/radial4"/>
    <dgm:cxn modelId="{6E59B19F-08C9-47D8-A6D0-6880498F6FAC}" type="presParOf" srcId="{85B9D1D6-65FE-4864-8748-85337BD9C7B1}" destId="{74AE4E3C-DA0C-433F-89EF-506AA1C98E07}" srcOrd="14" destOrd="0" presId="urn:microsoft.com/office/officeart/2005/8/layout/radial4"/>
    <dgm:cxn modelId="{DDCEE406-6140-45F4-BEED-F2A67D555EEB}" type="presParOf" srcId="{85B9D1D6-65FE-4864-8748-85337BD9C7B1}" destId="{103FC190-0332-4D94-9A0C-3B8887E158D5}" srcOrd="15" destOrd="0" presId="urn:microsoft.com/office/officeart/2005/8/layout/radial4"/>
    <dgm:cxn modelId="{F38FF71A-DBB3-4C2F-99A5-7756D3F91705}" type="presParOf" srcId="{85B9D1D6-65FE-4864-8748-85337BD9C7B1}" destId="{ED943B10-3E82-45DC-8185-BA6BA8DD3616}" srcOrd="16" destOrd="0" presId="urn:microsoft.com/office/officeart/2005/8/layout/radial4"/>
    <dgm:cxn modelId="{840829A9-F758-409A-8CD0-E13B288E7EAE}" type="presParOf" srcId="{85B9D1D6-65FE-4864-8748-85337BD9C7B1}" destId="{44E14CCE-BD74-4C69-9F89-B04014DB8838}" srcOrd="17" destOrd="0" presId="urn:microsoft.com/office/officeart/2005/8/layout/radial4"/>
    <dgm:cxn modelId="{F2C079EE-B96F-498D-99B6-47247AE0A744}" type="presParOf" srcId="{85B9D1D6-65FE-4864-8748-85337BD9C7B1}" destId="{87E4CCF2-37C0-4109-A7C5-DC92D4D31BB8}" srcOrd="18" destOrd="0" presId="urn:microsoft.com/office/officeart/2005/8/layout/radial4"/>
    <dgm:cxn modelId="{D74D2DA9-81A8-4967-9178-9C6E86BFEE58}" type="presParOf" srcId="{85B9D1D6-65FE-4864-8748-85337BD9C7B1}" destId="{E6979B67-8E1A-4482-90FE-4C2092FC5AAA}" srcOrd="19" destOrd="0" presId="urn:microsoft.com/office/officeart/2005/8/layout/radial4"/>
    <dgm:cxn modelId="{D3223EC9-B83E-40BD-8BB7-633A7994BB9F}" type="presParOf" srcId="{85B9D1D6-65FE-4864-8748-85337BD9C7B1}" destId="{C730F272-2400-4E64-8981-0FAE72EC4299}" srcOrd="20" destOrd="0" presId="urn:microsoft.com/office/officeart/2005/8/layout/radial4"/>
    <dgm:cxn modelId="{90C3AAF0-D117-47D1-83BC-354B16A18455}" type="presParOf" srcId="{85B9D1D6-65FE-4864-8748-85337BD9C7B1}" destId="{E6E297CF-5621-41C0-8081-179F5D2CDED9}" srcOrd="21" destOrd="0" presId="urn:microsoft.com/office/officeart/2005/8/layout/radial4"/>
    <dgm:cxn modelId="{D65BC4AC-CAC6-44A1-A19C-04B39354355B}" type="presParOf" srcId="{85B9D1D6-65FE-4864-8748-85337BD9C7B1}" destId="{CE028CD5-12E4-4581-8A71-4CADB51C1E49}" srcOrd="22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0FC37DF-1DC6-4A03-B16A-1499643B54DE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26C6964A-3256-41A8-BEE3-226C533CA365}">
      <dgm:prSet phldrT="[Text]"/>
      <dgm:spPr/>
      <dgm:t>
        <a:bodyPr/>
        <a:lstStyle/>
        <a:p>
          <a:r>
            <a:rPr lang="en-GB" b="1"/>
            <a:t>Learn</a:t>
          </a:r>
        </a:p>
        <a:p>
          <a:r>
            <a:rPr lang="en-GB" b="0"/>
            <a:t>(keep learning</a:t>
          </a:r>
          <a:r>
            <a:rPr lang="en-GB" b="1"/>
            <a:t>)</a:t>
          </a:r>
        </a:p>
      </dgm:t>
    </dgm:pt>
    <dgm:pt modelId="{D6020238-7128-4435-A466-722AE44E972D}" type="parTrans" cxnId="{E5E2C98F-202F-45F5-B392-6084CE2FA6FD}">
      <dgm:prSet/>
      <dgm:spPr/>
      <dgm:t>
        <a:bodyPr/>
        <a:lstStyle/>
        <a:p>
          <a:endParaRPr lang="en-GB"/>
        </a:p>
      </dgm:t>
    </dgm:pt>
    <dgm:pt modelId="{38FFD9C3-CFE0-48E4-B9E0-D218A80BBAD5}" type="sibTrans" cxnId="{E5E2C98F-202F-45F5-B392-6084CE2FA6FD}">
      <dgm:prSet/>
      <dgm:spPr/>
      <dgm:t>
        <a:bodyPr/>
        <a:lstStyle/>
        <a:p>
          <a:endParaRPr lang="en-GB"/>
        </a:p>
      </dgm:t>
    </dgm:pt>
    <dgm:pt modelId="{27FA7041-8494-4E65-B030-2687D822ED1B}">
      <dgm:prSet phldrT="[Text]"/>
      <dgm:spPr/>
      <dgm:t>
        <a:bodyPr/>
        <a:lstStyle/>
        <a:p>
          <a:r>
            <a:rPr lang="en-GB"/>
            <a:t>e.g.focused curriculum</a:t>
          </a:r>
        </a:p>
      </dgm:t>
    </dgm:pt>
    <dgm:pt modelId="{72626DDE-B58E-4602-A5F9-231840B59A55}" type="parTrans" cxnId="{88063030-37C5-44AC-8530-28B9C921761D}">
      <dgm:prSet/>
      <dgm:spPr/>
      <dgm:t>
        <a:bodyPr/>
        <a:lstStyle/>
        <a:p>
          <a:endParaRPr lang="en-GB"/>
        </a:p>
      </dgm:t>
    </dgm:pt>
    <dgm:pt modelId="{9A9B4A2B-E2BD-44DB-BB3B-C3A66EA41FD7}" type="sibTrans" cxnId="{88063030-37C5-44AC-8530-28B9C921761D}">
      <dgm:prSet/>
      <dgm:spPr/>
      <dgm:t>
        <a:bodyPr/>
        <a:lstStyle/>
        <a:p>
          <a:endParaRPr lang="en-GB"/>
        </a:p>
      </dgm:t>
    </dgm:pt>
    <dgm:pt modelId="{13AE89F8-F9F1-43B5-ABF9-C78E7299DA05}">
      <dgm:prSet phldrT="[Text]"/>
      <dgm:spPr/>
      <dgm:t>
        <a:bodyPr/>
        <a:lstStyle/>
        <a:p>
          <a:r>
            <a:rPr lang="en-GB"/>
            <a:t>e.g.PTLs, self-assessment, marking and pupil targets</a:t>
          </a:r>
        </a:p>
      </dgm:t>
    </dgm:pt>
    <dgm:pt modelId="{F2069A99-429C-4C75-8946-51F881635F7A}" type="parTrans" cxnId="{700088C4-5469-4129-B035-31D56C952CD6}">
      <dgm:prSet/>
      <dgm:spPr/>
      <dgm:t>
        <a:bodyPr/>
        <a:lstStyle/>
        <a:p>
          <a:endParaRPr lang="en-GB"/>
        </a:p>
      </dgm:t>
    </dgm:pt>
    <dgm:pt modelId="{F1983D36-7935-4C97-98B3-1B5C52DE3835}" type="sibTrans" cxnId="{700088C4-5469-4129-B035-31D56C952CD6}">
      <dgm:prSet/>
      <dgm:spPr/>
      <dgm:t>
        <a:bodyPr/>
        <a:lstStyle/>
        <a:p>
          <a:endParaRPr lang="en-GB"/>
        </a:p>
      </dgm:t>
    </dgm:pt>
    <dgm:pt modelId="{5726E6E6-B6AC-4D01-81A5-672BF1BEF13A}">
      <dgm:prSet phldrT="[Text]"/>
      <dgm:spPr/>
      <dgm:t>
        <a:bodyPr/>
        <a:lstStyle/>
        <a:p>
          <a:r>
            <a:rPr lang="en-GB"/>
            <a:t>e.g.visits out-each term in curriculum</a:t>
          </a:r>
        </a:p>
      </dgm:t>
    </dgm:pt>
    <dgm:pt modelId="{885A8F8C-64FA-4191-8DC7-95A9EB4DA5F8}" type="parTrans" cxnId="{6A843B22-2870-4C4B-A43B-48542DEEB493}">
      <dgm:prSet/>
      <dgm:spPr/>
      <dgm:t>
        <a:bodyPr/>
        <a:lstStyle/>
        <a:p>
          <a:endParaRPr lang="en-GB"/>
        </a:p>
      </dgm:t>
    </dgm:pt>
    <dgm:pt modelId="{1C064092-F0B6-423D-A625-CE4CAA6A3542}" type="sibTrans" cxnId="{6A843B22-2870-4C4B-A43B-48542DEEB493}">
      <dgm:prSet/>
      <dgm:spPr/>
      <dgm:t>
        <a:bodyPr/>
        <a:lstStyle/>
        <a:p>
          <a:endParaRPr lang="en-GB"/>
        </a:p>
      </dgm:t>
    </dgm:pt>
    <dgm:pt modelId="{4A6641A8-8EB5-405F-80E1-9D19872C65D3}">
      <dgm:prSet phldrT="[Text]"/>
      <dgm:spPr/>
      <dgm:t>
        <a:bodyPr/>
        <a:lstStyle/>
        <a:p>
          <a:r>
            <a:rPr lang="en-GB"/>
            <a:t>e.g. staff meetings and INSET</a:t>
          </a:r>
        </a:p>
      </dgm:t>
    </dgm:pt>
    <dgm:pt modelId="{946055A3-BF87-4FE6-8B24-E7D1133F0616}" type="parTrans" cxnId="{2BDC0A94-7A27-4D08-B053-594549BBF771}">
      <dgm:prSet/>
      <dgm:spPr/>
      <dgm:t>
        <a:bodyPr/>
        <a:lstStyle/>
        <a:p>
          <a:endParaRPr lang="en-GB"/>
        </a:p>
      </dgm:t>
    </dgm:pt>
    <dgm:pt modelId="{3F3B9CA5-17F2-40F6-AA97-342BA63C25B5}" type="sibTrans" cxnId="{2BDC0A94-7A27-4D08-B053-594549BBF771}">
      <dgm:prSet/>
      <dgm:spPr/>
      <dgm:t>
        <a:bodyPr/>
        <a:lstStyle/>
        <a:p>
          <a:endParaRPr lang="en-GB"/>
        </a:p>
      </dgm:t>
    </dgm:pt>
    <dgm:pt modelId="{C095BE94-DE47-4381-95C6-17EC3235978D}">
      <dgm:prSet phldrT="[Text]"/>
      <dgm:spPr/>
      <dgm:t>
        <a:bodyPr/>
        <a:lstStyle/>
        <a:p>
          <a:endParaRPr lang="en-GB"/>
        </a:p>
      </dgm:t>
    </dgm:pt>
    <dgm:pt modelId="{330D5F5A-EDE7-4059-8F19-801365364C02}" type="parTrans" cxnId="{F5CBF570-7FE5-430F-B2E9-F8073B53E38C}">
      <dgm:prSet/>
      <dgm:spPr/>
      <dgm:t>
        <a:bodyPr/>
        <a:lstStyle/>
        <a:p>
          <a:endParaRPr lang="en-GB"/>
        </a:p>
      </dgm:t>
    </dgm:pt>
    <dgm:pt modelId="{31DD7FB0-FB41-4822-B931-424954A5F989}" type="sibTrans" cxnId="{F5CBF570-7FE5-430F-B2E9-F8073B53E38C}">
      <dgm:prSet/>
      <dgm:spPr/>
      <dgm:t>
        <a:bodyPr/>
        <a:lstStyle/>
        <a:p>
          <a:endParaRPr lang="en-GB"/>
        </a:p>
      </dgm:t>
    </dgm:pt>
    <dgm:pt modelId="{D3B654A3-565D-4C6F-8B94-377220316FD3}">
      <dgm:prSet phldrT="[Text]"/>
      <dgm:spPr/>
      <dgm:t>
        <a:bodyPr/>
        <a:lstStyle/>
        <a:p>
          <a:r>
            <a:rPr lang="en-GB"/>
            <a:t>e.g.Emotional literacy- check ins and circles</a:t>
          </a:r>
        </a:p>
      </dgm:t>
    </dgm:pt>
    <dgm:pt modelId="{CC50EA38-8348-4052-98A6-52C94ADFA301}" type="parTrans" cxnId="{B8FA3FC2-C9CC-4FA8-AEA9-B3AF29C98B3E}">
      <dgm:prSet/>
      <dgm:spPr/>
      <dgm:t>
        <a:bodyPr/>
        <a:lstStyle/>
        <a:p>
          <a:endParaRPr lang="en-GB"/>
        </a:p>
      </dgm:t>
    </dgm:pt>
    <dgm:pt modelId="{C26A4B10-976F-4C71-93B2-15CF887B2544}" type="sibTrans" cxnId="{B8FA3FC2-C9CC-4FA8-AEA9-B3AF29C98B3E}">
      <dgm:prSet/>
      <dgm:spPr/>
      <dgm:t>
        <a:bodyPr/>
        <a:lstStyle/>
        <a:p>
          <a:endParaRPr lang="en-GB"/>
        </a:p>
      </dgm:t>
    </dgm:pt>
    <dgm:pt modelId="{43A92ED3-8C70-4C2F-BFF9-C8FDBAC06267}">
      <dgm:prSet phldrT="[Text]"/>
      <dgm:spPr/>
      <dgm:t>
        <a:bodyPr/>
        <a:lstStyle/>
        <a:p>
          <a:endParaRPr lang="en-GB"/>
        </a:p>
      </dgm:t>
    </dgm:pt>
    <dgm:pt modelId="{D489AEA4-F7E1-4269-B42D-A830F061B804}" type="parTrans" cxnId="{3E5B0E7D-C714-47DF-BE95-0C190D6EBB77}">
      <dgm:prSet/>
      <dgm:spPr/>
      <dgm:t>
        <a:bodyPr/>
        <a:lstStyle/>
        <a:p>
          <a:endParaRPr lang="en-GB"/>
        </a:p>
      </dgm:t>
    </dgm:pt>
    <dgm:pt modelId="{A4381126-A866-447A-93A0-B6B3664B13C9}" type="sibTrans" cxnId="{3E5B0E7D-C714-47DF-BE95-0C190D6EBB77}">
      <dgm:prSet/>
      <dgm:spPr/>
      <dgm:t>
        <a:bodyPr/>
        <a:lstStyle/>
        <a:p>
          <a:endParaRPr lang="en-GB"/>
        </a:p>
      </dgm:t>
    </dgm:pt>
    <dgm:pt modelId="{4C86256D-599D-4497-9EB8-D4E66E63A8A5}">
      <dgm:prSet phldrT="[Text]"/>
      <dgm:spPr/>
      <dgm:t>
        <a:bodyPr/>
        <a:lstStyle/>
        <a:p>
          <a:endParaRPr lang="en-GB"/>
        </a:p>
      </dgm:t>
    </dgm:pt>
    <dgm:pt modelId="{4CD842E6-205C-4675-BED1-C80BC731EB39}" type="parTrans" cxnId="{A9C4A7F6-1EEC-40B8-843C-E50B5D8C3E1D}">
      <dgm:prSet/>
      <dgm:spPr/>
      <dgm:t>
        <a:bodyPr/>
        <a:lstStyle/>
        <a:p>
          <a:endParaRPr lang="en-GB"/>
        </a:p>
      </dgm:t>
    </dgm:pt>
    <dgm:pt modelId="{3E063756-10B6-4ADE-B17B-12F609CC5A1D}" type="sibTrans" cxnId="{A9C4A7F6-1EEC-40B8-843C-E50B5D8C3E1D}">
      <dgm:prSet/>
      <dgm:spPr/>
      <dgm:t>
        <a:bodyPr/>
        <a:lstStyle/>
        <a:p>
          <a:endParaRPr lang="en-GB"/>
        </a:p>
      </dgm:t>
    </dgm:pt>
    <dgm:pt modelId="{63540DB6-72AD-4841-854C-F0D0CAAC80D8}">
      <dgm:prSet phldrT="[Text]"/>
      <dgm:spPr/>
      <dgm:t>
        <a:bodyPr/>
        <a:lstStyle/>
        <a:p>
          <a:endParaRPr lang="en-GB"/>
        </a:p>
      </dgm:t>
    </dgm:pt>
    <dgm:pt modelId="{7981C837-ED6A-46E1-AC73-33ADCE4B618B}" type="parTrans" cxnId="{F1BDFFB6-CF1C-4835-B1A1-F8D5F09B6B25}">
      <dgm:prSet/>
      <dgm:spPr/>
      <dgm:t>
        <a:bodyPr/>
        <a:lstStyle/>
        <a:p>
          <a:endParaRPr lang="en-GB"/>
        </a:p>
      </dgm:t>
    </dgm:pt>
    <dgm:pt modelId="{06D75ABB-0576-4A84-B983-D80A5222BAFA}" type="sibTrans" cxnId="{F1BDFFB6-CF1C-4835-B1A1-F8D5F09B6B25}">
      <dgm:prSet/>
      <dgm:spPr/>
      <dgm:t>
        <a:bodyPr/>
        <a:lstStyle/>
        <a:p>
          <a:endParaRPr lang="en-GB"/>
        </a:p>
      </dgm:t>
    </dgm:pt>
    <dgm:pt modelId="{A6947A22-F01C-4EB3-80FF-951E36BCAF54}">
      <dgm:prSet phldrT="[Text]"/>
      <dgm:spPr/>
      <dgm:t>
        <a:bodyPr/>
        <a:lstStyle/>
        <a:p>
          <a:endParaRPr lang="en-GB"/>
        </a:p>
      </dgm:t>
    </dgm:pt>
    <dgm:pt modelId="{EDB6EB49-29D4-453A-802E-1925F3D7A0D0}" type="parTrans" cxnId="{CF8B6732-6042-4E40-ADF2-C56C63DB978C}">
      <dgm:prSet/>
      <dgm:spPr/>
      <dgm:t>
        <a:bodyPr/>
        <a:lstStyle/>
        <a:p>
          <a:endParaRPr lang="en-GB"/>
        </a:p>
      </dgm:t>
    </dgm:pt>
    <dgm:pt modelId="{BD6F1651-09D3-4F89-AC1D-B6CE2A11631D}" type="sibTrans" cxnId="{CF8B6732-6042-4E40-ADF2-C56C63DB978C}">
      <dgm:prSet/>
      <dgm:spPr/>
      <dgm:t>
        <a:bodyPr/>
        <a:lstStyle/>
        <a:p>
          <a:endParaRPr lang="en-GB"/>
        </a:p>
      </dgm:t>
    </dgm:pt>
    <dgm:pt modelId="{84E20EF0-0C1A-4622-AD98-8BAB22DEAD52}">
      <dgm:prSet phldrT="[Text]"/>
      <dgm:spPr/>
      <dgm:t>
        <a:bodyPr/>
        <a:lstStyle/>
        <a:p>
          <a:endParaRPr lang="en-GB"/>
        </a:p>
      </dgm:t>
    </dgm:pt>
    <dgm:pt modelId="{3A43B2A5-F3F8-41CE-9156-ED57D6D4A06B}" type="parTrans" cxnId="{37FA489E-63FE-4829-A3BE-5B21A00CF94C}">
      <dgm:prSet/>
      <dgm:spPr/>
      <dgm:t>
        <a:bodyPr/>
        <a:lstStyle/>
        <a:p>
          <a:endParaRPr lang="en-GB"/>
        </a:p>
      </dgm:t>
    </dgm:pt>
    <dgm:pt modelId="{B62FDF21-2103-45A7-AEDE-7E2841936797}" type="sibTrans" cxnId="{37FA489E-63FE-4829-A3BE-5B21A00CF94C}">
      <dgm:prSet/>
      <dgm:spPr/>
      <dgm:t>
        <a:bodyPr/>
        <a:lstStyle/>
        <a:p>
          <a:endParaRPr lang="en-GB"/>
        </a:p>
      </dgm:t>
    </dgm:pt>
    <dgm:pt modelId="{C4BC9DF1-8165-461D-8C53-78B1C42B7A22}">
      <dgm:prSet phldrT="[Text]"/>
      <dgm:spPr/>
      <dgm:t>
        <a:bodyPr/>
        <a:lstStyle/>
        <a:p>
          <a:endParaRPr lang="en-GB"/>
        </a:p>
      </dgm:t>
    </dgm:pt>
    <dgm:pt modelId="{5BA25688-D760-4184-8E33-C9788299AD5D}" type="parTrans" cxnId="{8EF5D102-75C5-454B-9A0A-6F81EF1CD286}">
      <dgm:prSet/>
      <dgm:spPr/>
      <dgm:t>
        <a:bodyPr/>
        <a:lstStyle/>
        <a:p>
          <a:endParaRPr lang="en-GB"/>
        </a:p>
      </dgm:t>
    </dgm:pt>
    <dgm:pt modelId="{24ACFAFD-DE2D-4FBB-B9E6-5FEF31B82EB5}" type="sibTrans" cxnId="{8EF5D102-75C5-454B-9A0A-6F81EF1CD286}">
      <dgm:prSet/>
      <dgm:spPr/>
      <dgm:t>
        <a:bodyPr/>
        <a:lstStyle/>
        <a:p>
          <a:endParaRPr lang="en-GB"/>
        </a:p>
      </dgm:t>
    </dgm:pt>
    <dgm:pt modelId="{E4D71080-3E84-476D-B92A-FC015CF9A85D}" type="pres">
      <dgm:prSet presAssocID="{90FC37DF-1DC6-4A03-B16A-1499643B54DE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924796FB-E2F4-4A48-9E0E-A7E481B5D96A}" type="pres">
      <dgm:prSet presAssocID="{26C6964A-3256-41A8-BEE3-226C533CA365}" presName="centerShape" presStyleLbl="node0" presStyleIdx="0" presStyleCnt="1"/>
      <dgm:spPr/>
      <dgm:t>
        <a:bodyPr/>
        <a:lstStyle/>
        <a:p>
          <a:endParaRPr lang="en-GB"/>
        </a:p>
      </dgm:t>
    </dgm:pt>
    <dgm:pt modelId="{238F5135-7869-4E1F-85C0-234E726E7D0F}" type="pres">
      <dgm:prSet presAssocID="{72626DDE-B58E-4602-A5F9-231840B59A55}" presName="parTrans" presStyleLbl="bgSibTrans2D1" presStyleIdx="0" presStyleCnt="12"/>
      <dgm:spPr/>
      <dgm:t>
        <a:bodyPr/>
        <a:lstStyle/>
        <a:p>
          <a:endParaRPr lang="en-GB"/>
        </a:p>
      </dgm:t>
    </dgm:pt>
    <dgm:pt modelId="{CC20D5EB-1682-43BB-8581-768D26A30AA8}" type="pres">
      <dgm:prSet presAssocID="{27FA7041-8494-4E65-B030-2687D822ED1B}" presName="node" presStyleLbl="node1" presStyleIdx="0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F23BF10-3FF0-4F9F-8BDD-18D72D78E7B6}" type="pres">
      <dgm:prSet presAssocID="{F2069A99-429C-4C75-8946-51F881635F7A}" presName="parTrans" presStyleLbl="bgSibTrans2D1" presStyleIdx="1" presStyleCnt="12"/>
      <dgm:spPr/>
      <dgm:t>
        <a:bodyPr/>
        <a:lstStyle/>
        <a:p>
          <a:endParaRPr lang="en-GB"/>
        </a:p>
      </dgm:t>
    </dgm:pt>
    <dgm:pt modelId="{78BFB4E4-98EF-4B8E-B0D8-F6CB0518381A}" type="pres">
      <dgm:prSet presAssocID="{13AE89F8-F9F1-43B5-ABF9-C78E7299DA05}" presName="node" presStyleLbl="node1" presStyleIdx="1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1CCC361-B8E1-4868-AF5C-66DB535909BD}" type="pres">
      <dgm:prSet presAssocID="{885A8F8C-64FA-4191-8DC7-95A9EB4DA5F8}" presName="parTrans" presStyleLbl="bgSibTrans2D1" presStyleIdx="2" presStyleCnt="12"/>
      <dgm:spPr/>
      <dgm:t>
        <a:bodyPr/>
        <a:lstStyle/>
        <a:p>
          <a:endParaRPr lang="en-GB"/>
        </a:p>
      </dgm:t>
    </dgm:pt>
    <dgm:pt modelId="{F08A0971-66B5-44A8-8970-429A7125ADF5}" type="pres">
      <dgm:prSet presAssocID="{5726E6E6-B6AC-4D01-81A5-672BF1BEF13A}" presName="node" presStyleLbl="node1" presStyleIdx="2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0BA263E-C4C8-47B3-9C83-728B2AEA5389}" type="pres">
      <dgm:prSet presAssocID="{CC50EA38-8348-4052-98A6-52C94ADFA301}" presName="parTrans" presStyleLbl="bgSibTrans2D1" presStyleIdx="3" presStyleCnt="12"/>
      <dgm:spPr/>
      <dgm:t>
        <a:bodyPr/>
        <a:lstStyle/>
        <a:p>
          <a:endParaRPr lang="en-GB"/>
        </a:p>
      </dgm:t>
    </dgm:pt>
    <dgm:pt modelId="{E292CA20-0E79-4C10-869D-39FBEB468D02}" type="pres">
      <dgm:prSet presAssocID="{D3B654A3-565D-4C6F-8B94-377220316FD3}" presName="node" presStyleLbl="node1" presStyleIdx="3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FE317DA-D6C2-45D9-BF30-3DFFE62689C1}" type="pres">
      <dgm:prSet presAssocID="{946055A3-BF87-4FE6-8B24-E7D1133F0616}" presName="parTrans" presStyleLbl="bgSibTrans2D1" presStyleIdx="4" presStyleCnt="12"/>
      <dgm:spPr/>
      <dgm:t>
        <a:bodyPr/>
        <a:lstStyle/>
        <a:p>
          <a:endParaRPr lang="en-GB"/>
        </a:p>
      </dgm:t>
    </dgm:pt>
    <dgm:pt modelId="{58F9A91A-4BFB-4BE0-9C1E-B60F7E0AB2E9}" type="pres">
      <dgm:prSet presAssocID="{4A6641A8-8EB5-405F-80E1-9D19872C65D3}" presName="node" presStyleLbl="node1" presStyleIdx="4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608FAF8-4681-4E30-9D91-07C9D031094F}" type="pres">
      <dgm:prSet presAssocID="{330D5F5A-EDE7-4059-8F19-801365364C02}" presName="parTrans" presStyleLbl="bgSibTrans2D1" presStyleIdx="5" presStyleCnt="12"/>
      <dgm:spPr/>
      <dgm:t>
        <a:bodyPr/>
        <a:lstStyle/>
        <a:p>
          <a:endParaRPr lang="en-GB"/>
        </a:p>
      </dgm:t>
    </dgm:pt>
    <dgm:pt modelId="{AD0A1CA0-61DA-4AE3-B6B3-1C336AC67444}" type="pres">
      <dgm:prSet presAssocID="{C095BE94-DE47-4381-95C6-17EC3235978D}" presName="node" presStyleLbl="node1" presStyleIdx="5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C82254-0558-471B-904D-28C4FA2E8772}" type="pres">
      <dgm:prSet presAssocID="{D489AEA4-F7E1-4269-B42D-A830F061B804}" presName="parTrans" presStyleLbl="bgSibTrans2D1" presStyleIdx="6" presStyleCnt="12"/>
      <dgm:spPr/>
      <dgm:t>
        <a:bodyPr/>
        <a:lstStyle/>
        <a:p>
          <a:endParaRPr lang="en-GB"/>
        </a:p>
      </dgm:t>
    </dgm:pt>
    <dgm:pt modelId="{7F6162AF-E938-4EB1-BE9D-851E3201DF81}" type="pres">
      <dgm:prSet presAssocID="{43A92ED3-8C70-4C2F-BFF9-C8FDBAC06267}" presName="node" presStyleLbl="node1" presStyleIdx="6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FCA0479-3F90-417D-AA87-4441B839A187}" type="pres">
      <dgm:prSet presAssocID="{4CD842E6-205C-4675-BED1-C80BC731EB39}" presName="parTrans" presStyleLbl="bgSibTrans2D1" presStyleIdx="7" presStyleCnt="12"/>
      <dgm:spPr/>
      <dgm:t>
        <a:bodyPr/>
        <a:lstStyle/>
        <a:p>
          <a:endParaRPr lang="en-GB"/>
        </a:p>
      </dgm:t>
    </dgm:pt>
    <dgm:pt modelId="{DA38C05F-9239-49B1-9C33-6A9090573D63}" type="pres">
      <dgm:prSet presAssocID="{4C86256D-599D-4497-9EB8-D4E66E63A8A5}" presName="node" presStyleLbl="node1" presStyleIdx="7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232E409-982C-425D-B61F-D862A4FDCBF7}" type="pres">
      <dgm:prSet presAssocID="{7981C837-ED6A-46E1-AC73-33ADCE4B618B}" presName="parTrans" presStyleLbl="bgSibTrans2D1" presStyleIdx="8" presStyleCnt="12"/>
      <dgm:spPr/>
      <dgm:t>
        <a:bodyPr/>
        <a:lstStyle/>
        <a:p>
          <a:endParaRPr lang="en-GB"/>
        </a:p>
      </dgm:t>
    </dgm:pt>
    <dgm:pt modelId="{7A2E26D2-59C7-446D-B2C0-97B3BF071705}" type="pres">
      <dgm:prSet presAssocID="{63540DB6-72AD-4841-854C-F0D0CAAC80D8}" presName="node" presStyleLbl="node1" presStyleIdx="8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C992980-4E56-445C-91FC-BA1AA602FD4C}" type="pres">
      <dgm:prSet presAssocID="{EDB6EB49-29D4-453A-802E-1925F3D7A0D0}" presName="parTrans" presStyleLbl="bgSibTrans2D1" presStyleIdx="9" presStyleCnt="12"/>
      <dgm:spPr/>
      <dgm:t>
        <a:bodyPr/>
        <a:lstStyle/>
        <a:p>
          <a:endParaRPr lang="en-GB"/>
        </a:p>
      </dgm:t>
    </dgm:pt>
    <dgm:pt modelId="{51DF785E-F741-4903-8DC9-15894C3DA4D8}" type="pres">
      <dgm:prSet presAssocID="{A6947A22-F01C-4EB3-80FF-951E36BCAF54}" presName="node" presStyleLbl="node1" presStyleIdx="9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176F443-6F47-482F-82B7-95E8B3FA7CAA}" type="pres">
      <dgm:prSet presAssocID="{3A43B2A5-F3F8-41CE-9156-ED57D6D4A06B}" presName="parTrans" presStyleLbl="bgSibTrans2D1" presStyleIdx="10" presStyleCnt="12"/>
      <dgm:spPr/>
      <dgm:t>
        <a:bodyPr/>
        <a:lstStyle/>
        <a:p>
          <a:endParaRPr lang="en-GB"/>
        </a:p>
      </dgm:t>
    </dgm:pt>
    <dgm:pt modelId="{B2D97995-2333-4A17-8EF2-CD6023CB2DDB}" type="pres">
      <dgm:prSet presAssocID="{84E20EF0-0C1A-4622-AD98-8BAB22DEAD52}" presName="node" presStyleLbl="node1" presStyleIdx="10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031188F-7AF4-4F87-BBFC-9F0BFC4481EF}" type="pres">
      <dgm:prSet presAssocID="{5BA25688-D760-4184-8E33-C9788299AD5D}" presName="parTrans" presStyleLbl="bgSibTrans2D1" presStyleIdx="11" presStyleCnt="12"/>
      <dgm:spPr/>
      <dgm:t>
        <a:bodyPr/>
        <a:lstStyle/>
        <a:p>
          <a:endParaRPr lang="en-GB"/>
        </a:p>
      </dgm:t>
    </dgm:pt>
    <dgm:pt modelId="{8373686B-722A-4ECA-899B-0D594AA76E5C}" type="pres">
      <dgm:prSet presAssocID="{C4BC9DF1-8165-461D-8C53-78B1C42B7A22}" presName="node" presStyleLbl="node1" presStyleIdx="11" presStyleCnt="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C60B3D21-E486-443D-8675-096FA91F4C74}" type="presOf" srcId="{4C86256D-599D-4497-9EB8-D4E66E63A8A5}" destId="{DA38C05F-9239-49B1-9C33-6A9090573D63}" srcOrd="0" destOrd="0" presId="urn:microsoft.com/office/officeart/2005/8/layout/radial4"/>
    <dgm:cxn modelId="{88063030-37C5-44AC-8530-28B9C921761D}" srcId="{26C6964A-3256-41A8-BEE3-226C533CA365}" destId="{27FA7041-8494-4E65-B030-2687D822ED1B}" srcOrd="0" destOrd="0" parTransId="{72626DDE-B58E-4602-A5F9-231840B59A55}" sibTransId="{9A9B4A2B-E2BD-44DB-BB3B-C3A66EA41FD7}"/>
    <dgm:cxn modelId="{5B1944C9-C0A9-4D42-922D-5E8EEA230284}" type="presOf" srcId="{43A92ED3-8C70-4C2F-BFF9-C8FDBAC06267}" destId="{7F6162AF-E938-4EB1-BE9D-851E3201DF81}" srcOrd="0" destOrd="0" presId="urn:microsoft.com/office/officeart/2005/8/layout/radial4"/>
    <dgm:cxn modelId="{EE05B5C0-780A-46A8-A082-3404CC3873D1}" type="presOf" srcId="{D3B654A3-565D-4C6F-8B94-377220316FD3}" destId="{E292CA20-0E79-4C10-869D-39FBEB468D02}" srcOrd="0" destOrd="0" presId="urn:microsoft.com/office/officeart/2005/8/layout/radial4"/>
    <dgm:cxn modelId="{6A843B22-2870-4C4B-A43B-48542DEEB493}" srcId="{26C6964A-3256-41A8-BEE3-226C533CA365}" destId="{5726E6E6-B6AC-4D01-81A5-672BF1BEF13A}" srcOrd="2" destOrd="0" parTransId="{885A8F8C-64FA-4191-8DC7-95A9EB4DA5F8}" sibTransId="{1C064092-F0B6-423D-A625-CE4CAA6A3542}"/>
    <dgm:cxn modelId="{A63A1C53-67A6-4740-8137-9F023DB3A317}" type="presOf" srcId="{885A8F8C-64FA-4191-8DC7-95A9EB4DA5F8}" destId="{81CCC361-B8E1-4868-AF5C-66DB535909BD}" srcOrd="0" destOrd="0" presId="urn:microsoft.com/office/officeart/2005/8/layout/radial4"/>
    <dgm:cxn modelId="{E5E2C98F-202F-45F5-B392-6084CE2FA6FD}" srcId="{90FC37DF-1DC6-4A03-B16A-1499643B54DE}" destId="{26C6964A-3256-41A8-BEE3-226C533CA365}" srcOrd="0" destOrd="0" parTransId="{D6020238-7128-4435-A466-722AE44E972D}" sibTransId="{38FFD9C3-CFE0-48E4-B9E0-D218A80BBAD5}"/>
    <dgm:cxn modelId="{E6EE3AF0-A823-4F98-A0ED-BB6E619C0BE9}" type="presOf" srcId="{A6947A22-F01C-4EB3-80FF-951E36BCAF54}" destId="{51DF785E-F741-4903-8DC9-15894C3DA4D8}" srcOrd="0" destOrd="0" presId="urn:microsoft.com/office/officeart/2005/8/layout/radial4"/>
    <dgm:cxn modelId="{BA698ED8-4AE0-4AB8-8A0E-BA1306B0885C}" type="presOf" srcId="{26C6964A-3256-41A8-BEE3-226C533CA365}" destId="{924796FB-E2F4-4A48-9E0E-A7E481B5D96A}" srcOrd="0" destOrd="0" presId="urn:microsoft.com/office/officeart/2005/8/layout/radial4"/>
    <dgm:cxn modelId="{700088C4-5469-4129-B035-31D56C952CD6}" srcId="{26C6964A-3256-41A8-BEE3-226C533CA365}" destId="{13AE89F8-F9F1-43B5-ABF9-C78E7299DA05}" srcOrd="1" destOrd="0" parTransId="{F2069A99-429C-4C75-8946-51F881635F7A}" sibTransId="{F1983D36-7935-4C97-98B3-1B5C52DE3835}"/>
    <dgm:cxn modelId="{B5F6A465-1A22-4499-83F7-634BBD7ACC1F}" type="presOf" srcId="{5BA25688-D760-4184-8E33-C9788299AD5D}" destId="{9031188F-7AF4-4F87-BBFC-9F0BFC4481EF}" srcOrd="0" destOrd="0" presId="urn:microsoft.com/office/officeart/2005/8/layout/radial4"/>
    <dgm:cxn modelId="{F0CA6269-3AAC-4625-A12C-540764683DC1}" type="presOf" srcId="{4A6641A8-8EB5-405F-80E1-9D19872C65D3}" destId="{58F9A91A-4BFB-4BE0-9C1E-B60F7E0AB2E9}" srcOrd="0" destOrd="0" presId="urn:microsoft.com/office/officeart/2005/8/layout/radial4"/>
    <dgm:cxn modelId="{21D82307-DBA7-40B0-BFE3-ACB8A08792F7}" type="presOf" srcId="{C095BE94-DE47-4381-95C6-17EC3235978D}" destId="{AD0A1CA0-61DA-4AE3-B6B3-1C336AC67444}" srcOrd="0" destOrd="0" presId="urn:microsoft.com/office/officeart/2005/8/layout/radial4"/>
    <dgm:cxn modelId="{9D10F849-BBDB-468E-87F1-860561F91C20}" type="presOf" srcId="{EDB6EB49-29D4-453A-802E-1925F3D7A0D0}" destId="{CC992980-4E56-445C-91FC-BA1AA602FD4C}" srcOrd="0" destOrd="0" presId="urn:microsoft.com/office/officeart/2005/8/layout/radial4"/>
    <dgm:cxn modelId="{3E5B0E7D-C714-47DF-BE95-0C190D6EBB77}" srcId="{26C6964A-3256-41A8-BEE3-226C533CA365}" destId="{43A92ED3-8C70-4C2F-BFF9-C8FDBAC06267}" srcOrd="6" destOrd="0" parTransId="{D489AEA4-F7E1-4269-B42D-A830F061B804}" sibTransId="{A4381126-A866-447A-93A0-B6B3664B13C9}"/>
    <dgm:cxn modelId="{65190339-F0C3-4A19-AA96-8A63BDA2FB41}" type="presOf" srcId="{84E20EF0-0C1A-4622-AD98-8BAB22DEAD52}" destId="{B2D97995-2333-4A17-8EF2-CD6023CB2DDB}" srcOrd="0" destOrd="0" presId="urn:microsoft.com/office/officeart/2005/8/layout/radial4"/>
    <dgm:cxn modelId="{430E0A7A-5CBC-430E-88B6-B71E8C35AFD5}" type="presOf" srcId="{CC50EA38-8348-4052-98A6-52C94ADFA301}" destId="{50BA263E-C4C8-47B3-9C83-728B2AEA5389}" srcOrd="0" destOrd="0" presId="urn:microsoft.com/office/officeart/2005/8/layout/radial4"/>
    <dgm:cxn modelId="{8EF5D102-75C5-454B-9A0A-6F81EF1CD286}" srcId="{26C6964A-3256-41A8-BEE3-226C533CA365}" destId="{C4BC9DF1-8165-461D-8C53-78B1C42B7A22}" srcOrd="11" destOrd="0" parTransId="{5BA25688-D760-4184-8E33-C9788299AD5D}" sibTransId="{24ACFAFD-DE2D-4FBB-B9E6-5FEF31B82EB5}"/>
    <dgm:cxn modelId="{CF8B6732-6042-4E40-ADF2-C56C63DB978C}" srcId="{26C6964A-3256-41A8-BEE3-226C533CA365}" destId="{A6947A22-F01C-4EB3-80FF-951E36BCAF54}" srcOrd="9" destOrd="0" parTransId="{EDB6EB49-29D4-453A-802E-1925F3D7A0D0}" sibTransId="{BD6F1651-09D3-4F89-AC1D-B6CE2A11631D}"/>
    <dgm:cxn modelId="{334C4394-B85C-436F-8416-206B6E4AF81F}" type="presOf" srcId="{D489AEA4-F7E1-4269-B42D-A830F061B804}" destId="{C9C82254-0558-471B-904D-28C4FA2E8772}" srcOrd="0" destOrd="0" presId="urn:microsoft.com/office/officeart/2005/8/layout/radial4"/>
    <dgm:cxn modelId="{A9C4A7F6-1EEC-40B8-843C-E50B5D8C3E1D}" srcId="{26C6964A-3256-41A8-BEE3-226C533CA365}" destId="{4C86256D-599D-4497-9EB8-D4E66E63A8A5}" srcOrd="7" destOrd="0" parTransId="{4CD842E6-205C-4675-BED1-C80BC731EB39}" sibTransId="{3E063756-10B6-4ADE-B17B-12F609CC5A1D}"/>
    <dgm:cxn modelId="{F5CBF570-7FE5-430F-B2E9-F8073B53E38C}" srcId="{26C6964A-3256-41A8-BEE3-226C533CA365}" destId="{C095BE94-DE47-4381-95C6-17EC3235978D}" srcOrd="5" destOrd="0" parTransId="{330D5F5A-EDE7-4059-8F19-801365364C02}" sibTransId="{31DD7FB0-FB41-4822-B931-424954A5F989}"/>
    <dgm:cxn modelId="{8385CD48-6659-456F-88F8-2872362B4DB8}" type="presOf" srcId="{90FC37DF-1DC6-4A03-B16A-1499643B54DE}" destId="{E4D71080-3E84-476D-B92A-FC015CF9A85D}" srcOrd="0" destOrd="0" presId="urn:microsoft.com/office/officeart/2005/8/layout/radial4"/>
    <dgm:cxn modelId="{4C075258-E1E0-43DD-ADC2-D8813C679A15}" type="presOf" srcId="{63540DB6-72AD-4841-854C-F0D0CAAC80D8}" destId="{7A2E26D2-59C7-446D-B2C0-97B3BF071705}" srcOrd="0" destOrd="0" presId="urn:microsoft.com/office/officeart/2005/8/layout/radial4"/>
    <dgm:cxn modelId="{75A31AE5-B701-4154-BF2D-160D85A40223}" type="presOf" srcId="{330D5F5A-EDE7-4059-8F19-801365364C02}" destId="{9608FAF8-4681-4E30-9D91-07C9D031094F}" srcOrd="0" destOrd="0" presId="urn:microsoft.com/office/officeart/2005/8/layout/radial4"/>
    <dgm:cxn modelId="{B8FA3FC2-C9CC-4FA8-AEA9-B3AF29C98B3E}" srcId="{26C6964A-3256-41A8-BEE3-226C533CA365}" destId="{D3B654A3-565D-4C6F-8B94-377220316FD3}" srcOrd="3" destOrd="0" parTransId="{CC50EA38-8348-4052-98A6-52C94ADFA301}" sibTransId="{C26A4B10-976F-4C71-93B2-15CF887B2544}"/>
    <dgm:cxn modelId="{CF5F1A83-FE0A-431F-8CBE-126CCEBA345F}" type="presOf" srcId="{5726E6E6-B6AC-4D01-81A5-672BF1BEF13A}" destId="{F08A0971-66B5-44A8-8970-429A7125ADF5}" srcOrd="0" destOrd="0" presId="urn:microsoft.com/office/officeart/2005/8/layout/radial4"/>
    <dgm:cxn modelId="{4C83C172-1294-45C8-8122-8445B13139BF}" type="presOf" srcId="{946055A3-BF87-4FE6-8B24-E7D1133F0616}" destId="{BFE317DA-D6C2-45D9-BF30-3DFFE62689C1}" srcOrd="0" destOrd="0" presId="urn:microsoft.com/office/officeart/2005/8/layout/radial4"/>
    <dgm:cxn modelId="{8FB49FDB-D14B-4176-8B89-DB516ACC193E}" type="presOf" srcId="{F2069A99-429C-4C75-8946-51F881635F7A}" destId="{EF23BF10-3FF0-4F9F-8BDD-18D72D78E7B6}" srcOrd="0" destOrd="0" presId="urn:microsoft.com/office/officeart/2005/8/layout/radial4"/>
    <dgm:cxn modelId="{B7160483-D8E2-4599-AF4A-2B8A8050174B}" type="presOf" srcId="{13AE89F8-F9F1-43B5-ABF9-C78E7299DA05}" destId="{78BFB4E4-98EF-4B8E-B0D8-F6CB0518381A}" srcOrd="0" destOrd="0" presId="urn:microsoft.com/office/officeart/2005/8/layout/radial4"/>
    <dgm:cxn modelId="{F1BDFFB6-CF1C-4835-B1A1-F8D5F09B6B25}" srcId="{26C6964A-3256-41A8-BEE3-226C533CA365}" destId="{63540DB6-72AD-4841-854C-F0D0CAAC80D8}" srcOrd="8" destOrd="0" parTransId="{7981C837-ED6A-46E1-AC73-33ADCE4B618B}" sibTransId="{06D75ABB-0576-4A84-B983-D80A5222BAFA}"/>
    <dgm:cxn modelId="{6E6A96E5-DBA2-4AEB-ABAD-F3DAFBE3E37C}" type="presOf" srcId="{C4BC9DF1-8165-461D-8C53-78B1C42B7A22}" destId="{8373686B-722A-4ECA-899B-0D594AA76E5C}" srcOrd="0" destOrd="0" presId="urn:microsoft.com/office/officeart/2005/8/layout/radial4"/>
    <dgm:cxn modelId="{E7C8DB48-E028-4E00-B449-0A1EDC05F435}" type="presOf" srcId="{3A43B2A5-F3F8-41CE-9156-ED57D6D4A06B}" destId="{9176F443-6F47-482F-82B7-95E8B3FA7CAA}" srcOrd="0" destOrd="0" presId="urn:microsoft.com/office/officeart/2005/8/layout/radial4"/>
    <dgm:cxn modelId="{7B44ECA9-B076-420F-AF41-BAB84FD1DEC7}" type="presOf" srcId="{72626DDE-B58E-4602-A5F9-231840B59A55}" destId="{238F5135-7869-4E1F-85C0-234E726E7D0F}" srcOrd="0" destOrd="0" presId="urn:microsoft.com/office/officeart/2005/8/layout/radial4"/>
    <dgm:cxn modelId="{37FA489E-63FE-4829-A3BE-5B21A00CF94C}" srcId="{26C6964A-3256-41A8-BEE3-226C533CA365}" destId="{84E20EF0-0C1A-4622-AD98-8BAB22DEAD52}" srcOrd="10" destOrd="0" parTransId="{3A43B2A5-F3F8-41CE-9156-ED57D6D4A06B}" sibTransId="{B62FDF21-2103-45A7-AEDE-7E2841936797}"/>
    <dgm:cxn modelId="{B096A4EF-ADE5-48B0-9061-CD4A41D0F12F}" type="presOf" srcId="{4CD842E6-205C-4675-BED1-C80BC731EB39}" destId="{8FCA0479-3F90-417D-AA87-4441B839A187}" srcOrd="0" destOrd="0" presId="urn:microsoft.com/office/officeart/2005/8/layout/radial4"/>
    <dgm:cxn modelId="{2BDC0A94-7A27-4D08-B053-594549BBF771}" srcId="{26C6964A-3256-41A8-BEE3-226C533CA365}" destId="{4A6641A8-8EB5-405F-80E1-9D19872C65D3}" srcOrd="4" destOrd="0" parTransId="{946055A3-BF87-4FE6-8B24-E7D1133F0616}" sibTransId="{3F3B9CA5-17F2-40F6-AA97-342BA63C25B5}"/>
    <dgm:cxn modelId="{9C7AD489-F2A2-4B31-9CEC-8D3E502B9D12}" type="presOf" srcId="{27FA7041-8494-4E65-B030-2687D822ED1B}" destId="{CC20D5EB-1682-43BB-8581-768D26A30AA8}" srcOrd="0" destOrd="0" presId="urn:microsoft.com/office/officeart/2005/8/layout/radial4"/>
    <dgm:cxn modelId="{B401D55A-D362-4700-A84F-128ED6A6077C}" type="presOf" srcId="{7981C837-ED6A-46E1-AC73-33ADCE4B618B}" destId="{E232E409-982C-425D-B61F-D862A4FDCBF7}" srcOrd="0" destOrd="0" presId="urn:microsoft.com/office/officeart/2005/8/layout/radial4"/>
    <dgm:cxn modelId="{7E084AC5-6209-4B9B-8D92-93022C67A0CB}" type="presParOf" srcId="{E4D71080-3E84-476D-B92A-FC015CF9A85D}" destId="{924796FB-E2F4-4A48-9E0E-A7E481B5D96A}" srcOrd="0" destOrd="0" presId="urn:microsoft.com/office/officeart/2005/8/layout/radial4"/>
    <dgm:cxn modelId="{51B6F0C2-69DA-4CFF-AB17-D0F55DB3B7DD}" type="presParOf" srcId="{E4D71080-3E84-476D-B92A-FC015CF9A85D}" destId="{238F5135-7869-4E1F-85C0-234E726E7D0F}" srcOrd="1" destOrd="0" presId="urn:microsoft.com/office/officeart/2005/8/layout/radial4"/>
    <dgm:cxn modelId="{1B65FC0F-1D97-41D0-8123-45763F50E2B3}" type="presParOf" srcId="{E4D71080-3E84-476D-B92A-FC015CF9A85D}" destId="{CC20D5EB-1682-43BB-8581-768D26A30AA8}" srcOrd="2" destOrd="0" presId="urn:microsoft.com/office/officeart/2005/8/layout/radial4"/>
    <dgm:cxn modelId="{D69C7927-4F6D-4E27-8DFD-A7367E30A1D9}" type="presParOf" srcId="{E4D71080-3E84-476D-B92A-FC015CF9A85D}" destId="{EF23BF10-3FF0-4F9F-8BDD-18D72D78E7B6}" srcOrd="3" destOrd="0" presId="urn:microsoft.com/office/officeart/2005/8/layout/radial4"/>
    <dgm:cxn modelId="{082E1F04-CC51-4716-A6B3-55C9E20D4402}" type="presParOf" srcId="{E4D71080-3E84-476D-B92A-FC015CF9A85D}" destId="{78BFB4E4-98EF-4B8E-B0D8-F6CB0518381A}" srcOrd="4" destOrd="0" presId="urn:microsoft.com/office/officeart/2005/8/layout/radial4"/>
    <dgm:cxn modelId="{3105E48B-C644-4B08-B201-C509E8E35823}" type="presParOf" srcId="{E4D71080-3E84-476D-B92A-FC015CF9A85D}" destId="{81CCC361-B8E1-4868-AF5C-66DB535909BD}" srcOrd="5" destOrd="0" presId="urn:microsoft.com/office/officeart/2005/8/layout/radial4"/>
    <dgm:cxn modelId="{6453AFF4-4640-4DEE-B047-BEFAAE40F82F}" type="presParOf" srcId="{E4D71080-3E84-476D-B92A-FC015CF9A85D}" destId="{F08A0971-66B5-44A8-8970-429A7125ADF5}" srcOrd="6" destOrd="0" presId="urn:microsoft.com/office/officeart/2005/8/layout/radial4"/>
    <dgm:cxn modelId="{2DF4E298-3470-4C3D-BF2A-30F528F02578}" type="presParOf" srcId="{E4D71080-3E84-476D-B92A-FC015CF9A85D}" destId="{50BA263E-C4C8-47B3-9C83-728B2AEA5389}" srcOrd="7" destOrd="0" presId="urn:microsoft.com/office/officeart/2005/8/layout/radial4"/>
    <dgm:cxn modelId="{60496AED-C4BC-4E95-B0D9-52BBF7DD3490}" type="presParOf" srcId="{E4D71080-3E84-476D-B92A-FC015CF9A85D}" destId="{E292CA20-0E79-4C10-869D-39FBEB468D02}" srcOrd="8" destOrd="0" presId="urn:microsoft.com/office/officeart/2005/8/layout/radial4"/>
    <dgm:cxn modelId="{A6D764BC-1B0F-4763-B993-87F079480A96}" type="presParOf" srcId="{E4D71080-3E84-476D-B92A-FC015CF9A85D}" destId="{BFE317DA-D6C2-45D9-BF30-3DFFE62689C1}" srcOrd="9" destOrd="0" presId="urn:microsoft.com/office/officeart/2005/8/layout/radial4"/>
    <dgm:cxn modelId="{B96BAEB9-06CA-443B-9B39-7A8A6BCE993D}" type="presParOf" srcId="{E4D71080-3E84-476D-B92A-FC015CF9A85D}" destId="{58F9A91A-4BFB-4BE0-9C1E-B60F7E0AB2E9}" srcOrd="10" destOrd="0" presId="urn:microsoft.com/office/officeart/2005/8/layout/radial4"/>
    <dgm:cxn modelId="{DFAE46B3-CC61-4FF1-9043-AC6BAC1B0BDB}" type="presParOf" srcId="{E4D71080-3E84-476D-B92A-FC015CF9A85D}" destId="{9608FAF8-4681-4E30-9D91-07C9D031094F}" srcOrd="11" destOrd="0" presId="urn:microsoft.com/office/officeart/2005/8/layout/radial4"/>
    <dgm:cxn modelId="{D3594DF7-BE8F-4E66-8970-4C5F41E2C8C9}" type="presParOf" srcId="{E4D71080-3E84-476D-B92A-FC015CF9A85D}" destId="{AD0A1CA0-61DA-4AE3-B6B3-1C336AC67444}" srcOrd="12" destOrd="0" presId="urn:microsoft.com/office/officeart/2005/8/layout/radial4"/>
    <dgm:cxn modelId="{DBC82F37-8E98-4688-9630-647DC5F9D316}" type="presParOf" srcId="{E4D71080-3E84-476D-B92A-FC015CF9A85D}" destId="{C9C82254-0558-471B-904D-28C4FA2E8772}" srcOrd="13" destOrd="0" presId="urn:microsoft.com/office/officeart/2005/8/layout/radial4"/>
    <dgm:cxn modelId="{75228929-BE08-4FF8-88F3-3A9CA99AF007}" type="presParOf" srcId="{E4D71080-3E84-476D-B92A-FC015CF9A85D}" destId="{7F6162AF-E938-4EB1-BE9D-851E3201DF81}" srcOrd="14" destOrd="0" presId="urn:microsoft.com/office/officeart/2005/8/layout/radial4"/>
    <dgm:cxn modelId="{C0417420-E4BF-499D-9B5A-2B59D0AB4D45}" type="presParOf" srcId="{E4D71080-3E84-476D-B92A-FC015CF9A85D}" destId="{8FCA0479-3F90-417D-AA87-4441B839A187}" srcOrd="15" destOrd="0" presId="urn:microsoft.com/office/officeart/2005/8/layout/radial4"/>
    <dgm:cxn modelId="{1EFDA2BF-7075-45FD-9B59-8AE2AFF45C9F}" type="presParOf" srcId="{E4D71080-3E84-476D-B92A-FC015CF9A85D}" destId="{DA38C05F-9239-49B1-9C33-6A9090573D63}" srcOrd="16" destOrd="0" presId="urn:microsoft.com/office/officeart/2005/8/layout/radial4"/>
    <dgm:cxn modelId="{3CDD0565-1B55-495C-83FD-81AAB30EC2B4}" type="presParOf" srcId="{E4D71080-3E84-476D-B92A-FC015CF9A85D}" destId="{E232E409-982C-425D-B61F-D862A4FDCBF7}" srcOrd="17" destOrd="0" presId="urn:microsoft.com/office/officeart/2005/8/layout/radial4"/>
    <dgm:cxn modelId="{55510423-8199-4547-8F44-4C690200A078}" type="presParOf" srcId="{E4D71080-3E84-476D-B92A-FC015CF9A85D}" destId="{7A2E26D2-59C7-446D-B2C0-97B3BF071705}" srcOrd="18" destOrd="0" presId="urn:microsoft.com/office/officeart/2005/8/layout/radial4"/>
    <dgm:cxn modelId="{696E980A-CC78-4DC2-98EF-F96AC5A72299}" type="presParOf" srcId="{E4D71080-3E84-476D-B92A-FC015CF9A85D}" destId="{CC992980-4E56-445C-91FC-BA1AA602FD4C}" srcOrd="19" destOrd="0" presId="urn:microsoft.com/office/officeart/2005/8/layout/radial4"/>
    <dgm:cxn modelId="{491860D8-7549-491E-8134-5B6289D561CD}" type="presParOf" srcId="{E4D71080-3E84-476D-B92A-FC015CF9A85D}" destId="{51DF785E-F741-4903-8DC9-15894C3DA4D8}" srcOrd="20" destOrd="0" presId="urn:microsoft.com/office/officeart/2005/8/layout/radial4"/>
    <dgm:cxn modelId="{CC76062A-8077-428B-8113-97FF483734D2}" type="presParOf" srcId="{E4D71080-3E84-476D-B92A-FC015CF9A85D}" destId="{9176F443-6F47-482F-82B7-95E8B3FA7CAA}" srcOrd="21" destOrd="0" presId="urn:microsoft.com/office/officeart/2005/8/layout/radial4"/>
    <dgm:cxn modelId="{E05A8262-55DE-445B-95AD-6AF9C7B9E1CE}" type="presParOf" srcId="{E4D71080-3E84-476D-B92A-FC015CF9A85D}" destId="{B2D97995-2333-4A17-8EF2-CD6023CB2DDB}" srcOrd="22" destOrd="0" presId="urn:microsoft.com/office/officeart/2005/8/layout/radial4"/>
    <dgm:cxn modelId="{F2F9D7ED-46AD-42B5-8539-D8F4F9134C8A}" type="presParOf" srcId="{E4D71080-3E84-476D-B92A-FC015CF9A85D}" destId="{9031188F-7AF4-4F87-BBFC-9F0BFC4481EF}" srcOrd="23" destOrd="0" presId="urn:microsoft.com/office/officeart/2005/8/layout/radial4"/>
    <dgm:cxn modelId="{BA11B015-4DAD-4E0D-A777-48EDFE842BFA}" type="presParOf" srcId="{E4D71080-3E84-476D-B92A-FC015CF9A85D}" destId="{8373686B-722A-4ECA-899B-0D594AA76E5C}" srcOrd="2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4072CFF-00F4-4447-B7B6-5E52DF673436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AC280429-A7E6-4166-B436-311021DFB533}">
      <dgm:prSet phldrT="[Text]"/>
      <dgm:spPr/>
      <dgm:t>
        <a:bodyPr/>
        <a:lstStyle/>
        <a:p>
          <a:r>
            <a:rPr lang="en-GB" b="1"/>
            <a:t>Engage- give to others</a:t>
          </a:r>
        </a:p>
      </dgm:t>
    </dgm:pt>
    <dgm:pt modelId="{F1CD48F9-AFC9-4B20-AE00-01D8A015F854}" type="parTrans" cxnId="{687B91D0-62A6-432F-827A-426F8B887D76}">
      <dgm:prSet/>
      <dgm:spPr/>
      <dgm:t>
        <a:bodyPr/>
        <a:lstStyle/>
        <a:p>
          <a:endParaRPr lang="en-GB"/>
        </a:p>
      </dgm:t>
    </dgm:pt>
    <dgm:pt modelId="{C9140A28-8901-40FD-99BA-F08806DD0572}" type="sibTrans" cxnId="{687B91D0-62A6-432F-827A-426F8B887D76}">
      <dgm:prSet/>
      <dgm:spPr/>
      <dgm:t>
        <a:bodyPr/>
        <a:lstStyle/>
        <a:p>
          <a:endParaRPr lang="en-GB"/>
        </a:p>
      </dgm:t>
    </dgm:pt>
    <dgm:pt modelId="{D79FF439-4FFF-4CBE-ABC3-73B951452D7A}">
      <dgm:prSet phldrT="[Text]"/>
      <dgm:spPr/>
      <dgm:t>
        <a:bodyPr/>
        <a:lstStyle/>
        <a:p>
          <a:r>
            <a:rPr lang="en-GB"/>
            <a:t>e.g.circles</a:t>
          </a:r>
        </a:p>
      </dgm:t>
    </dgm:pt>
    <dgm:pt modelId="{4C7E087E-66D4-4B15-B521-4821BF2A5808}" type="parTrans" cxnId="{C9C2442F-53D5-4AF3-AE7F-BF38C8719F42}">
      <dgm:prSet/>
      <dgm:spPr/>
      <dgm:t>
        <a:bodyPr/>
        <a:lstStyle/>
        <a:p>
          <a:endParaRPr lang="en-GB"/>
        </a:p>
      </dgm:t>
    </dgm:pt>
    <dgm:pt modelId="{DBCF139E-44DF-46E7-B76A-F9FB5DFA37EC}" type="sibTrans" cxnId="{C9C2442F-53D5-4AF3-AE7F-BF38C8719F42}">
      <dgm:prSet/>
      <dgm:spPr/>
      <dgm:t>
        <a:bodyPr/>
        <a:lstStyle/>
        <a:p>
          <a:endParaRPr lang="en-GB"/>
        </a:p>
      </dgm:t>
    </dgm:pt>
    <dgm:pt modelId="{2A489172-DD37-45C8-AD9D-661F0CADD8BD}">
      <dgm:prSet phldrT="[Text]"/>
      <dgm:spPr/>
      <dgm:t>
        <a:bodyPr/>
        <a:lstStyle/>
        <a:p>
          <a:r>
            <a:rPr lang="en-GB"/>
            <a:t>e.g.Class meetings</a:t>
          </a:r>
        </a:p>
      </dgm:t>
    </dgm:pt>
    <dgm:pt modelId="{9D5C28AF-CC1F-4DDE-BC2A-757D1325E767}" type="parTrans" cxnId="{207B6415-9AD7-4D6F-A466-EC7C6D102196}">
      <dgm:prSet/>
      <dgm:spPr/>
      <dgm:t>
        <a:bodyPr/>
        <a:lstStyle/>
        <a:p>
          <a:endParaRPr lang="en-GB"/>
        </a:p>
      </dgm:t>
    </dgm:pt>
    <dgm:pt modelId="{DE515F36-9516-4CC2-B4E7-2F401A50A5EC}" type="sibTrans" cxnId="{207B6415-9AD7-4D6F-A466-EC7C6D102196}">
      <dgm:prSet/>
      <dgm:spPr/>
      <dgm:t>
        <a:bodyPr/>
        <a:lstStyle/>
        <a:p>
          <a:endParaRPr lang="en-GB"/>
        </a:p>
      </dgm:t>
    </dgm:pt>
    <dgm:pt modelId="{BFE477C0-6EE6-4E7B-B756-6638AA7F9A73}">
      <dgm:prSet phldrT="[Text]"/>
      <dgm:spPr/>
      <dgm:t>
        <a:bodyPr/>
        <a:lstStyle/>
        <a:p>
          <a:r>
            <a:rPr lang="en-GB"/>
            <a:t>e.g.Junior leadership team- head and deputy boy and girl, prefects</a:t>
          </a:r>
        </a:p>
      </dgm:t>
    </dgm:pt>
    <dgm:pt modelId="{EF73924E-E173-4562-8F43-92716F14F35B}" type="parTrans" cxnId="{8D62541A-B0DD-4794-BD69-F468863AA8A1}">
      <dgm:prSet/>
      <dgm:spPr/>
      <dgm:t>
        <a:bodyPr/>
        <a:lstStyle/>
        <a:p>
          <a:endParaRPr lang="en-GB"/>
        </a:p>
      </dgm:t>
    </dgm:pt>
    <dgm:pt modelId="{A8F4EA89-F359-46AF-9A01-D70CFA73586B}" type="sibTrans" cxnId="{8D62541A-B0DD-4794-BD69-F468863AA8A1}">
      <dgm:prSet/>
      <dgm:spPr/>
      <dgm:t>
        <a:bodyPr/>
        <a:lstStyle/>
        <a:p>
          <a:endParaRPr lang="en-GB"/>
        </a:p>
      </dgm:t>
    </dgm:pt>
    <dgm:pt modelId="{4EE57E3D-E468-4058-869D-C8BDF378D6DA}">
      <dgm:prSet phldrT="[Text]"/>
      <dgm:spPr/>
      <dgm:t>
        <a:bodyPr/>
        <a:lstStyle/>
        <a:p>
          <a:r>
            <a:rPr lang="en-GB"/>
            <a:t>e.g.Intergration with other schools-Smiths wood</a:t>
          </a:r>
        </a:p>
      </dgm:t>
    </dgm:pt>
    <dgm:pt modelId="{6FF5C387-C3E2-4C9D-87A7-8199884577C8}" type="parTrans" cxnId="{51230D43-0107-4379-B431-78C2EB5D4476}">
      <dgm:prSet/>
      <dgm:spPr/>
      <dgm:t>
        <a:bodyPr/>
        <a:lstStyle/>
        <a:p>
          <a:endParaRPr lang="en-GB"/>
        </a:p>
      </dgm:t>
    </dgm:pt>
    <dgm:pt modelId="{621BA068-D3CD-49CD-91F1-092CA88995E2}" type="sibTrans" cxnId="{51230D43-0107-4379-B431-78C2EB5D4476}">
      <dgm:prSet/>
      <dgm:spPr/>
      <dgm:t>
        <a:bodyPr/>
        <a:lstStyle/>
        <a:p>
          <a:endParaRPr lang="en-GB"/>
        </a:p>
      </dgm:t>
    </dgm:pt>
    <dgm:pt modelId="{C514A05D-1A23-4145-9638-CDB9658C8D98}">
      <dgm:prSet phldrT="[Text]"/>
      <dgm:spPr/>
      <dgm:t>
        <a:bodyPr/>
        <a:lstStyle/>
        <a:p>
          <a:r>
            <a:rPr lang="en-GB"/>
            <a:t>e.g.Staff working UNITY collaborative/ Hosta</a:t>
          </a:r>
        </a:p>
      </dgm:t>
    </dgm:pt>
    <dgm:pt modelId="{9E2085C7-E3BE-4D27-87C3-EF33D763CF13}" type="parTrans" cxnId="{BCDE642A-51DA-43EA-B9BB-CD8041D9A6C5}">
      <dgm:prSet/>
      <dgm:spPr/>
      <dgm:t>
        <a:bodyPr/>
        <a:lstStyle/>
        <a:p>
          <a:endParaRPr lang="en-GB"/>
        </a:p>
      </dgm:t>
    </dgm:pt>
    <dgm:pt modelId="{D54E155A-DC1B-400F-8C36-FF2A2AF75090}" type="sibTrans" cxnId="{BCDE642A-51DA-43EA-B9BB-CD8041D9A6C5}">
      <dgm:prSet/>
      <dgm:spPr/>
      <dgm:t>
        <a:bodyPr/>
        <a:lstStyle/>
        <a:p>
          <a:endParaRPr lang="en-GB"/>
        </a:p>
      </dgm:t>
    </dgm:pt>
    <dgm:pt modelId="{03988EA0-29F2-484B-94C1-55C0F621A193}">
      <dgm:prSet phldrT="[Text]"/>
      <dgm:spPr/>
      <dgm:t>
        <a:bodyPr/>
        <a:lstStyle/>
        <a:p>
          <a:endParaRPr lang="en-GB"/>
        </a:p>
      </dgm:t>
    </dgm:pt>
    <dgm:pt modelId="{29BE03EC-EF43-462D-8E32-F0E2AD3E58D0}" type="parTrans" cxnId="{A0B9C680-B2C0-46F7-AE22-AF1C1F8B5F1B}">
      <dgm:prSet/>
      <dgm:spPr/>
      <dgm:t>
        <a:bodyPr/>
        <a:lstStyle/>
        <a:p>
          <a:endParaRPr lang="en-GB"/>
        </a:p>
      </dgm:t>
    </dgm:pt>
    <dgm:pt modelId="{9AD962B2-AB52-44A0-B8B0-C292138A6083}" type="sibTrans" cxnId="{A0B9C680-B2C0-46F7-AE22-AF1C1F8B5F1B}">
      <dgm:prSet/>
      <dgm:spPr/>
      <dgm:t>
        <a:bodyPr/>
        <a:lstStyle/>
        <a:p>
          <a:endParaRPr lang="en-GB"/>
        </a:p>
      </dgm:t>
    </dgm:pt>
    <dgm:pt modelId="{C5F928D0-FA54-4B41-9D6C-26F5B991D157}">
      <dgm:prSet phldrT="[Text]"/>
      <dgm:spPr/>
      <dgm:t>
        <a:bodyPr/>
        <a:lstStyle/>
        <a:p>
          <a:endParaRPr lang="en-GB"/>
        </a:p>
      </dgm:t>
    </dgm:pt>
    <dgm:pt modelId="{B5BF90AA-3D85-4681-8DB8-CE66284A19D4}" type="parTrans" cxnId="{079600FC-ACA8-472D-AC5E-7D6054B287D2}">
      <dgm:prSet/>
      <dgm:spPr/>
      <dgm:t>
        <a:bodyPr/>
        <a:lstStyle/>
        <a:p>
          <a:endParaRPr lang="en-GB"/>
        </a:p>
      </dgm:t>
    </dgm:pt>
    <dgm:pt modelId="{CC0B80AF-E95A-496B-B598-F8FC9CD67CDD}" type="sibTrans" cxnId="{079600FC-ACA8-472D-AC5E-7D6054B287D2}">
      <dgm:prSet/>
      <dgm:spPr/>
      <dgm:t>
        <a:bodyPr/>
        <a:lstStyle/>
        <a:p>
          <a:endParaRPr lang="en-GB"/>
        </a:p>
      </dgm:t>
    </dgm:pt>
    <dgm:pt modelId="{BF36F329-CE47-4E0C-81DF-9B4116AD2D54}">
      <dgm:prSet phldrT="[Text]"/>
      <dgm:spPr/>
      <dgm:t>
        <a:bodyPr/>
        <a:lstStyle/>
        <a:p>
          <a:endParaRPr lang="en-GB"/>
        </a:p>
      </dgm:t>
    </dgm:pt>
    <dgm:pt modelId="{D07384C7-2749-4120-9274-E4EAADA75710}" type="parTrans" cxnId="{E3D75C35-B848-4250-9442-B004E809FA1A}">
      <dgm:prSet/>
      <dgm:spPr/>
      <dgm:t>
        <a:bodyPr/>
        <a:lstStyle/>
        <a:p>
          <a:endParaRPr lang="en-GB"/>
        </a:p>
      </dgm:t>
    </dgm:pt>
    <dgm:pt modelId="{E04EB013-4EE3-40C4-8D93-72D3824D7C85}" type="sibTrans" cxnId="{E3D75C35-B848-4250-9442-B004E809FA1A}">
      <dgm:prSet/>
      <dgm:spPr/>
      <dgm:t>
        <a:bodyPr/>
        <a:lstStyle/>
        <a:p>
          <a:endParaRPr lang="en-GB"/>
        </a:p>
      </dgm:t>
    </dgm:pt>
    <dgm:pt modelId="{B7CBFFFF-892F-4E45-9586-270E0621792B}">
      <dgm:prSet phldrT="[Text]"/>
      <dgm:spPr/>
      <dgm:t>
        <a:bodyPr/>
        <a:lstStyle/>
        <a:p>
          <a:endParaRPr lang="en-GB"/>
        </a:p>
      </dgm:t>
    </dgm:pt>
    <dgm:pt modelId="{035452FD-C1A1-4C34-8819-D46F74FEDDAA}" type="parTrans" cxnId="{368F81A3-365A-48D4-80E1-397E06F94F13}">
      <dgm:prSet/>
      <dgm:spPr/>
      <dgm:t>
        <a:bodyPr/>
        <a:lstStyle/>
        <a:p>
          <a:endParaRPr lang="en-GB"/>
        </a:p>
      </dgm:t>
    </dgm:pt>
    <dgm:pt modelId="{F1C2CEE3-E355-468A-B3C6-F0B174637F5C}" type="sibTrans" cxnId="{368F81A3-365A-48D4-80E1-397E06F94F13}">
      <dgm:prSet/>
      <dgm:spPr/>
      <dgm:t>
        <a:bodyPr/>
        <a:lstStyle/>
        <a:p>
          <a:endParaRPr lang="en-GB"/>
        </a:p>
      </dgm:t>
    </dgm:pt>
    <dgm:pt modelId="{ED0C0FB8-EC56-455F-8E2F-FEA4E2C8A1DD}">
      <dgm:prSet phldrT="[Text]"/>
      <dgm:spPr/>
      <dgm:t>
        <a:bodyPr/>
        <a:lstStyle/>
        <a:p>
          <a:endParaRPr lang="en-GB"/>
        </a:p>
      </dgm:t>
    </dgm:pt>
    <dgm:pt modelId="{E7B0A983-C1D3-4F33-94F9-0A8D3D86B0C4}" type="parTrans" cxnId="{0576B01F-61EC-4DA8-B71C-2DBB607897B1}">
      <dgm:prSet/>
      <dgm:spPr/>
      <dgm:t>
        <a:bodyPr/>
        <a:lstStyle/>
        <a:p>
          <a:endParaRPr lang="en-GB"/>
        </a:p>
      </dgm:t>
    </dgm:pt>
    <dgm:pt modelId="{BE22BB9A-7BC8-4B99-BF2F-DEEDD86817A0}" type="sibTrans" cxnId="{0576B01F-61EC-4DA8-B71C-2DBB607897B1}">
      <dgm:prSet/>
      <dgm:spPr/>
      <dgm:t>
        <a:bodyPr/>
        <a:lstStyle/>
        <a:p>
          <a:endParaRPr lang="en-GB"/>
        </a:p>
      </dgm:t>
    </dgm:pt>
    <dgm:pt modelId="{33B8BABF-7891-4EAB-BE05-24D25086FA7B}">
      <dgm:prSet phldrT="[Text]"/>
      <dgm:spPr/>
      <dgm:t>
        <a:bodyPr/>
        <a:lstStyle/>
        <a:p>
          <a:endParaRPr lang="en-GB"/>
        </a:p>
      </dgm:t>
    </dgm:pt>
    <dgm:pt modelId="{867331C4-A11A-4AF1-B46E-8C203DDE0F63}" type="parTrans" cxnId="{DC104B13-0308-434A-BAE4-D6C1CE24F46E}">
      <dgm:prSet/>
      <dgm:spPr/>
      <dgm:t>
        <a:bodyPr/>
        <a:lstStyle/>
        <a:p>
          <a:endParaRPr lang="en-GB"/>
        </a:p>
      </dgm:t>
    </dgm:pt>
    <dgm:pt modelId="{127960E4-882E-40B1-A36A-AA6F991EED70}" type="sibTrans" cxnId="{DC104B13-0308-434A-BAE4-D6C1CE24F46E}">
      <dgm:prSet/>
      <dgm:spPr/>
      <dgm:t>
        <a:bodyPr/>
        <a:lstStyle/>
        <a:p>
          <a:endParaRPr lang="en-GB"/>
        </a:p>
      </dgm:t>
    </dgm:pt>
    <dgm:pt modelId="{89559C82-29DD-4A69-94C4-C0E5DA66D423}">
      <dgm:prSet phldrT="[Text]"/>
      <dgm:spPr/>
      <dgm:t>
        <a:bodyPr/>
        <a:lstStyle/>
        <a:p>
          <a:endParaRPr lang="en-GB"/>
        </a:p>
      </dgm:t>
    </dgm:pt>
    <dgm:pt modelId="{C1178CFF-7E54-4965-A3A2-F85AA1844B19}" type="parTrans" cxnId="{0D9F1A32-1158-42EA-B5A4-70332C3555FE}">
      <dgm:prSet/>
      <dgm:spPr/>
      <dgm:t>
        <a:bodyPr/>
        <a:lstStyle/>
        <a:p>
          <a:endParaRPr lang="en-GB"/>
        </a:p>
      </dgm:t>
    </dgm:pt>
    <dgm:pt modelId="{4AD4493E-839A-4AA8-B64E-CED4628B2DA6}" type="sibTrans" cxnId="{0D9F1A32-1158-42EA-B5A4-70332C3555FE}">
      <dgm:prSet/>
      <dgm:spPr/>
      <dgm:t>
        <a:bodyPr/>
        <a:lstStyle/>
        <a:p>
          <a:endParaRPr lang="en-GB"/>
        </a:p>
      </dgm:t>
    </dgm:pt>
    <dgm:pt modelId="{F2D5D3FE-8488-4D1D-8CF0-1AB8FE05D10A}">
      <dgm:prSet phldrT="[Text]"/>
      <dgm:spPr/>
      <dgm:t>
        <a:bodyPr/>
        <a:lstStyle/>
        <a:p>
          <a:endParaRPr lang="en-GB"/>
        </a:p>
      </dgm:t>
    </dgm:pt>
    <dgm:pt modelId="{9EFA070E-2BAE-4F48-B957-5633D2EF06B5}" type="parTrans" cxnId="{C7380CA8-752F-4AE9-A105-E2AE120503D4}">
      <dgm:prSet/>
      <dgm:spPr/>
      <dgm:t>
        <a:bodyPr/>
        <a:lstStyle/>
        <a:p>
          <a:endParaRPr lang="en-GB"/>
        </a:p>
      </dgm:t>
    </dgm:pt>
    <dgm:pt modelId="{E433D68B-121D-4F3D-8B84-5A9B2720FC86}" type="sibTrans" cxnId="{C7380CA8-752F-4AE9-A105-E2AE120503D4}">
      <dgm:prSet/>
      <dgm:spPr/>
      <dgm:t>
        <a:bodyPr/>
        <a:lstStyle/>
        <a:p>
          <a:endParaRPr lang="en-GB"/>
        </a:p>
      </dgm:t>
    </dgm:pt>
    <dgm:pt modelId="{E1CA09A2-FAC7-42C8-8975-43DB0EFC8D8D}" type="pres">
      <dgm:prSet presAssocID="{44072CFF-00F4-4447-B7B6-5E52DF67343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D08B580B-08E3-4D34-A43E-ADD3B4CCDC66}" type="pres">
      <dgm:prSet presAssocID="{AC280429-A7E6-4166-B436-311021DFB533}" presName="centerShape" presStyleLbl="node0" presStyleIdx="0" presStyleCnt="1"/>
      <dgm:spPr/>
      <dgm:t>
        <a:bodyPr/>
        <a:lstStyle/>
        <a:p>
          <a:endParaRPr lang="en-GB"/>
        </a:p>
      </dgm:t>
    </dgm:pt>
    <dgm:pt modelId="{75C0F442-2120-4018-B642-C5D235C90F08}" type="pres">
      <dgm:prSet presAssocID="{9D5C28AF-CC1F-4DDE-BC2A-757D1325E767}" presName="parTrans" presStyleLbl="bgSibTrans2D1" presStyleIdx="0" presStyleCnt="13"/>
      <dgm:spPr/>
      <dgm:t>
        <a:bodyPr/>
        <a:lstStyle/>
        <a:p>
          <a:endParaRPr lang="en-GB"/>
        </a:p>
      </dgm:t>
    </dgm:pt>
    <dgm:pt modelId="{8A662EF3-CED3-47B5-91F2-CF1764567F0A}" type="pres">
      <dgm:prSet presAssocID="{2A489172-DD37-45C8-AD9D-661F0CADD8BD}" presName="node" presStyleLbl="node1" presStyleIdx="0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F20620A-81FE-4503-A521-EE9C55C110D9}" type="pres">
      <dgm:prSet presAssocID="{EF73924E-E173-4562-8F43-92716F14F35B}" presName="parTrans" presStyleLbl="bgSibTrans2D1" presStyleIdx="1" presStyleCnt="13"/>
      <dgm:spPr/>
      <dgm:t>
        <a:bodyPr/>
        <a:lstStyle/>
        <a:p>
          <a:endParaRPr lang="en-GB"/>
        </a:p>
      </dgm:t>
    </dgm:pt>
    <dgm:pt modelId="{B430221D-9244-4EF8-BAC1-189539B639AC}" type="pres">
      <dgm:prSet presAssocID="{BFE477C0-6EE6-4E7B-B756-6638AA7F9A73}" presName="node" presStyleLbl="node1" presStyleIdx="1" presStyleCnt="13" custScaleX="109460" custScaleY="16926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AF037E2-AB61-4FB7-B364-134EC26275C7}" type="pres">
      <dgm:prSet presAssocID="{4C7E087E-66D4-4B15-B521-4821BF2A5808}" presName="parTrans" presStyleLbl="bgSibTrans2D1" presStyleIdx="2" presStyleCnt="13"/>
      <dgm:spPr/>
      <dgm:t>
        <a:bodyPr/>
        <a:lstStyle/>
        <a:p>
          <a:endParaRPr lang="en-GB"/>
        </a:p>
      </dgm:t>
    </dgm:pt>
    <dgm:pt modelId="{D328F19C-2861-4505-A66B-FA157225E518}" type="pres">
      <dgm:prSet presAssocID="{D79FF439-4FFF-4CBE-ABC3-73B951452D7A}" presName="node" presStyleLbl="node1" presStyleIdx="2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5540415-DC80-40DB-B406-767C1A41984A}" type="pres">
      <dgm:prSet presAssocID="{6FF5C387-C3E2-4C9D-87A7-8199884577C8}" presName="parTrans" presStyleLbl="bgSibTrans2D1" presStyleIdx="3" presStyleCnt="13"/>
      <dgm:spPr/>
      <dgm:t>
        <a:bodyPr/>
        <a:lstStyle/>
        <a:p>
          <a:endParaRPr lang="en-GB"/>
        </a:p>
      </dgm:t>
    </dgm:pt>
    <dgm:pt modelId="{8EF38143-9356-473D-9AAC-B96750150203}" type="pres">
      <dgm:prSet presAssocID="{4EE57E3D-E468-4058-869D-C8BDF378D6DA}" presName="node" presStyleLbl="node1" presStyleIdx="3" presStyleCnt="13" custScaleX="137016" custScaleY="152556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05B7466-5645-4A57-B361-83E07A4A33A4}" type="pres">
      <dgm:prSet presAssocID="{9E2085C7-E3BE-4D27-87C3-EF33D763CF13}" presName="parTrans" presStyleLbl="bgSibTrans2D1" presStyleIdx="4" presStyleCnt="13"/>
      <dgm:spPr/>
      <dgm:t>
        <a:bodyPr/>
        <a:lstStyle/>
        <a:p>
          <a:endParaRPr lang="en-GB"/>
        </a:p>
      </dgm:t>
    </dgm:pt>
    <dgm:pt modelId="{B2788EE9-1CAD-41A0-8818-54AEF5A335F6}" type="pres">
      <dgm:prSet presAssocID="{C514A05D-1A23-4145-9638-CDB9658C8D98}" presName="node" presStyleLbl="node1" presStyleIdx="4" presStyleCnt="13" custScaleX="123993" custScaleY="1546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43B4B2-EA78-43F7-BEB7-D62D4EA98811}" type="pres">
      <dgm:prSet presAssocID="{B5BF90AA-3D85-4681-8DB8-CE66284A19D4}" presName="parTrans" presStyleLbl="bgSibTrans2D1" presStyleIdx="5" presStyleCnt="13"/>
      <dgm:spPr/>
      <dgm:t>
        <a:bodyPr/>
        <a:lstStyle/>
        <a:p>
          <a:endParaRPr lang="en-GB"/>
        </a:p>
      </dgm:t>
    </dgm:pt>
    <dgm:pt modelId="{BC6A411E-003B-452D-8F6E-143016F92978}" type="pres">
      <dgm:prSet presAssocID="{C5F928D0-FA54-4B41-9D6C-26F5B991D157}" presName="node" presStyleLbl="node1" presStyleIdx="5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4A0C3D9-62B0-43C0-BE8E-9A211D98AFC1}" type="pres">
      <dgm:prSet presAssocID="{D07384C7-2749-4120-9274-E4EAADA75710}" presName="parTrans" presStyleLbl="bgSibTrans2D1" presStyleIdx="6" presStyleCnt="13"/>
      <dgm:spPr/>
      <dgm:t>
        <a:bodyPr/>
        <a:lstStyle/>
        <a:p>
          <a:endParaRPr lang="en-GB"/>
        </a:p>
      </dgm:t>
    </dgm:pt>
    <dgm:pt modelId="{51B3E86C-AFD2-4AAB-ACA4-855C4FD5FC77}" type="pres">
      <dgm:prSet presAssocID="{BF36F329-CE47-4E0C-81DF-9B4116AD2D54}" presName="node" presStyleLbl="node1" presStyleIdx="6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0DAAD5B-91DE-4D55-98FB-7C217ACC1E86}" type="pres">
      <dgm:prSet presAssocID="{035452FD-C1A1-4C34-8819-D46F74FEDDAA}" presName="parTrans" presStyleLbl="bgSibTrans2D1" presStyleIdx="7" presStyleCnt="13"/>
      <dgm:spPr/>
      <dgm:t>
        <a:bodyPr/>
        <a:lstStyle/>
        <a:p>
          <a:endParaRPr lang="en-GB"/>
        </a:p>
      </dgm:t>
    </dgm:pt>
    <dgm:pt modelId="{30ED5136-6FE7-42EA-944E-E2C492E6470C}" type="pres">
      <dgm:prSet presAssocID="{B7CBFFFF-892F-4E45-9586-270E0621792B}" presName="node" presStyleLbl="node1" presStyleIdx="7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899F20E-02CC-4D63-A115-2F3CCA47E9CB}" type="pres">
      <dgm:prSet presAssocID="{E7B0A983-C1D3-4F33-94F9-0A8D3D86B0C4}" presName="parTrans" presStyleLbl="bgSibTrans2D1" presStyleIdx="8" presStyleCnt="13"/>
      <dgm:spPr/>
      <dgm:t>
        <a:bodyPr/>
        <a:lstStyle/>
        <a:p>
          <a:endParaRPr lang="en-GB"/>
        </a:p>
      </dgm:t>
    </dgm:pt>
    <dgm:pt modelId="{5807F401-1D97-4E1B-8251-D436244A7E9C}" type="pres">
      <dgm:prSet presAssocID="{ED0C0FB8-EC56-455F-8E2F-FEA4E2C8A1DD}" presName="node" presStyleLbl="node1" presStyleIdx="8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C5AE63D-8EA0-4C50-8A7B-9D425ED609C6}" type="pres">
      <dgm:prSet presAssocID="{867331C4-A11A-4AF1-B46E-8C203DDE0F63}" presName="parTrans" presStyleLbl="bgSibTrans2D1" presStyleIdx="9" presStyleCnt="13"/>
      <dgm:spPr/>
      <dgm:t>
        <a:bodyPr/>
        <a:lstStyle/>
        <a:p>
          <a:endParaRPr lang="en-GB"/>
        </a:p>
      </dgm:t>
    </dgm:pt>
    <dgm:pt modelId="{94CE5060-13E2-49AD-AC01-92B9A71BC16E}" type="pres">
      <dgm:prSet presAssocID="{33B8BABF-7891-4EAB-BE05-24D25086FA7B}" presName="node" presStyleLbl="node1" presStyleIdx="9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770F820-361D-4219-86CC-715C6D33D835}" type="pres">
      <dgm:prSet presAssocID="{C1178CFF-7E54-4965-A3A2-F85AA1844B19}" presName="parTrans" presStyleLbl="bgSibTrans2D1" presStyleIdx="10" presStyleCnt="13"/>
      <dgm:spPr/>
      <dgm:t>
        <a:bodyPr/>
        <a:lstStyle/>
        <a:p>
          <a:endParaRPr lang="en-GB"/>
        </a:p>
      </dgm:t>
    </dgm:pt>
    <dgm:pt modelId="{97E0A523-204F-4FB6-B667-9FD220CB72C5}" type="pres">
      <dgm:prSet presAssocID="{89559C82-29DD-4A69-94C4-C0E5DA66D423}" presName="node" presStyleLbl="node1" presStyleIdx="10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7D52E7E-7898-4C79-94ED-62A8E622ED3A}" type="pres">
      <dgm:prSet presAssocID="{9EFA070E-2BAE-4F48-B957-5633D2EF06B5}" presName="parTrans" presStyleLbl="bgSibTrans2D1" presStyleIdx="11" presStyleCnt="13"/>
      <dgm:spPr/>
      <dgm:t>
        <a:bodyPr/>
        <a:lstStyle/>
        <a:p>
          <a:endParaRPr lang="en-GB"/>
        </a:p>
      </dgm:t>
    </dgm:pt>
    <dgm:pt modelId="{016B00A1-2FBB-41F7-817F-481C2A94D07E}" type="pres">
      <dgm:prSet presAssocID="{F2D5D3FE-8488-4D1D-8CF0-1AB8FE05D10A}" presName="node" presStyleLbl="node1" presStyleIdx="11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35A2C2E-128A-4BBF-A59B-E02941F83ABE}" type="pres">
      <dgm:prSet presAssocID="{29BE03EC-EF43-462D-8E32-F0E2AD3E58D0}" presName="parTrans" presStyleLbl="bgSibTrans2D1" presStyleIdx="12" presStyleCnt="13"/>
      <dgm:spPr/>
      <dgm:t>
        <a:bodyPr/>
        <a:lstStyle/>
        <a:p>
          <a:endParaRPr lang="en-GB"/>
        </a:p>
      </dgm:t>
    </dgm:pt>
    <dgm:pt modelId="{985DEF1B-2081-4628-9C55-BBA38B405279}" type="pres">
      <dgm:prSet presAssocID="{03988EA0-29F2-484B-94C1-55C0F621A193}" presName="node" presStyleLbl="node1" presStyleIdx="12" presStyleCnt="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EEBB8A5A-0C00-4C04-B435-02FFCC84E506}" type="presOf" srcId="{C1178CFF-7E54-4965-A3A2-F85AA1844B19}" destId="{1770F820-361D-4219-86CC-715C6D33D835}" srcOrd="0" destOrd="0" presId="urn:microsoft.com/office/officeart/2005/8/layout/radial4"/>
    <dgm:cxn modelId="{DB6380FA-D3E3-478F-9AD5-E49B1962C168}" type="presOf" srcId="{9E2085C7-E3BE-4D27-87C3-EF33D763CF13}" destId="{F05B7466-5645-4A57-B361-83E07A4A33A4}" srcOrd="0" destOrd="0" presId="urn:microsoft.com/office/officeart/2005/8/layout/radial4"/>
    <dgm:cxn modelId="{03E45A3A-0C3D-4EBF-8482-30B25E9CA0B6}" type="presOf" srcId="{AC280429-A7E6-4166-B436-311021DFB533}" destId="{D08B580B-08E3-4D34-A43E-ADD3B4CCDC66}" srcOrd="0" destOrd="0" presId="urn:microsoft.com/office/officeart/2005/8/layout/radial4"/>
    <dgm:cxn modelId="{C9C2442F-53D5-4AF3-AE7F-BF38C8719F42}" srcId="{AC280429-A7E6-4166-B436-311021DFB533}" destId="{D79FF439-4FFF-4CBE-ABC3-73B951452D7A}" srcOrd="2" destOrd="0" parTransId="{4C7E087E-66D4-4B15-B521-4821BF2A5808}" sibTransId="{DBCF139E-44DF-46E7-B76A-F9FB5DFA37EC}"/>
    <dgm:cxn modelId="{E36CCE9B-F0A5-4248-9829-CEABB831D19E}" type="presOf" srcId="{BFE477C0-6EE6-4E7B-B756-6638AA7F9A73}" destId="{B430221D-9244-4EF8-BAC1-189539B639AC}" srcOrd="0" destOrd="0" presId="urn:microsoft.com/office/officeart/2005/8/layout/radial4"/>
    <dgm:cxn modelId="{EEE93826-4345-4484-9F93-6D4C851E8254}" type="presOf" srcId="{EF73924E-E173-4562-8F43-92716F14F35B}" destId="{AF20620A-81FE-4503-A521-EE9C55C110D9}" srcOrd="0" destOrd="0" presId="urn:microsoft.com/office/officeart/2005/8/layout/radial4"/>
    <dgm:cxn modelId="{E3D75C35-B848-4250-9442-B004E809FA1A}" srcId="{AC280429-A7E6-4166-B436-311021DFB533}" destId="{BF36F329-CE47-4E0C-81DF-9B4116AD2D54}" srcOrd="6" destOrd="0" parTransId="{D07384C7-2749-4120-9274-E4EAADA75710}" sibTransId="{E04EB013-4EE3-40C4-8D93-72D3824D7C85}"/>
    <dgm:cxn modelId="{56F42840-C2A7-4E04-A57E-71B085E068E3}" type="presOf" srcId="{D79FF439-4FFF-4CBE-ABC3-73B951452D7A}" destId="{D328F19C-2861-4505-A66B-FA157225E518}" srcOrd="0" destOrd="0" presId="urn:microsoft.com/office/officeart/2005/8/layout/radial4"/>
    <dgm:cxn modelId="{A0B9C680-B2C0-46F7-AE22-AF1C1F8B5F1B}" srcId="{AC280429-A7E6-4166-B436-311021DFB533}" destId="{03988EA0-29F2-484B-94C1-55C0F621A193}" srcOrd="12" destOrd="0" parTransId="{29BE03EC-EF43-462D-8E32-F0E2AD3E58D0}" sibTransId="{9AD962B2-AB52-44A0-B8B0-C292138A6083}"/>
    <dgm:cxn modelId="{B005AFD2-A826-4A5B-9AE5-1D13DF92DC10}" type="presOf" srcId="{33B8BABF-7891-4EAB-BE05-24D25086FA7B}" destId="{94CE5060-13E2-49AD-AC01-92B9A71BC16E}" srcOrd="0" destOrd="0" presId="urn:microsoft.com/office/officeart/2005/8/layout/radial4"/>
    <dgm:cxn modelId="{112CC064-4EC9-4835-B554-9AECC8693A9B}" type="presOf" srcId="{C514A05D-1A23-4145-9638-CDB9658C8D98}" destId="{B2788EE9-1CAD-41A0-8818-54AEF5A335F6}" srcOrd="0" destOrd="0" presId="urn:microsoft.com/office/officeart/2005/8/layout/radial4"/>
    <dgm:cxn modelId="{14A347A2-8619-49DD-AB74-B201C2C4A088}" type="presOf" srcId="{C5F928D0-FA54-4B41-9D6C-26F5B991D157}" destId="{BC6A411E-003B-452D-8F6E-143016F92978}" srcOrd="0" destOrd="0" presId="urn:microsoft.com/office/officeart/2005/8/layout/radial4"/>
    <dgm:cxn modelId="{368F81A3-365A-48D4-80E1-397E06F94F13}" srcId="{AC280429-A7E6-4166-B436-311021DFB533}" destId="{B7CBFFFF-892F-4E45-9586-270E0621792B}" srcOrd="7" destOrd="0" parTransId="{035452FD-C1A1-4C34-8819-D46F74FEDDAA}" sibTransId="{F1C2CEE3-E355-468A-B3C6-F0B174637F5C}"/>
    <dgm:cxn modelId="{8D62541A-B0DD-4794-BD69-F468863AA8A1}" srcId="{AC280429-A7E6-4166-B436-311021DFB533}" destId="{BFE477C0-6EE6-4E7B-B756-6638AA7F9A73}" srcOrd="1" destOrd="0" parTransId="{EF73924E-E173-4562-8F43-92716F14F35B}" sibTransId="{A8F4EA89-F359-46AF-9A01-D70CFA73586B}"/>
    <dgm:cxn modelId="{C0924CFB-9A73-49B1-99DD-814A66B92448}" type="presOf" srcId="{44072CFF-00F4-4447-B7B6-5E52DF673436}" destId="{E1CA09A2-FAC7-42C8-8975-43DB0EFC8D8D}" srcOrd="0" destOrd="0" presId="urn:microsoft.com/office/officeart/2005/8/layout/radial4"/>
    <dgm:cxn modelId="{915A86DC-27D6-476E-A09D-D22636825158}" type="presOf" srcId="{BF36F329-CE47-4E0C-81DF-9B4116AD2D54}" destId="{51B3E86C-AFD2-4AAB-ACA4-855C4FD5FC77}" srcOrd="0" destOrd="0" presId="urn:microsoft.com/office/officeart/2005/8/layout/radial4"/>
    <dgm:cxn modelId="{C7380CA8-752F-4AE9-A105-E2AE120503D4}" srcId="{AC280429-A7E6-4166-B436-311021DFB533}" destId="{F2D5D3FE-8488-4D1D-8CF0-1AB8FE05D10A}" srcOrd="11" destOrd="0" parTransId="{9EFA070E-2BAE-4F48-B957-5633D2EF06B5}" sibTransId="{E433D68B-121D-4F3D-8B84-5A9B2720FC86}"/>
    <dgm:cxn modelId="{A602FCCF-59F2-46F7-B213-900EAD0D11F6}" type="presOf" srcId="{E7B0A983-C1D3-4F33-94F9-0A8D3D86B0C4}" destId="{C899F20E-02CC-4D63-A115-2F3CCA47E9CB}" srcOrd="0" destOrd="0" presId="urn:microsoft.com/office/officeart/2005/8/layout/radial4"/>
    <dgm:cxn modelId="{207B6415-9AD7-4D6F-A466-EC7C6D102196}" srcId="{AC280429-A7E6-4166-B436-311021DFB533}" destId="{2A489172-DD37-45C8-AD9D-661F0CADD8BD}" srcOrd="0" destOrd="0" parTransId="{9D5C28AF-CC1F-4DDE-BC2A-757D1325E767}" sibTransId="{DE515F36-9516-4CC2-B4E7-2F401A50A5EC}"/>
    <dgm:cxn modelId="{BCDE642A-51DA-43EA-B9BB-CD8041D9A6C5}" srcId="{AC280429-A7E6-4166-B436-311021DFB533}" destId="{C514A05D-1A23-4145-9638-CDB9658C8D98}" srcOrd="4" destOrd="0" parTransId="{9E2085C7-E3BE-4D27-87C3-EF33D763CF13}" sibTransId="{D54E155A-DC1B-400F-8C36-FF2A2AF75090}"/>
    <dgm:cxn modelId="{0965D25C-2DDB-4FC4-A19B-9110943B0AA3}" type="presOf" srcId="{B7CBFFFF-892F-4E45-9586-270E0621792B}" destId="{30ED5136-6FE7-42EA-944E-E2C492E6470C}" srcOrd="0" destOrd="0" presId="urn:microsoft.com/office/officeart/2005/8/layout/radial4"/>
    <dgm:cxn modelId="{E405A2C3-3B76-4097-A1EA-559932BCA6DD}" type="presOf" srcId="{2A489172-DD37-45C8-AD9D-661F0CADD8BD}" destId="{8A662EF3-CED3-47B5-91F2-CF1764567F0A}" srcOrd="0" destOrd="0" presId="urn:microsoft.com/office/officeart/2005/8/layout/radial4"/>
    <dgm:cxn modelId="{079600FC-ACA8-472D-AC5E-7D6054B287D2}" srcId="{AC280429-A7E6-4166-B436-311021DFB533}" destId="{C5F928D0-FA54-4B41-9D6C-26F5B991D157}" srcOrd="5" destOrd="0" parTransId="{B5BF90AA-3D85-4681-8DB8-CE66284A19D4}" sibTransId="{CC0B80AF-E95A-496B-B598-F8FC9CD67CDD}"/>
    <dgm:cxn modelId="{2EBFAB50-87B6-4490-A75D-494D7E693002}" type="presOf" srcId="{29BE03EC-EF43-462D-8E32-F0E2AD3E58D0}" destId="{935A2C2E-128A-4BBF-A59B-E02941F83ABE}" srcOrd="0" destOrd="0" presId="urn:microsoft.com/office/officeart/2005/8/layout/radial4"/>
    <dgm:cxn modelId="{0576B01F-61EC-4DA8-B71C-2DBB607897B1}" srcId="{AC280429-A7E6-4166-B436-311021DFB533}" destId="{ED0C0FB8-EC56-455F-8E2F-FEA4E2C8A1DD}" srcOrd="8" destOrd="0" parTransId="{E7B0A983-C1D3-4F33-94F9-0A8D3D86B0C4}" sibTransId="{BE22BB9A-7BC8-4B99-BF2F-DEEDD86817A0}"/>
    <dgm:cxn modelId="{687B91D0-62A6-432F-827A-426F8B887D76}" srcId="{44072CFF-00F4-4447-B7B6-5E52DF673436}" destId="{AC280429-A7E6-4166-B436-311021DFB533}" srcOrd="0" destOrd="0" parTransId="{F1CD48F9-AFC9-4B20-AE00-01D8A015F854}" sibTransId="{C9140A28-8901-40FD-99BA-F08806DD0572}"/>
    <dgm:cxn modelId="{274CEE36-9CA5-4889-B8E5-8E1987E564C8}" type="presOf" srcId="{03988EA0-29F2-484B-94C1-55C0F621A193}" destId="{985DEF1B-2081-4628-9C55-BBA38B405279}" srcOrd="0" destOrd="0" presId="urn:microsoft.com/office/officeart/2005/8/layout/radial4"/>
    <dgm:cxn modelId="{0AA515A5-6911-404F-9A0B-D423BFA61FF8}" type="presOf" srcId="{6FF5C387-C3E2-4C9D-87A7-8199884577C8}" destId="{75540415-DC80-40DB-B406-767C1A41984A}" srcOrd="0" destOrd="0" presId="urn:microsoft.com/office/officeart/2005/8/layout/radial4"/>
    <dgm:cxn modelId="{196F45C4-3B96-4005-BAD5-A7492CF28754}" type="presOf" srcId="{B5BF90AA-3D85-4681-8DB8-CE66284A19D4}" destId="{C943B4B2-EA78-43F7-BEB7-D62D4EA98811}" srcOrd="0" destOrd="0" presId="urn:microsoft.com/office/officeart/2005/8/layout/radial4"/>
    <dgm:cxn modelId="{9FFF0ECB-1832-4662-BD03-42828CCA1605}" type="presOf" srcId="{ED0C0FB8-EC56-455F-8E2F-FEA4E2C8A1DD}" destId="{5807F401-1D97-4E1B-8251-D436244A7E9C}" srcOrd="0" destOrd="0" presId="urn:microsoft.com/office/officeart/2005/8/layout/radial4"/>
    <dgm:cxn modelId="{5498FDEA-A944-4421-95C9-83171CCA79F9}" type="presOf" srcId="{89559C82-29DD-4A69-94C4-C0E5DA66D423}" destId="{97E0A523-204F-4FB6-B667-9FD220CB72C5}" srcOrd="0" destOrd="0" presId="urn:microsoft.com/office/officeart/2005/8/layout/radial4"/>
    <dgm:cxn modelId="{8A17CCD8-3E7E-43C7-8CA5-D6C4ADF6567A}" type="presOf" srcId="{4C7E087E-66D4-4B15-B521-4821BF2A5808}" destId="{EAF037E2-AB61-4FB7-B364-134EC26275C7}" srcOrd="0" destOrd="0" presId="urn:microsoft.com/office/officeart/2005/8/layout/radial4"/>
    <dgm:cxn modelId="{A6797917-938C-4A4C-815F-8733598D8E85}" type="presOf" srcId="{035452FD-C1A1-4C34-8819-D46F74FEDDAA}" destId="{C0DAAD5B-91DE-4D55-98FB-7C217ACC1E86}" srcOrd="0" destOrd="0" presId="urn:microsoft.com/office/officeart/2005/8/layout/radial4"/>
    <dgm:cxn modelId="{51230D43-0107-4379-B431-78C2EB5D4476}" srcId="{AC280429-A7E6-4166-B436-311021DFB533}" destId="{4EE57E3D-E468-4058-869D-C8BDF378D6DA}" srcOrd="3" destOrd="0" parTransId="{6FF5C387-C3E2-4C9D-87A7-8199884577C8}" sibTransId="{621BA068-D3CD-49CD-91F1-092CA88995E2}"/>
    <dgm:cxn modelId="{D260D386-BC94-48A5-A97B-3EDBAE2AF705}" type="presOf" srcId="{4EE57E3D-E468-4058-869D-C8BDF378D6DA}" destId="{8EF38143-9356-473D-9AAC-B96750150203}" srcOrd="0" destOrd="0" presId="urn:microsoft.com/office/officeart/2005/8/layout/radial4"/>
    <dgm:cxn modelId="{3C55E0E9-ABC5-494B-95AB-5EF241186DC2}" type="presOf" srcId="{867331C4-A11A-4AF1-B46E-8C203DDE0F63}" destId="{FC5AE63D-8EA0-4C50-8A7B-9D425ED609C6}" srcOrd="0" destOrd="0" presId="urn:microsoft.com/office/officeart/2005/8/layout/radial4"/>
    <dgm:cxn modelId="{F26F9749-FC19-470E-89CE-29C27A7CD047}" type="presOf" srcId="{D07384C7-2749-4120-9274-E4EAADA75710}" destId="{A4A0C3D9-62B0-43C0-BE8E-9A211D98AFC1}" srcOrd="0" destOrd="0" presId="urn:microsoft.com/office/officeart/2005/8/layout/radial4"/>
    <dgm:cxn modelId="{1FDCB5A8-3888-4BDC-A6C4-E26B2BFE99AA}" type="presOf" srcId="{9D5C28AF-CC1F-4DDE-BC2A-757D1325E767}" destId="{75C0F442-2120-4018-B642-C5D235C90F08}" srcOrd="0" destOrd="0" presId="urn:microsoft.com/office/officeart/2005/8/layout/radial4"/>
    <dgm:cxn modelId="{DC104B13-0308-434A-BAE4-D6C1CE24F46E}" srcId="{AC280429-A7E6-4166-B436-311021DFB533}" destId="{33B8BABF-7891-4EAB-BE05-24D25086FA7B}" srcOrd="9" destOrd="0" parTransId="{867331C4-A11A-4AF1-B46E-8C203DDE0F63}" sibTransId="{127960E4-882E-40B1-A36A-AA6F991EED70}"/>
    <dgm:cxn modelId="{0D9F1A32-1158-42EA-B5A4-70332C3555FE}" srcId="{AC280429-A7E6-4166-B436-311021DFB533}" destId="{89559C82-29DD-4A69-94C4-C0E5DA66D423}" srcOrd="10" destOrd="0" parTransId="{C1178CFF-7E54-4965-A3A2-F85AA1844B19}" sibTransId="{4AD4493E-839A-4AA8-B64E-CED4628B2DA6}"/>
    <dgm:cxn modelId="{F89683D4-0F14-4934-9BDD-33B83A76B1DA}" type="presOf" srcId="{9EFA070E-2BAE-4F48-B957-5633D2EF06B5}" destId="{57D52E7E-7898-4C79-94ED-62A8E622ED3A}" srcOrd="0" destOrd="0" presId="urn:microsoft.com/office/officeart/2005/8/layout/radial4"/>
    <dgm:cxn modelId="{7FE9710C-0A2D-44D8-B769-3C2954C412C4}" type="presOf" srcId="{F2D5D3FE-8488-4D1D-8CF0-1AB8FE05D10A}" destId="{016B00A1-2FBB-41F7-817F-481C2A94D07E}" srcOrd="0" destOrd="0" presId="urn:microsoft.com/office/officeart/2005/8/layout/radial4"/>
    <dgm:cxn modelId="{43DA7134-B169-4124-9497-B0E6C83DE970}" type="presParOf" srcId="{E1CA09A2-FAC7-42C8-8975-43DB0EFC8D8D}" destId="{D08B580B-08E3-4D34-A43E-ADD3B4CCDC66}" srcOrd="0" destOrd="0" presId="urn:microsoft.com/office/officeart/2005/8/layout/radial4"/>
    <dgm:cxn modelId="{8DB2B85D-0C17-4F5D-AFDD-DBE054BDF624}" type="presParOf" srcId="{E1CA09A2-FAC7-42C8-8975-43DB0EFC8D8D}" destId="{75C0F442-2120-4018-B642-C5D235C90F08}" srcOrd="1" destOrd="0" presId="urn:microsoft.com/office/officeart/2005/8/layout/radial4"/>
    <dgm:cxn modelId="{9042352B-3556-4727-BD99-CFC799464FD8}" type="presParOf" srcId="{E1CA09A2-FAC7-42C8-8975-43DB0EFC8D8D}" destId="{8A662EF3-CED3-47B5-91F2-CF1764567F0A}" srcOrd="2" destOrd="0" presId="urn:microsoft.com/office/officeart/2005/8/layout/radial4"/>
    <dgm:cxn modelId="{45798F5E-5C00-4FAB-8274-E40F19E8B9E8}" type="presParOf" srcId="{E1CA09A2-FAC7-42C8-8975-43DB0EFC8D8D}" destId="{AF20620A-81FE-4503-A521-EE9C55C110D9}" srcOrd="3" destOrd="0" presId="urn:microsoft.com/office/officeart/2005/8/layout/radial4"/>
    <dgm:cxn modelId="{31522307-E0E3-470F-8D7B-38838A889249}" type="presParOf" srcId="{E1CA09A2-FAC7-42C8-8975-43DB0EFC8D8D}" destId="{B430221D-9244-4EF8-BAC1-189539B639AC}" srcOrd="4" destOrd="0" presId="urn:microsoft.com/office/officeart/2005/8/layout/radial4"/>
    <dgm:cxn modelId="{2BF8AF15-B351-49A6-9A8A-BDBBC41F73C9}" type="presParOf" srcId="{E1CA09A2-FAC7-42C8-8975-43DB0EFC8D8D}" destId="{EAF037E2-AB61-4FB7-B364-134EC26275C7}" srcOrd="5" destOrd="0" presId="urn:microsoft.com/office/officeart/2005/8/layout/radial4"/>
    <dgm:cxn modelId="{DBA0F04C-CA6C-4A51-BF99-CB4932300942}" type="presParOf" srcId="{E1CA09A2-FAC7-42C8-8975-43DB0EFC8D8D}" destId="{D328F19C-2861-4505-A66B-FA157225E518}" srcOrd="6" destOrd="0" presId="urn:microsoft.com/office/officeart/2005/8/layout/radial4"/>
    <dgm:cxn modelId="{E2FFF14B-5577-42DC-8BD7-F78537C59FB7}" type="presParOf" srcId="{E1CA09A2-FAC7-42C8-8975-43DB0EFC8D8D}" destId="{75540415-DC80-40DB-B406-767C1A41984A}" srcOrd="7" destOrd="0" presId="urn:microsoft.com/office/officeart/2005/8/layout/radial4"/>
    <dgm:cxn modelId="{15B889BD-8AC1-4891-9D71-AA1E64FAD497}" type="presParOf" srcId="{E1CA09A2-FAC7-42C8-8975-43DB0EFC8D8D}" destId="{8EF38143-9356-473D-9AAC-B96750150203}" srcOrd="8" destOrd="0" presId="urn:microsoft.com/office/officeart/2005/8/layout/radial4"/>
    <dgm:cxn modelId="{46F5188C-3051-4F58-B17E-77380C01EF2A}" type="presParOf" srcId="{E1CA09A2-FAC7-42C8-8975-43DB0EFC8D8D}" destId="{F05B7466-5645-4A57-B361-83E07A4A33A4}" srcOrd="9" destOrd="0" presId="urn:microsoft.com/office/officeart/2005/8/layout/radial4"/>
    <dgm:cxn modelId="{DE2A2C6D-6A54-4148-B245-DD495586468D}" type="presParOf" srcId="{E1CA09A2-FAC7-42C8-8975-43DB0EFC8D8D}" destId="{B2788EE9-1CAD-41A0-8818-54AEF5A335F6}" srcOrd="10" destOrd="0" presId="urn:microsoft.com/office/officeart/2005/8/layout/radial4"/>
    <dgm:cxn modelId="{ED85C27E-AE0A-43EE-B5D8-C4C5B8B45346}" type="presParOf" srcId="{E1CA09A2-FAC7-42C8-8975-43DB0EFC8D8D}" destId="{C943B4B2-EA78-43F7-BEB7-D62D4EA98811}" srcOrd="11" destOrd="0" presId="urn:microsoft.com/office/officeart/2005/8/layout/radial4"/>
    <dgm:cxn modelId="{BF08FD45-7C8A-4410-A251-846BA61FB99A}" type="presParOf" srcId="{E1CA09A2-FAC7-42C8-8975-43DB0EFC8D8D}" destId="{BC6A411E-003B-452D-8F6E-143016F92978}" srcOrd="12" destOrd="0" presId="urn:microsoft.com/office/officeart/2005/8/layout/radial4"/>
    <dgm:cxn modelId="{EBA4EA35-2239-4E4E-90B4-1325050CA1B9}" type="presParOf" srcId="{E1CA09A2-FAC7-42C8-8975-43DB0EFC8D8D}" destId="{A4A0C3D9-62B0-43C0-BE8E-9A211D98AFC1}" srcOrd="13" destOrd="0" presId="urn:microsoft.com/office/officeart/2005/8/layout/radial4"/>
    <dgm:cxn modelId="{B469ABC6-052D-4361-9472-55DFB76D5125}" type="presParOf" srcId="{E1CA09A2-FAC7-42C8-8975-43DB0EFC8D8D}" destId="{51B3E86C-AFD2-4AAB-ACA4-855C4FD5FC77}" srcOrd="14" destOrd="0" presId="urn:microsoft.com/office/officeart/2005/8/layout/radial4"/>
    <dgm:cxn modelId="{00205DDB-31A3-40A8-BA5B-38F07C47F599}" type="presParOf" srcId="{E1CA09A2-FAC7-42C8-8975-43DB0EFC8D8D}" destId="{C0DAAD5B-91DE-4D55-98FB-7C217ACC1E86}" srcOrd="15" destOrd="0" presId="urn:microsoft.com/office/officeart/2005/8/layout/radial4"/>
    <dgm:cxn modelId="{43B603A9-1D38-499D-AA20-1E0ACD5ACB95}" type="presParOf" srcId="{E1CA09A2-FAC7-42C8-8975-43DB0EFC8D8D}" destId="{30ED5136-6FE7-42EA-944E-E2C492E6470C}" srcOrd="16" destOrd="0" presId="urn:microsoft.com/office/officeart/2005/8/layout/radial4"/>
    <dgm:cxn modelId="{8406B737-7C2E-4A24-992D-60BC68B41065}" type="presParOf" srcId="{E1CA09A2-FAC7-42C8-8975-43DB0EFC8D8D}" destId="{C899F20E-02CC-4D63-A115-2F3CCA47E9CB}" srcOrd="17" destOrd="0" presId="urn:microsoft.com/office/officeart/2005/8/layout/radial4"/>
    <dgm:cxn modelId="{20EF6304-06D8-4251-A5B8-B207EE27CFE4}" type="presParOf" srcId="{E1CA09A2-FAC7-42C8-8975-43DB0EFC8D8D}" destId="{5807F401-1D97-4E1B-8251-D436244A7E9C}" srcOrd="18" destOrd="0" presId="urn:microsoft.com/office/officeart/2005/8/layout/radial4"/>
    <dgm:cxn modelId="{23AB1EB0-0346-450F-A970-FEEDCDFFA3FF}" type="presParOf" srcId="{E1CA09A2-FAC7-42C8-8975-43DB0EFC8D8D}" destId="{FC5AE63D-8EA0-4C50-8A7B-9D425ED609C6}" srcOrd="19" destOrd="0" presId="urn:microsoft.com/office/officeart/2005/8/layout/radial4"/>
    <dgm:cxn modelId="{14D050A6-BB81-4E5A-ABCC-8A32FDF0F440}" type="presParOf" srcId="{E1CA09A2-FAC7-42C8-8975-43DB0EFC8D8D}" destId="{94CE5060-13E2-49AD-AC01-92B9A71BC16E}" srcOrd="20" destOrd="0" presId="urn:microsoft.com/office/officeart/2005/8/layout/radial4"/>
    <dgm:cxn modelId="{04DF563A-81EA-42C9-9BEB-314C263AFF72}" type="presParOf" srcId="{E1CA09A2-FAC7-42C8-8975-43DB0EFC8D8D}" destId="{1770F820-361D-4219-86CC-715C6D33D835}" srcOrd="21" destOrd="0" presId="urn:microsoft.com/office/officeart/2005/8/layout/radial4"/>
    <dgm:cxn modelId="{28A02191-195F-4414-AE2D-87BC9E305280}" type="presParOf" srcId="{E1CA09A2-FAC7-42C8-8975-43DB0EFC8D8D}" destId="{97E0A523-204F-4FB6-B667-9FD220CB72C5}" srcOrd="22" destOrd="0" presId="urn:microsoft.com/office/officeart/2005/8/layout/radial4"/>
    <dgm:cxn modelId="{634729B1-1C68-4B88-90EE-AE0DE3DA66F2}" type="presParOf" srcId="{E1CA09A2-FAC7-42C8-8975-43DB0EFC8D8D}" destId="{57D52E7E-7898-4C79-94ED-62A8E622ED3A}" srcOrd="23" destOrd="0" presId="urn:microsoft.com/office/officeart/2005/8/layout/radial4"/>
    <dgm:cxn modelId="{E4DE4981-7018-4FF0-99C1-7A6BC4EDD290}" type="presParOf" srcId="{E1CA09A2-FAC7-42C8-8975-43DB0EFC8D8D}" destId="{016B00A1-2FBB-41F7-817F-481C2A94D07E}" srcOrd="24" destOrd="0" presId="urn:microsoft.com/office/officeart/2005/8/layout/radial4"/>
    <dgm:cxn modelId="{03283366-C109-48AD-9E0F-2DE585A4C998}" type="presParOf" srcId="{E1CA09A2-FAC7-42C8-8975-43DB0EFC8D8D}" destId="{935A2C2E-128A-4BBF-A59B-E02941F83ABE}" srcOrd="25" destOrd="0" presId="urn:microsoft.com/office/officeart/2005/8/layout/radial4"/>
    <dgm:cxn modelId="{02C58F8A-EF03-40BB-8083-C440F9EBCB07}" type="presParOf" srcId="{E1CA09A2-FAC7-42C8-8975-43DB0EFC8D8D}" destId="{985DEF1B-2081-4628-9C55-BBA38B405279}" srcOrd="2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6909FF-BBD6-41AE-8764-E7E49B07754D}">
      <dsp:nvSpPr>
        <dsp:cNvPr id="0" name=""/>
        <dsp:cNvSpPr/>
      </dsp:nvSpPr>
      <dsp:spPr>
        <a:xfrm>
          <a:off x="4588815" y="3937748"/>
          <a:ext cx="1109368" cy="110936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500" b="1" kern="1200"/>
            <a:t>Socialise (connect)</a:t>
          </a:r>
        </a:p>
      </dsp:txBody>
      <dsp:txXfrm>
        <a:off x="4751278" y="4100211"/>
        <a:ext cx="784442" cy="784442"/>
      </dsp:txXfrm>
    </dsp:sp>
    <dsp:sp modelId="{20CCCF95-152A-462A-BD89-D7CEE82325C1}">
      <dsp:nvSpPr>
        <dsp:cNvPr id="0" name=""/>
        <dsp:cNvSpPr/>
      </dsp:nvSpPr>
      <dsp:spPr>
        <a:xfrm rot="10800000">
          <a:off x="927970" y="4385728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D68963-4E4B-4B1F-8333-94B10DE3524E}">
      <dsp:nvSpPr>
        <dsp:cNvPr id="0" name=""/>
        <dsp:cNvSpPr/>
      </dsp:nvSpPr>
      <dsp:spPr>
        <a:xfrm>
          <a:off x="543838" y="418180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 play times</a:t>
          </a:r>
        </a:p>
      </dsp:txBody>
      <dsp:txXfrm>
        <a:off x="562034" y="4200005"/>
        <a:ext cx="740165" cy="584854"/>
      </dsp:txXfrm>
    </dsp:sp>
    <dsp:sp modelId="{1DBFD8FA-F9C5-4FE8-887A-1C9F45C0405E}">
      <dsp:nvSpPr>
        <dsp:cNvPr id="0" name=""/>
        <dsp:cNvSpPr/>
      </dsp:nvSpPr>
      <dsp:spPr>
        <a:xfrm rot="11630769">
          <a:off x="1004286" y="3739985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0CA258-0948-4F46-A66D-E1C387A6C7ED}">
      <dsp:nvSpPr>
        <dsp:cNvPr id="0" name=""/>
        <dsp:cNvSpPr/>
      </dsp:nvSpPr>
      <dsp:spPr>
        <a:xfrm>
          <a:off x="666213" y="317395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 parent coffee mornings</a:t>
          </a:r>
        </a:p>
      </dsp:txBody>
      <dsp:txXfrm>
        <a:off x="684409" y="3192155"/>
        <a:ext cx="740165" cy="584854"/>
      </dsp:txXfrm>
    </dsp:sp>
    <dsp:sp modelId="{64C3F91C-F355-482D-9CA6-08248003440A}">
      <dsp:nvSpPr>
        <dsp:cNvPr id="0" name=""/>
        <dsp:cNvSpPr/>
      </dsp:nvSpPr>
      <dsp:spPr>
        <a:xfrm rot="12461538">
          <a:off x="1216597" y="3180164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70EBAF-AA07-44C7-ADC0-69914FF985B9}">
      <dsp:nvSpPr>
        <dsp:cNvPr id="0" name=""/>
        <dsp:cNvSpPr/>
      </dsp:nvSpPr>
      <dsp:spPr>
        <a:xfrm>
          <a:off x="1026226" y="2224682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 targeted clubs and activities</a:t>
          </a:r>
        </a:p>
      </dsp:txBody>
      <dsp:txXfrm>
        <a:off x="1044422" y="2242878"/>
        <a:ext cx="740165" cy="584854"/>
      </dsp:txXfrm>
    </dsp:sp>
    <dsp:sp modelId="{EE96BEAD-75BD-4FE2-ACCA-6807DF17128E}">
      <dsp:nvSpPr>
        <dsp:cNvPr id="0" name=""/>
        <dsp:cNvSpPr/>
      </dsp:nvSpPr>
      <dsp:spPr>
        <a:xfrm rot="13292308">
          <a:off x="1556714" y="2687421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91F726-FBFE-436F-9724-D1AAD593B1B2}">
      <dsp:nvSpPr>
        <dsp:cNvPr id="0" name=""/>
        <dsp:cNvSpPr/>
      </dsp:nvSpPr>
      <dsp:spPr>
        <a:xfrm>
          <a:off x="1602955" y="1389146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 staff shared lunch</a:t>
          </a:r>
        </a:p>
      </dsp:txBody>
      <dsp:txXfrm>
        <a:off x="1621151" y="1407342"/>
        <a:ext cx="740165" cy="584854"/>
      </dsp:txXfrm>
    </dsp:sp>
    <dsp:sp modelId="{7709FE74-BC91-4163-B968-27AC17730C7B}">
      <dsp:nvSpPr>
        <dsp:cNvPr id="0" name=""/>
        <dsp:cNvSpPr/>
      </dsp:nvSpPr>
      <dsp:spPr>
        <a:xfrm rot="14123077">
          <a:off x="2004868" y="2290391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088C9B-B5D7-4247-87CF-11CE9986E586}">
      <dsp:nvSpPr>
        <dsp:cNvPr id="0" name=""/>
        <dsp:cNvSpPr/>
      </dsp:nvSpPr>
      <dsp:spPr>
        <a:xfrm>
          <a:off x="2362883" y="71590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2381079" y="734105"/>
        <a:ext cx="740165" cy="584854"/>
      </dsp:txXfrm>
    </dsp:sp>
    <dsp:sp modelId="{4FF41892-9C7A-4C93-BB75-B4B47A1B37E7}">
      <dsp:nvSpPr>
        <dsp:cNvPr id="0" name=""/>
        <dsp:cNvSpPr/>
      </dsp:nvSpPr>
      <dsp:spPr>
        <a:xfrm rot="14953846">
          <a:off x="2535015" y="2012148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A45BC15-12D0-419C-AC58-3E950C90FAF3}">
      <dsp:nvSpPr>
        <dsp:cNvPr id="0" name=""/>
        <dsp:cNvSpPr/>
      </dsp:nvSpPr>
      <dsp:spPr>
        <a:xfrm>
          <a:off x="3261844" y="244098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3280040" y="262294"/>
        <a:ext cx="740165" cy="584854"/>
      </dsp:txXfrm>
    </dsp:sp>
    <dsp:sp modelId="{16949424-1147-4176-BC12-760BB8A2705A}">
      <dsp:nvSpPr>
        <dsp:cNvPr id="0" name=""/>
        <dsp:cNvSpPr/>
      </dsp:nvSpPr>
      <dsp:spPr>
        <a:xfrm rot="15784615">
          <a:off x="3116346" y="1868863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BF0996-3507-4922-B2ED-5525F931399F}">
      <dsp:nvSpPr>
        <dsp:cNvPr id="0" name=""/>
        <dsp:cNvSpPr/>
      </dsp:nvSpPr>
      <dsp:spPr>
        <a:xfrm>
          <a:off x="4247594" y="1132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4265790" y="19328"/>
        <a:ext cx="740165" cy="584854"/>
      </dsp:txXfrm>
    </dsp:sp>
    <dsp:sp modelId="{1FC3B0E3-A787-440F-9BE1-6791279659F0}">
      <dsp:nvSpPr>
        <dsp:cNvPr id="0" name=""/>
        <dsp:cNvSpPr/>
      </dsp:nvSpPr>
      <dsp:spPr>
        <a:xfrm rot="16615385">
          <a:off x="3715074" y="1868863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0F8375-23DD-4EDA-91CC-2A6706CB71E3}">
      <dsp:nvSpPr>
        <dsp:cNvPr id="0" name=""/>
        <dsp:cNvSpPr/>
      </dsp:nvSpPr>
      <dsp:spPr>
        <a:xfrm>
          <a:off x="5262847" y="1132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5281043" y="19328"/>
        <a:ext cx="740165" cy="584854"/>
      </dsp:txXfrm>
    </dsp:sp>
    <dsp:sp modelId="{E7390AC9-4837-4D0A-B108-C027136220A8}">
      <dsp:nvSpPr>
        <dsp:cNvPr id="0" name=""/>
        <dsp:cNvSpPr/>
      </dsp:nvSpPr>
      <dsp:spPr>
        <a:xfrm rot="17446154">
          <a:off x="4296404" y="2012148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712315-21F8-471F-9DC2-482DEDDCF31E}">
      <dsp:nvSpPr>
        <dsp:cNvPr id="0" name=""/>
        <dsp:cNvSpPr/>
      </dsp:nvSpPr>
      <dsp:spPr>
        <a:xfrm>
          <a:off x="6248597" y="244098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6266793" y="262294"/>
        <a:ext cx="740165" cy="584854"/>
      </dsp:txXfrm>
    </dsp:sp>
    <dsp:sp modelId="{DBABD6B7-A0C7-4DFD-9446-EAC114E015FA}">
      <dsp:nvSpPr>
        <dsp:cNvPr id="0" name=""/>
        <dsp:cNvSpPr/>
      </dsp:nvSpPr>
      <dsp:spPr>
        <a:xfrm rot="18276923">
          <a:off x="4826551" y="2290391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5999C3-B1C1-4D74-AC40-6B20278E8BEA}">
      <dsp:nvSpPr>
        <dsp:cNvPr id="0" name=""/>
        <dsp:cNvSpPr/>
      </dsp:nvSpPr>
      <dsp:spPr>
        <a:xfrm>
          <a:off x="7147558" y="71590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7165754" y="734105"/>
        <a:ext cx="740165" cy="584854"/>
      </dsp:txXfrm>
    </dsp:sp>
    <dsp:sp modelId="{47F57362-8D01-4BF6-8BA6-A50F7128AF66}">
      <dsp:nvSpPr>
        <dsp:cNvPr id="0" name=""/>
        <dsp:cNvSpPr/>
      </dsp:nvSpPr>
      <dsp:spPr>
        <a:xfrm rot="19107692">
          <a:off x="5274705" y="2687421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964E6C0-61E7-4BA5-96E0-2D0E18DB775F}">
      <dsp:nvSpPr>
        <dsp:cNvPr id="0" name=""/>
        <dsp:cNvSpPr/>
      </dsp:nvSpPr>
      <dsp:spPr>
        <a:xfrm>
          <a:off x="7907486" y="1389146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7925682" y="1407342"/>
        <a:ext cx="740165" cy="584854"/>
      </dsp:txXfrm>
    </dsp:sp>
    <dsp:sp modelId="{38DE7FA9-5852-420D-BC5F-F1FD337A3C57}">
      <dsp:nvSpPr>
        <dsp:cNvPr id="0" name=""/>
        <dsp:cNvSpPr/>
      </dsp:nvSpPr>
      <dsp:spPr>
        <a:xfrm rot="19938462">
          <a:off x="5614822" y="3180164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56C662-9889-487E-B42D-3073BA81A5F0}">
      <dsp:nvSpPr>
        <dsp:cNvPr id="0" name=""/>
        <dsp:cNvSpPr/>
      </dsp:nvSpPr>
      <dsp:spPr>
        <a:xfrm>
          <a:off x="8484215" y="2224682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502411" y="2242878"/>
        <a:ext cx="740165" cy="584854"/>
      </dsp:txXfrm>
    </dsp:sp>
    <dsp:sp modelId="{7C568EB8-362A-4DAB-B1EE-9D7E406EBD2B}">
      <dsp:nvSpPr>
        <dsp:cNvPr id="0" name=""/>
        <dsp:cNvSpPr/>
      </dsp:nvSpPr>
      <dsp:spPr>
        <a:xfrm rot="20769231">
          <a:off x="5827134" y="3739985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BBE026-9FF0-48C1-9073-93D43D305542}">
      <dsp:nvSpPr>
        <dsp:cNvPr id="0" name=""/>
        <dsp:cNvSpPr/>
      </dsp:nvSpPr>
      <dsp:spPr>
        <a:xfrm>
          <a:off x="8844228" y="317395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862424" y="3192155"/>
        <a:ext cx="740165" cy="584854"/>
      </dsp:txXfrm>
    </dsp:sp>
    <dsp:sp modelId="{9B5AC98A-AEC4-451B-A2A4-082D67FE9788}">
      <dsp:nvSpPr>
        <dsp:cNvPr id="0" name=""/>
        <dsp:cNvSpPr/>
      </dsp:nvSpPr>
      <dsp:spPr>
        <a:xfrm>
          <a:off x="5899302" y="4334347"/>
          <a:ext cx="3455579" cy="3161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296216-C733-4025-A262-834EF8AEBBE6}">
      <dsp:nvSpPr>
        <dsp:cNvPr id="0" name=""/>
        <dsp:cNvSpPr/>
      </dsp:nvSpPr>
      <dsp:spPr>
        <a:xfrm>
          <a:off x="8966603" y="4181809"/>
          <a:ext cx="776557" cy="6212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984799" y="4200005"/>
        <a:ext cx="740165" cy="5848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B42806-287F-46A0-B7EF-7A96E4BFD806}">
      <dsp:nvSpPr>
        <dsp:cNvPr id="0" name=""/>
        <dsp:cNvSpPr/>
      </dsp:nvSpPr>
      <dsp:spPr>
        <a:xfrm>
          <a:off x="4133850" y="3313066"/>
          <a:ext cx="1304924" cy="130492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900" b="1" kern="1200"/>
            <a:t>Move</a:t>
          </a:r>
        </a:p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900" b="0" kern="1200"/>
            <a:t>(be active)</a:t>
          </a:r>
        </a:p>
      </dsp:txBody>
      <dsp:txXfrm>
        <a:off x="4324952" y="3504168"/>
        <a:ext cx="922720" cy="922720"/>
      </dsp:txXfrm>
    </dsp:sp>
    <dsp:sp modelId="{B29043D1-B97D-474A-B4F2-4A29CE2DD362}">
      <dsp:nvSpPr>
        <dsp:cNvPr id="0" name=""/>
        <dsp:cNvSpPr/>
      </dsp:nvSpPr>
      <dsp:spPr>
        <a:xfrm rot="10800000">
          <a:off x="1187797" y="3779576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DE77B2-AF16-4C8A-97D3-E52548C97146}">
      <dsp:nvSpPr>
        <dsp:cNvPr id="0" name=""/>
        <dsp:cNvSpPr/>
      </dsp:nvSpPr>
      <dsp:spPr>
        <a:xfrm>
          <a:off x="731073" y="3600149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600" kern="1200"/>
            <a:t>e.g.PE lessons</a:t>
          </a:r>
        </a:p>
      </dsp:txBody>
      <dsp:txXfrm>
        <a:off x="752476" y="3621552"/>
        <a:ext cx="870641" cy="687951"/>
      </dsp:txXfrm>
    </dsp:sp>
    <dsp:sp modelId="{6A3693AD-C5B9-4351-B3A2-D186E550CDF3}">
      <dsp:nvSpPr>
        <dsp:cNvPr id="0" name=""/>
        <dsp:cNvSpPr/>
      </dsp:nvSpPr>
      <dsp:spPr>
        <a:xfrm rot="11880000">
          <a:off x="1295791" y="3097729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D49903-5C50-43B3-A332-62CAC38AD1BA}">
      <dsp:nvSpPr>
        <dsp:cNvPr id="0" name=""/>
        <dsp:cNvSpPr/>
      </dsp:nvSpPr>
      <dsp:spPr>
        <a:xfrm>
          <a:off x="907197" y="2488147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600" kern="1200"/>
            <a:t>e.g.Physical clubs-rugby,football,dodgeball</a:t>
          </a:r>
        </a:p>
      </dsp:txBody>
      <dsp:txXfrm>
        <a:off x="928600" y="2509550"/>
        <a:ext cx="870641" cy="687951"/>
      </dsp:txXfrm>
    </dsp:sp>
    <dsp:sp modelId="{6DA214F4-9168-494A-9D06-2081A6AEF9A8}">
      <dsp:nvSpPr>
        <dsp:cNvPr id="0" name=""/>
        <dsp:cNvSpPr/>
      </dsp:nvSpPr>
      <dsp:spPr>
        <a:xfrm rot="12960000">
          <a:off x="1609202" y="2482625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4472BDC-A8BE-42E9-B647-EE71B83B13EF}">
      <dsp:nvSpPr>
        <dsp:cNvPr id="0" name=""/>
        <dsp:cNvSpPr/>
      </dsp:nvSpPr>
      <dsp:spPr>
        <a:xfrm>
          <a:off x="1418328" y="1484995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600" kern="1200"/>
            <a:t>e.g.playtime and lunchtime games and activities</a:t>
          </a:r>
        </a:p>
      </dsp:txBody>
      <dsp:txXfrm>
        <a:off x="1439731" y="1506398"/>
        <a:ext cx="870641" cy="687951"/>
      </dsp:txXfrm>
    </dsp:sp>
    <dsp:sp modelId="{60A6F064-FECA-420C-8BE4-FD6AC8F81A13}">
      <dsp:nvSpPr>
        <dsp:cNvPr id="0" name=""/>
        <dsp:cNvSpPr/>
      </dsp:nvSpPr>
      <dsp:spPr>
        <a:xfrm rot="14040000">
          <a:off x="2097351" y="1994476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9CE0BB-4313-4C04-85E3-E84CB6EA34B5}">
      <dsp:nvSpPr>
        <dsp:cNvPr id="0" name=""/>
        <dsp:cNvSpPr/>
      </dsp:nvSpPr>
      <dsp:spPr>
        <a:xfrm>
          <a:off x="2214434" y="688889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600" kern="1200"/>
            <a:t>e.g.Moving breaks  (KS3/4)</a:t>
          </a:r>
        </a:p>
      </dsp:txBody>
      <dsp:txXfrm>
        <a:off x="2235837" y="710292"/>
        <a:ext cx="870641" cy="687951"/>
      </dsp:txXfrm>
    </dsp:sp>
    <dsp:sp modelId="{37EBD22B-8B7A-49DA-951D-081DF87993CF}">
      <dsp:nvSpPr>
        <dsp:cNvPr id="0" name=""/>
        <dsp:cNvSpPr/>
      </dsp:nvSpPr>
      <dsp:spPr>
        <a:xfrm rot="15120000">
          <a:off x="2712454" y="1681065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A8D5F8-96D9-48B2-9F47-E6E439D0E9A3}">
      <dsp:nvSpPr>
        <dsp:cNvPr id="0" name=""/>
        <dsp:cNvSpPr/>
      </dsp:nvSpPr>
      <dsp:spPr>
        <a:xfrm>
          <a:off x="3217586" y="177758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3238989" y="199161"/>
        <a:ext cx="870641" cy="687951"/>
      </dsp:txXfrm>
    </dsp:sp>
    <dsp:sp modelId="{DD9D5C82-B640-4227-A32D-5F324BC0221E}">
      <dsp:nvSpPr>
        <dsp:cNvPr id="0" name=""/>
        <dsp:cNvSpPr/>
      </dsp:nvSpPr>
      <dsp:spPr>
        <a:xfrm rot="16200000">
          <a:off x="3394302" y="1573071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4D79EC-7B24-434E-8A75-94C6AC102B6F}">
      <dsp:nvSpPr>
        <dsp:cNvPr id="0" name=""/>
        <dsp:cNvSpPr/>
      </dsp:nvSpPr>
      <dsp:spPr>
        <a:xfrm>
          <a:off x="4329588" y="1634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4350991" y="23037"/>
        <a:ext cx="870641" cy="687951"/>
      </dsp:txXfrm>
    </dsp:sp>
    <dsp:sp modelId="{3262A12E-38DA-4F45-A1D8-F75D552BABFE}">
      <dsp:nvSpPr>
        <dsp:cNvPr id="0" name=""/>
        <dsp:cNvSpPr/>
      </dsp:nvSpPr>
      <dsp:spPr>
        <a:xfrm rot="17280000">
          <a:off x="4076150" y="1681065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9799650-4047-4C2C-95D3-11E9D2E1A435}">
      <dsp:nvSpPr>
        <dsp:cNvPr id="0" name=""/>
        <dsp:cNvSpPr/>
      </dsp:nvSpPr>
      <dsp:spPr>
        <a:xfrm>
          <a:off x="5441591" y="177758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5462994" y="199161"/>
        <a:ext cx="870641" cy="687951"/>
      </dsp:txXfrm>
    </dsp:sp>
    <dsp:sp modelId="{169C2628-940A-40BD-8CFB-E404AED90D97}">
      <dsp:nvSpPr>
        <dsp:cNvPr id="0" name=""/>
        <dsp:cNvSpPr/>
      </dsp:nvSpPr>
      <dsp:spPr>
        <a:xfrm rot="18360000">
          <a:off x="4691253" y="1994476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4176974-8B45-4142-BA5F-FA21EFEA08AA}">
      <dsp:nvSpPr>
        <dsp:cNvPr id="0" name=""/>
        <dsp:cNvSpPr/>
      </dsp:nvSpPr>
      <dsp:spPr>
        <a:xfrm>
          <a:off x="6444743" y="688889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6466146" y="710292"/>
        <a:ext cx="870641" cy="687951"/>
      </dsp:txXfrm>
    </dsp:sp>
    <dsp:sp modelId="{5234F727-E3B7-4120-BF40-8589CFBD020D}">
      <dsp:nvSpPr>
        <dsp:cNvPr id="0" name=""/>
        <dsp:cNvSpPr/>
      </dsp:nvSpPr>
      <dsp:spPr>
        <a:xfrm rot="19440000">
          <a:off x="5179402" y="2482625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921118-69EE-41D0-B8B1-A44A463E0757}">
      <dsp:nvSpPr>
        <dsp:cNvPr id="0" name=""/>
        <dsp:cNvSpPr/>
      </dsp:nvSpPr>
      <dsp:spPr>
        <a:xfrm>
          <a:off x="7240849" y="1484995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7262252" y="1506398"/>
        <a:ext cx="870641" cy="687951"/>
      </dsp:txXfrm>
    </dsp:sp>
    <dsp:sp modelId="{4BD36A5A-F3F1-435D-B9F0-C92DDE856D11}">
      <dsp:nvSpPr>
        <dsp:cNvPr id="0" name=""/>
        <dsp:cNvSpPr/>
      </dsp:nvSpPr>
      <dsp:spPr>
        <a:xfrm rot="20520000">
          <a:off x="5492813" y="3097729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BCBD3C-58D2-4E4F-847D-D9A6582CE4A3}">
      <dsp:nvSpPr>
        <dsp:cNvPr id="0" name=""/>
        <dsp:cNvSpPr/>
      </dsp:nvSpPr>
      <dsp:spPr>
        <a:xfrm>
          <a:off x="7751980" y="2488147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7773383" y="2509550"/>
        <a:ext cx="870641" cy="687951"/>
      </dsp:txXfrm>
    </dsp:sp>
    <dsp:sp modelId="{1433C87D-0085-489D-81D0-CDAEBC6A70AB}">
      <dsp:nvSpPr>
        <dsp:cNvPr id="0" name=""/>
        <dsp:cNvSpPr/>
      </dsp:nvSpPr>
      <dsp:spPr>
        <a:xfrm>
          <a:off x="5600807" y="3779576"/>
          <a:ext cx="2784020" cy="37190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3553D2C-A26A-4F0B-9A90-662116CF905B}">
      <dsp:nvSpPr>
        <dsp:cNvPr id="0" name=""/>
        <dsp:cNvSpPr/>
      </dsp:nvSpPr>
      <dsp:spPr>
        <a:xfrm>
          <a:off x="7928104" y="3600149"/>
          <a:ext cx="913447" cy="7307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600" kern="1200"/>
        </a:p>
      </dsp:txBody>
      <dsp:txXfrm>
        <a:off x="7949507" y="3621552"/>
        <a:ext cx="870641" cy="68795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D7C1DC-F432-43DC-A6BD-649D18E5E961}">
      <dsp:nvSpPr>
        <dsp:cNvPr id="0" name=""/>
        <dsp:cNvSpPr/>
      </dsp:nvSpPr>
      <dsp:spPr>
        <a:xfrm>
          <a:off x="4094891" y="3777898"/>
          <a:ext cx="1487616" cy="148761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 </a:t>
          </a:r>
          <a:r>
            <a:rPr lang="en-GB" sz="1800" b="1" kern="1200"/>
            <a:t>Interest </a:t>
          </a:r>
          <a:r>
            <a:rPr lang="en-GB" sz="1800" b="0" kern="1200"/>
            <a:t>(take notice, be mindful.)</a:t>
          </a:r>
        </a:p>
      </dsp:txBody>
      <dsp:txXfrm>
        <a:off x="4312747" y="3995754"/>
        <a:ext cx="1051904" cy="1051904"/>
      </dsp:txXfrm>
    </dsp:sp>
    <dsp:sp modelId="{0C8712A0-CAB7-452A-90D1-F0B6BAE41BDA}">
      <dsp:nvSpPr>
        <dsp:cNvPr id="0" name=""/>
        <dsp:cNvSpPr/>
      </dsp:nvSpPr>
      <dsp:spPr>
        <a:xfrm rot="10800000">
          <a:off x="735336" y="4309721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21080C-F7BF-4FEA-B761-3B5760FCF7A5}">
      <dsp:nvSpPr>
        <dsp:cNvPr id="0" name=""/>
        <dsp:cNvSpPr/>
      </dsp:nvSpPr>
      <dsp:spPr>
        <a:xfrm>
          <a:off x="214670" y="4105173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kern="1200"/>
            <a:t>e.g. daily Check ins in all classes and circles</a:t>
          </a:r>
        </a:p>
      </dsp:txBody>
      <dsp:txXfrm>
        <a:off x="239070" y="4129573"/>
        <a:ext cx="992531" cy="784265"/>
      </dsp:txXfrm>
    </dsp:sp>
    <dsp:sp modelId="{C9454793-B793-43DC-B715-FE98BC570EC3}">
      <dsp:nvSpPr>
        <dsp:cNvPr id="0" name=""/>
        <dsp:cNvSpPr/>
      </dsp:nvSpPr>
      <dsp:spPr>
        <a:xfrm rot="11880000">
          <a:off x="858476" y="3532242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2A893E-EC43-44F4-820F-E9D468E491D0}">
      <dsp:nvSpPr>
        <dsp:cNvPr id="0" name=""/>
        <dsp:cNvSpPr/>
      </dsp:nvSpPr>
      <dsp:spPr>
        <a:xfrm>
          <a:off x="415503" y="2837164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kern="1200"/>
            <a:t>e.g.Brain breaks</a:t>
          </a:r>
        </a:p>
      </dsp:txBody>
      <dsp:txXfrm>
        <a:off x="439903" y="2861564"/>
        <a:ext cx="992531" cy="784265"/>
      </dsp:txXfrm>
    </dsp:sp>
    <dsp:sp modelId="{23C54A61-9B88-47CF-8817-31042FC51A52}">
      <dsp:nvSpPr>
        <dsp:cNvPr id="0" name=""/>
        <dsp:cNvSpPr/>
      </dsp:nvSpPr>
      <dsp:spPr>
        <a:xfrm rot="12960000">
          <a:off x="1215844" y="2830868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4EBC51-6AA2-49F3-A96A-B4667DE08F69}">
      <dsp:nvSpPr>
        <dsp:cNvPr id="0" name=""/>
        <dsp:cNvSpPr/>
      </dsp:nvSpPr>
      <dsp:spPr>
        <a:xfrm>
          <a:off x="998343" y="1693277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kern="1200"/>
            <a:t>e.g.Forest school</a:t>
          </a:r>
        </a:p>
      </dsp:txBody>
      <dsp:txXfrm>
        <a:off x="1022743" y="1717677"/>
        <a:ext cx="992531" cy="784265"/>
      </dsp:txXfrm>
    </dsp:sp>
    <dsp:sp modelId="{FDF77682-B346-4336-BB16-9F5F2A351773}">
      <dsp:nvSpPr>
        <dsp:cNvPr id="0" name=""/>
        <dsp:cNvSpPr/>
      </dsp:nvSpPr>
      <dsp:spPr>
        <a:xfrm rot="14040000">
          <a:off x="1772457" y="2274255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5D2C74-58A0-46BD-B2D4-69BBD39AB4F5}">
      <dsp:nvSpPr>
        <dsp:cNvPr id="0" name=""/>
        <dsp:cNvSpPr/>
      </dsp:nvSpPr>
      <dsp:spPr>
        <a:xfrm>
          <a:off x="1906137" y="785482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1930537" y="809882"/>
        <a:ext cx="992531" cy="784265"/>
      </dsp:txXfrm>
    </dsp:sp>
    <dsp:sp modelId="{3A1D17FE-2173-4D0B-A38C-BC4B96988748}">
      <dsp:nvSpPr>
        <dsp:cNvPr id="0" name=""/>
        <dsp:cNvSpPr/>
      </dsp:nvSpPr>
      <dsp:spPr>
        <a:xfrm rot="15120000">
          <a:off x="2473831" y="1916887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9AA1D2-966D-4DB8-A9A1-A95519C13179}">
      <dsp:nvSpPr>
        <dsp:cNvPr id="0" name=""/>
        <dsp:cNvSpPr/>
      </dsp:nvSpPr>
      <dsp:spPr>
        <a:xfrm>
          <a:off x="3050025" y="202643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3074425" y="227043"/>
        <a:ext cx="992531" cy="784265"/>
      </dsp:txXfrm>
    </dsp:sp>
    <dsp:sp modelId="{99431939-D996-42CF-A46B-151BA307F825}">
      <dsp:nvSpPr>
        <dsp:cNvPr id="0" name=""/>
        <dsp:cNvSpPr/>
      </dsp:nvSpPr>
      <dsp:spPr>
        <a:xfrm rot="16200000">
          <a:off x="3251310" y="1793747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AB79C1-578E-437F-AF15-8D179DDA06A1}">
      <dsp:nvSpPr>
        <dsp:cNvPr id="0" name=""/>
        <dsp:cNvSpPr/>
      </dsp:nvSpPr>
      <dsp:spPr>
        <a:xfrm>
          <a:off x="4318034" y="1810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4342434" y="26210"/>
        <a:ext cx="992531" cy="784265"/>
      </dsp:txXfrm>
    </dsp:sp>
    <dsp:sp modelId="{6366B50E-AF69-4FB6-8ED3-3F279A6728A7}">
      <dsp:nvSpPr>
        <dsp:cNvPr id="0" name=""/>
        <dsp:cNvSpPr/>
      </dsp:nvSpPr>
      <dsp:spPr>
        <a:xfrm rot="17280000">
          <a:off x="4028788" y="1916887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AE4E3C-DA0C-433F-89EF-506AA1C98E07}">
      <dsp:nvSpPr>
        <dsp:cNvPr id="0" name=""/>
        <dsp:cNvSpPr/>
      </dsp:nvSpPr>
      <dsp:spPr>
        <a:xfrm>
          <a:off x="5586043" y="202643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5610443" y="227043"/>
        <a:ext cx="992531" cy="784265"/>
      </dsp:txXfrm>
    </dsp:sp>
    <dsp:sp modelId="{103FC190-0332-4D94-9A0C-3B8887E158D5}">
      <dsp:nvSpPr>
        <dsp:cNvPr id="0" name=""/>
        <dsp:cNvSpPr/>
      </dsp:nvSpPr>
      <dsp:spPr>
        <a:xfrm rot="18360000">
          <a:off x="4730162" y="2274255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943B10-3E82-45DC-8185-BA6BA8DD3616}">
      <dsp:nvSpPr>
        <dsp:cNvPr id="0" name=""/>
        <dsp:cNvSpPr/>
      </dsp:nvSpPr>
      <dsp:spPr>
        <a:xfrm>
          <a:off x="6729930" y="785482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6754330" y="809882"/>
        <a:ext cx="992531" cy="784265"/>
      </dsp:txXfrm>
    </dsp:sp>
    <dsp:sp modelId="{44E14CCE-BD74-4C69-9F89-B04014DB8838}">
      <dsp:nvSpPr>
        <dsp:cNvPr id="0" name=""/>
        <dsp:cNvSpPr/>
      </dsp:nvSpPr>
      <dsp:spPr>
        <a:xfrm rot="19440000">
          <a:off x="5286775" y="2830868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E4CCF2-37C0-4109-A7C5-DC92D4D31BB8}">
      <dsp:nvSpPr>
        <dsp:cNvPr id="0" name=""/>
        <dsp:cNvSpPr/>
      </dsp:nvSpPr>
      <dsp:spPr>
        <a:xfrm>
          <a:off x="7637725" y="1693277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7662125" y="1717677"/>
        <a:ext cx="992531" cy="784265"/>
      </dsp:txXfrm>
    </dsp:sp>
    <dsp:sp modelId="{E6979B67-8E1A-4482-90FE-4C2092FC5AAA}">
      <dsp:nvSpPr>
        <dsp:cNvPr id="0" name=""/>
        <dsp:cNvSpPr/>
      </dsp:nvSpPr>
      <dsp:spPr>
        <a:xfrm rot="20520000">
          <a:off x="5644143" y="3532242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730F272-2400-4E64-8981-0FAE72EC4299}">
      <dsp:nvSpPr>
        <dsp:cNvPr id="0" name=""/>
        <dsp:cNvSpPr/>
      </dsp:nvSpPr>
      <dsp:spPr>
        <a:xfrm>
          <a:off x="8220564" y="2837164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8244964" y="2861564"/>
        <a:ext cx="992531" cy="784265"/>
      </dsp:txXfrm>
    </dsp:sp>
    <dsp:sp modelId="{E6E297CF-5621-41C0-8081-179F5D2CDED9}">
      <dsp:nvSpPr>
        <dsp:cNvPr id="0" name=""/>
        <dsp:cNvSpPr/>
      </dsp:nvSpPr>
      <dsp:spPr>
        <a:xfrm>
          <a:off x="5767283" y="4309721"/>
          <a:ext cx="3174779" cy="423970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028CD5-12E4-4581-8A71-4CADB51C1E49}">
      <dsp:nvSpPr>
        <dsp:cNvPr id="0" name=""/>
        <dsp:cNvSpPr/>
      </dsp:nvSpPr>
      <dsp:spPr>
        <a:xfrm>
          <a:off x="8421397" y="4105173"/>
          <a:ext cx="1041331" cy="8330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" tIns="24765" rIns="24765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300" kern="1200"/>
        </a:p>
      </dsp:txBody>
      <dsp:txXfrm>
        <a:off x="8445797" y="4129573"/>
        <a:ext cx="992531" cy="78426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4796FB-E2F4-4A48-9E0E-A7E481B5D96A}">
      <dsp:nvSpPr>
        <dsp:cNvPr id="0" name=""/>
        <dsp:cNvSpPr/>
      </dsp:nvSpPr>
      <dsp:spPr>
        <a:xfrm>
          <a:off x="4827392" y="3460858"/>
          <a:ext cx="1184665" cy="118466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700" b="1" kern="1200"/>
            <a:t>Learn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700" b="0" kern="1200"/>
            <a:t>(keep learning</a:t>
          </a:r>
          <a:r>
            <a:rPr lang="en-GB" sz="1700" b="1" kern="1200"/>
            <a:t>)</a:t>
          </a:r>
        </a:p>
      </dsp:txBody>
      <dsp:txXfrm>
        <a:off x="5000882" y="3634348"/>
        <a:ext cx="837685" cy="837685"/>
      </dsp:txXfrm>
    </dsp:sp>
    <dsp:sp modelId="{238F5135-7869-4E1F-85C0-234E726E7D0F}">
      <dsp:nvSpPr>
        <dsp:cNvPr id="0" name=""/>
        <dsp:cNvSpPr/>
      </dsp:nvSpPr>
      <dsp:spPr>
        <a:xfrm rot="10800000">
          <a:off x="1662674" y="38843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20D5EB-1682-43BB-8581-768D26A30AA8}">
      <dsp:nvSpPr>
        <dsp:cNvPr id="0" name=""/>
        <dsp:cNvSpPr/>
      </dsp:nvSpPr>
      <dsp:spPr>
        <a:xfrm>
          <a:off x="1248042" y="3721485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e.g.focused curriculum</a:t>
          </a:r>
        </a:p>
      </dsp:txBody>
      <dsp:txXfrm>
        <a:off x="1267473" y="3740916"/>
        <a:ext cx="790403" cy="624550"/>
      </dsp:txXfrm>
    </dsp:sp>
    <dsp:sp modelId="{EF23BF10-3FF0-4F9F-8BDD-18D72D78E7B6}">
      <dsp:nvSpPr>
        <dsp:cNvPr id="0" name=""/>
        <dsp:cNvSpPr/>
      </dsp:nvSpPr>
      <dsp:spPr>
        <a:xfrm rot="11781818">
          <a:off x="1754290" y="32471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8BFB4E4-98EF-4B8E-B0D8-F6CB0518381A}">
      <dsp:nvSpPr>
        <dsp:cNvPr id="0" name=""/>
        <dsp:cNvSpPr/>
      </dsp:nvSpPr>
      <dsp:spPr>
        <a:xfrm>
          <a:off x="1400228" y="2663001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e.g.PTLs, self-assessment, marking and pupil targets</a:t>
          </a:r>
        </a:p>
      </dsp:txBody>
      <dsp:txXfrm>
        <a:off x="1419659" y="2682432"/>
        <a:ext cx="790403" cy="624550"/>
      </dsp:txXfrm>
    </dsp:sp>
    <dsp:sp modelId="{81CCC361-B8E1-4868-AF5C-66DB535909BD}">
      <dsp:nvSpPr>
        <dsp:cNvPr id="0" name=""/>
        <dsp:cNvSpPr/>
      </dsp:nvSpPr>
      <dsp:spPr>
        <a:xfrm rot="12763636">
          <a:off x="2021715" y="2661597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8A0971-66B5-44A8-8970-429A7125ADF5}">
      <dsp:nvSpPr>
        <dsp:cNvPr id="0" name=""/>
        <dsp:cNvSpPr/>
      </dsp:nvSpPr>
      <dsp:spPr>
        <a:xfrm>
          <a:off x="1844460" y="1690270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e.g.visits out-each term in curriculum</a:t>
          </a:r>
        </a:p>
      </dsp:txBody>
      <dsp:txXfrm>
        <a:off x="1863891" y="1709701"/>
        <a:ext cx="790403" cy="624550"/>
      </dsp:txXfrm>
    </dsp:sp>
    <dsp:sp modelId="{50BA263E-C4C8-47B3-9C83-728B2AEA5389}">
      <dsp:nvSpPr>
        <dsp:cNvPr id="0" name=""/>
        <dsp:cNvSpPr/>
      </dsp:nvSpPr>
      <dsp:spPr>
        <a:xfrm rot="13745455">
          <a:off x="2443283" y="2175081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92CA20-0E79-4C10-869D-39FBEB468D02}">
      <dsp:nvSpPr>
        <dsp:cNvPr id="0" name=""/>
        <dsp:cNvSpPr/>
      </dsp:nvSpPr>
      <dsp:spPr>
        <a:xfrm>
          <a:off x="2544747" y="882095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e.g.Emotional literacy- check ins and circles</a:t>
          </a:r>
        </a:p>
      </dsp:txBody>
      <dsp:txXfrm>
        <a:off x="2564178" y="901526"/>
        <a:ext cx="790403" cy="624550"/>
      </dsp:txXfrm>
    </dsp:sp>
    <dsp:sp modelId="{BFE317DA-D6C2-45D9-BF30-3DFFE62689C1}">
      <dsp:nvSpPr>
        <dsp:cNvPr id="0" name=""/>
        <dsp:cNvSpPr/>
      </dsp:nvSpPr>
      <dsp:spPr>
        <a:xfrm rot="14727273">
          <a:off x="2984843" y="1827042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F9A91A-4BFB-4BE0-9C1E-B60F7E0AB2E9}">
      <dsp:nvSpPr>
        <dsp:cNvPr id="0" name=""/>
        <dsp:cNvSpPr/>
      </dsp:nvSpPr>
      <dsp:spPr>
        <a:xfrm>
          <a:off x="3444357" y="303951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e.g. staff meetings and INSET</a:t>
          </a:r>
        </a:p>
      </dsp:txBody>
      <dsp:txXfrm>
        <a:off x="3463788" y="323382"/>
        <a:ext cx="790403" cy="624550"/>
      </dsp:txXfrm>
    </dsp:sp>
    <dsp:sp modelId="{9608FAF8-4681-4E30-9D91-07C9D031094F}">
      <dsp:nvSpPr>
        <dsp:cNvPr id="0" name=""/>
        <dsp:cNvSpPr/>
      </dsp:nvSpPr>
      <dsp:spPr>
        <a:xfrm rot="15709091">
          <a:off x="3602519" y="16456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D0A1CA0-61DA-4AE3-B6B3-1C336AC67444}">
      <dsp:nvSpPr>
        <dsp:cNvPr id="0" name=""/>
        <dsp:cNvSpPr/>
      </dsp:nvSpPr>
      <dsp:spPr>
        <a:xfrm>
          <a:off x="4470408" y="2676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4489839" y="22107"/>
        <a:ext cx="790403" cy="624550"/>
      </dsp:txXfrm>
    </dsp:sp>
    <dsp:sp modelId="{C9C82254-0558-471B-904D-28C4FA2E8772}">
      <dsp:nvSpPr>
        <dsp:cNvPr id="0" name=""/>
        <dsp:cNvSpPr/>
      </dsp:nvSpPr>
      <dsp:spPr>
        <a:xfrm rot="16690909">
          <a:off x="4246272" y="16456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6162AF-E938-4EB1-BE9D-851E3201DF81}">
      <dsp:nvSpPr>
        <dsp:cNvPr id="0" name=""/>
        <dsp:cNvSpPr/>
      </dsp:nvSpPr>
      <dsp:spPr>
        <a:xfrm>
          <a:off x="5539776" y="2676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5559207" y="22107"/>
        <a:ext cx="790403" cy="624550"/>
      </dsp:txXfrm>
    </dsp:sp>
    <dsp:sp modelId="{8FCA0479-3F90-417D-AA87-4441B839A187}">
      <dsp:nvSpPr>
        <dsp:cNvPr id="0" name=""/>
        <dsp:cNvSpPr/>
      </dsp:nvSpPr>
      <dsp:spPr>
        <a:xfrm rot="17672727">
          <a:off x="4863948" y="1827042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38C05F-9239-49B1-9C33-6A9090573D63}">
      <dsp:nvSpPr>
        <dsp:cNvPr id="0" name=""/>
        <dsp:cNvSpPr/>
      </dsp:nvSpPr>
      <dsp:spPr>
        <a:xfrm>
          <a:off x="6565827" y="303951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6585258" y="323382"/>
        <a:ext cx="790403" cy="624550"/>
      </dsp:txXfrm>
    </dsp:sp>
    <dsp:sp modelId="{E232E409-982C-425D-B61F-D862A4FDCBF7}">
      <dsp:nvSpPr>
        <dsp:cNvPr id="0" name=""/>
        <dsp:cNvSpPr/>
      </dsp:nvSpPr>
      <dsp:spPr>
        <a:xfrm rot="18654545">
          <a:off x="5405508" y="2175081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A2E26D2-59C7-446D-B2C0-97B3BF071705}">
      <dsp:nvSpPr>
        <dsp:cNvPr id="0" name=""/>
        <dsp:cNvSpPr/>
      </dsp:nvSpPr>
      <dsp:spPr>
        <a:xfrm>
          <a:off x="7465436" y="882095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7484867" y="901526"/>
        <a:ext cx="790403" cy="624550"/>
      </dsp:txXfrm>
    </dsp:sp>
    <dsp:sp modelId="{CC992980-4E56-445C-91FC-BA1AA602FD4C}">
      <dsp:nvSpPr>
        <dsp:cNvPr id="0" name=""/>
        <dsp:cNvSpPr/>
      </dsp:nvSpPr>
      <dsp:spPr>
        <a:xfrm rot="19636364">
          <a:off x="5827076" y="2661597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DF785E-F741-4903-8DC9-15894C3DA4D8}">
      <dsp:nvSpPr>
        <dsp:cNvPr id="0" name=""/>
        <dsp:cNvSpPr/>
      </dsp:nvSpPr>
      <dsp:spPr>
        <a:xfrm>
          <a:off x="8165723" y="1690270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185154" y="1709701"/>
        <a:ext cx="790403" cy="624550"/>
      </dsp:txXfrm>
    </dsp:sp>
    <dsp:sp modelId="{9176F443-6F47-482F-82B7-95E8B3FA7CAA}">
      <dsp:nvSpPr>
        <dsp:cNvPr id="0" name=""/>
        <dsp:cNvSpPr/>
      </dsp:nvSpPr>
      <dsp:spPr>
        <a:xfrm rot="20618182">
          <a:off x="6094501" y="32471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D97995-2333-4A17-8EF2-CD6023CB2DDB}">
      <dsp:nvSpPr>
        <dsp:cNvPr id="0" name=""/>
        <dsp:cNvSpPr/>
      </dsp:nvSpPr>
      <dsp:spPr>
        <a:xfrm>
          <a:off x="8609955" y="2663001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629386" y="2682432"/>
        <a:ext cx="790403" cy="624550"/>
      </dsp:txXfrm>
    </dsp:sp>
    <dsp:sp modelId="{9031188F-7AF4-4F87-BBFC-9F0BFC4481EF}">
      <dsp:nvSpPr>
        <dsp:cNvPr id="0" name=""/>
        <dsp:cNvSpPr/>
      </dsp:nvSpPr>
      <dsp:spPr>
        <a:xfrm>
          <a:off x="6186117" y="3884376"/>
          <a:ext cx="2990658" cy="33762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73686B-722A-4ECA-899B-0D594AA76E5C}">
      <dsp:nvSpPr>
        <dsp:cNvPr id="0" name=""/>
        <dsp:cNvSpPr/>
      </dsp:nvSpPr>
      <dsp:spPr>
        <a:xfrm>
          <a:off x="8762142" y="3721485"/>
          <a:ext cx="829265" cy="6634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000" kern="1200"/>
        </a:p>
      </dsp:txBody>
      <dsp:txXfrm>
        <a:off x="8781573" y="3740916"/>
        <a:ext cx="790403" cy="624550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8B580B-08E3-4D34-A43E-ADD3B4CCDC66}">
      <dsp:nvSpPr>
        <dsp:cNvPr id="0" name=""/>
        <dsp:cNvSpPr/>
      </dsp:nvSpPr>
      <dsp:spPr>
        <a:xfrm>
          <a:off x="4583305" y="3716000"/>
          <a:ext cx="1082289" cy="108228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700" b="1" kern="1200"/>
            <a:t>Engage- give to others</a:t>
          </a:r>
        </a:p>
      </dsp:txBody>
      <dsp:txXfrm>
        <a:off x="4741803" y="3874498"/>
        <a:ext cx="765293" cy="765293"/>
      </dsp:txXfrm>
    </dsp:sp>
    <dsp:sp modelId="{75C0F442-2120-4018-B642-C5D235C90F08}">
      <dsp:nvSpPr>
        <dsp:cNvPr id="0" name=""/>
        <dsp:cNvSpPr/>
      </dsp:nvSpPr>
      <dsp:spPr>
        <a:xfrm rot="10800000">
          <a:off x="1172654" y="4102919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662EF3-CED3-47B5-91F2-CF1764567F0A}">
      <dsp:nvSpPr>
        <dsp:cNvPr id="0" name=""/>
        <dsp:cNvSpPr/>
      </dsp:nvSpPr>
      <dsp:spPr>
        <a:xfrm>
          <a:off x="793853" y="3954104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e.g.Class meetings</a:t>
          </a:r>
        </a:p>
      </dsp:txBody>
      <dsp:txXfrm>
        <a:off x="811605" y="3971856"/>
        <a:ext cx="722098" cy="570578"/>
      </dsp:txXfrm>
    </dsp:sp>
    <dsp:sp modelId="{AF20620A-81FE-4503-A521-EE9C55C110D9}">
      <dsp:nvSpPr>
        <dsp:cNvPr id="0" name=""/>
        <dsp:cNvSpPr/>
      </dsp:nvSpPr>
      <dsp:spPr>
        <a:xfrm rot="11700000">
          <a:off x="1252397" y="3497214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30221D-9244-4EF8-BAC1-189539B639AC}">
      <dsp:nvSpPr>
        <dsp:cNvPr id="0" name=""/>
        <dsp:cNvSpPr/>
      </dsp:nvSpPr>
      <dsp:spPr>
        <a:xfrm>
          <a:off x="892672" y="2721406"/>
          <a:ext cx="829272" cy="102587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e.g.Junior leadership team- head and deputy boy and girl, prefects</a:t>
          </a:r>
        </a:p>
      </dsp:txBody>
      <dsp:txXfrm>
        <a:off x="916961" y="2745695"/>
        <a:ext cx="780694" cy="977301"/>
      </dsp:txXfrm>
    </dsp:sp>
    <dsp:sp modelId="{EAF037E2-AB61-4FB7-B364-134EC26275C7}">
      <dsp:nvSpPr>
        <dsp:cNvPr id="0" name=""/>
        <dsp:cNvSpPr/>
      </dsp:nvSpPr>
      <dsp:spPr>
        <a:xfrm rot="12600000">
          <a:off x="1486190" y="2932787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28F19C-2861-4505-A66B-FA157225E518}">
      <dsp:nvSpPr>
        <dsp:cNvPr id="0" name=""/>
        <dsp:cNvSpPr/>
      </dsp:nvSpPr>
      <dsp:spPr>
        <a:xfrm>
          <a:off x="1323293" y="1978206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e.g.circles</a:t>
          </a:r>
        </a:p>
      </dsp:txBody>
      <dsp:txXfrm>
        <a:off x="1341045" y="1995958"/>
        <a:ext cx="722098" cy="570578"/>
      </dsp:txXfrm>
    </dsp:sp>
    <dsp:sp modelId="{75540415-DC80-40DB-B406-767C1A41984A}">
      <dsp:nvSpPr>
        <dsp:cNvPr id="0" name=""/>
        <dsp:cNvSpPr/>
      </dsp:nvSpPr>
      <dsp:spPr>
        <a:xfrm rot="13500000">
          <a:off x="1858101" y="2448103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F38143-9356-473D-9AAC-B96750150203}">
      <dsp:nvSpPr>
        <dsp:cNvPr id="0" name=""/>
        <dsp:cNvSpPr/>
      </dsp:nvSpPr>
      <dsp:spPr>
        <a:xfrm>
          <a:off x="1811090" y="1000497"/>
          <a:ext cx="1038037" cy="92461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e.g.Intergration with other schools-Smiths wood</a:t>
          </a:r>
        </a:p>
      </dsp:txBody>
      <dsp:txXfrm>
        <a:off x="1838171" y="1027578"/>
        <a:ext cx="983875" cy="870452"/>
      </dsp:txXfrm>
    </dsp:sp>
    <dsp:sp modelId="{F05B7466-5645-4A57-B361-83E07A4A33A4}">
      <dsp:nvSpPr>
        <dsp:cNvPr id="0" name=""/>
        <dsp:cNvSpPr/>
      </dsp:nvSpPr>
      <dsp:spPr>
        <a:xfrm rot="14400000">
          <a:off x="2342786" y="2076192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788EE9-1CAD-41A0-8818-54AEF5A335F6}">
      <dsp:nvSpPr>
        <dsp:cNvPr id="0" name=""/>
        <dsp:cNvSpPr/>
      </dsp:nvSpPr>
      <dsp:spPr>
        <a:xfrm>
          <a:off x="2678865" y="366288"/>
          <a:ext cx="939374" cy="93700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e.g.Staff working UNITY collaborative/ Hosta</a:t>
          </a:r>
        </a:p>
      </dsp:txBody>
      <dsp:txXfrm>
        <a:off x="2706309" y="393732"/>
        <a:ext cx="884486" cy="882115"/>
      </dsp:txXfrm>
    </dsp:sp>
    <dsp:sp modelId="{C943B4B2-EA78-43F7-BEB7-D62D4EA98811}">
      <dsp:nvSpPr>
        <dsp:cNvPr id="0" name=""/>
        <dsp:cNvSpPr/>
      </dsp:nvSpPr>
      <dsp:spPr>
        <a:xfrm rot="15300000">
          <a:off x="2907212" y="1842398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6A411E-003B-452D-8F6E-143016F92978}">
      <dsp:nvSpPr>
        <dsp:cNvPr id="0" name=""/>
        <dsp:cNvSpPr/>
      </dsp:nvSpPr>
      <dsp:spPr>
        <a:xfrm>
          <a:off x="3722848" y="136963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3740600" y="154715"/>
        <a:ext cx="722098" cy="570578"/>
      </dsp:txXfrm>
    </dsp:sp>
    <dsp:sp modelId="{A4A0C3D9-62B0-43C0-BE8E-9A211D98AFC1}">
      <dsp:nvSpPr>
        <dsp:cNvPr id="0" name=""/>
        <dsp:cNvSpPr/>
      </dsp:nvSpPr>
      <dsp:spPr>
        <a:xfrm rot="16200000">
          <a:off x="3512917" y="1762656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B3E86C-AFD2-4AAB-ACA4-855C4FD5FC77}">
      <dsp:nvSpPr>
        <dsp:cNvPr id="0" name=""/>
        <dsp:cNvSpPr/>
      </dsp:nvSpPr>
      <dsp:spPr>
        <a:xfrm>
          <a:off x="4745648" y="2309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4763400" y="20061"/>
        <a:ext cx="722098" cy="570578"/>
      </dsp:txXfrm>
    </dsp:sp>
    <dsp:sp modelId="{C0DAAD5B-91DE-4D55-98FB-7C217ACC1E86}">
      <dsp:nvSpPr>
        <dsp:cNvPr id="0" name=""/>
        <dsp:cNvSpPr/>
      </dsp:nvSpPr>
      <dsp:spPr>
        <a:xfrm rot="17100000">
          <a:off x="4118622" y="1842398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ED5136-6FE7-42EA-944E-E2C492E6470C}">
      <dsp:nvSpPr>
        <dsp:cNvPr id="0" name=""/>
        <dsp:cNvSpPr/>
      </dsp:nvSpPr>
      <dsp:spPr>
        <a:xfrm>
          <a:off x="5768448" y="136963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5786200" y="154715"/>
        <a:ext cx="722098" cy="570578"/>
      </dsp:txXfrm>
    </dsp:sp>
    <dsp:sp modelId="{C899F20E-02CC-4D63-A115-2F3CCA47E9CB}">
      <dsp:nvSpPr>
        <dsp:cNvPr id="0" name=""/>
        <dsp:cNvSpPr/>
      </dsp:nvSpPr>
      <dsp:spPr>
        <a:xfrm rot="18000000">
          <a:off x="4683049" y="2076192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07F401-1D97-4E1B-8251-D436244A7E9C}">
      <dsp:nvSpPr>
        <dsp:cNvPr id="0" name=""/>
        <dsp:cNvSpPr/>
      </dsp:nvSpPr>
      <dsp:spPr>
        <a:xfrm>
          <a:off x="6721546" y="531749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6739298" y="549501"/>
        <a:ext cx="722098" cy="570578"/>
      </dsp:txXfrm>
    </dsp:sp>
    <dsp:sp modelId="{FC5AE63D-8EA0-4C50-8A7B-9D425ED609C6}">
      <dsp:nvSpPr>
        <dsp:cNvPr id="0" name=""/>
        <dsp:cNvSpPr/>
      </dsp:nvSpPr>
      <dsp:spPr>
        <a:xfrm rot="18900000">
          <a:off x="5167733" y="2448103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CE5060-13E2-49AD-AC01-92B9A71BC16E}">
      <dsp:nvSpPr>
        <dsp:cNvPr id="0" name=""/>
        <dsp:cNvSpPr/>
      </dsp:nvSpPr>
      <dsp:spPr>
        <a:xfrm>
          <a:off x="7539989" y="1159763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7557741" y="1177515"/>
        <a:ext cx="722098" cy="570578"/>
      </dsp:txXfrm>
    </dsp:sp>
    <dsp:sp modelId="{1770F820-361D-4219-86CC-715C6D33D835}">
      <dsp:nvSpPr>
        <dsp:cNvPr id="0" name=""/>
        <dsp:cNvSpPr/>
      </dsp:nvSpPr>
      <dsp:spPr>
        <a:xfrm rot="19800000">
          <a:off x="5539644" y="2932787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E0A523-204F-4FB6-B667-9FD220CB72C5}">
      <dsp:nvSpPr>
        <dsp:cNvPr id="0" name=""/>
        <dsp:cNvSpPr/>
      </dsp:nvSpPr>
      <dsp:spPr>
        <a:xfrm>
          <a:off x="8168003" y="1978206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8185755" y="1995958"/>
        <a:ext cx="722098" cy="570578"/>
      </dsp:txXfrm>
    </dsp:sp>
    <dsp:sp modelId="{57D52E7E-7898-4C79-94ED-62A8E622ED3A}">
      <dsp:nvSpPr>
        <dsp:cNvPr id="0" name=""/>
        <dsp:cNvSpPr/>
      </dsp:nvSpPr>
      <dsp:spPr>
        <a:xfrm rot="20700000">
          <a:off x="5773438" y="3497214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6B00A1-2FBB-41F7-817F-481C2A94D07E}">
      <dsp:nvSpPr>
        <dsp:cNvPr id="0" name=""/>
        <dsp:cNvSpPr/>
      </dsp:nvSpPr>
      <dsp:spPr>
        <a:xfrm>
          <a:off x="8562789" y="2931304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8580541" y="2949056"/>
        <a:ext cx="722098" cy="570578"/>
      </dsp:txXfrm>
    </dsp:sp>
    <dsp:sp modelId="{935A2C2E-128A-4BBF-A59B-E02941F83ABE}">
      <dsp:nvSpPr>
        <dsp:cNvPr id="0" name=""/>
        <dsp:cNvSpPr/>
      </dsp:nvSpPr>
      <dsp:spPr>
        <a:xfrm>
          <a:off x="5853180" y="4102919"/>
          <a:ext cx="3223064" cy="308452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5DEF1B-2081-4628-9C55-BBA38B405279}">
      <dsp:nvSpPr>
        <dsp:cNvPr id="0" name=""/>
        <dsp:cNvSpPr/>
      </dsp:nvSpPr>
      <dsp:spPr>
        <a:xfrm>
          <a:off x="8697443" y="3954104"/>
          <a:ext cx="757602" cy="60608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/>
        </a:p>
      </dsp:txBody>
      <dsp:txXfrm>
        <a:off x="8715195" y="3971856"/>
        <a:ext cx="722098" cy="5705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FB22C380C1A487CB2A23F94C5FFD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848EA-55BD-4A0A-9B69-A6538F0A9268}"/>
      </w:docPartPr>
      <w:docPartBody>
        <w:p w:rsidR="004C5DF6" w:rsidRDefault="00285251" w:rsidP="00285251">
          <w:pPr>
            <w:pStyle w:val="8FB22C380C1A487CB2A23F94C5FFDEEA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3768D303E51C40E0973A039F6822D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A1985-A461-41CE-AD59-C6DC4ECA7D8F}"/>
      </w:docPartPr>
      <w:docPartBody>
        <w:p w:rsidR="004C5DF6" w:rsidRDefault="00285251" w:rsidP="00285251">
          <w:pPr>
            <w:pStyle w:val="3768D303E51C40E0973A039F6822DCD9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51"/>
    <w:rsid w:val="00285251"/>
    <w:rsid w:val="004C5DF6"/>
    <w:rsid w:val="006D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2C380C1A487CB2A23F94C5FFDEEA">
    <w:name w:val="8FB22C380C1A487CB2A23F94C5FFDEEA"/>
    <w:rsid w:val="00285251"/>
  </w:style>
  <w:style w:type="paragraph" w:customStyle="1" w:styleId="D03447636836477BBCE79D75F2628496">
    <w:name w:val="D03447636836477BBCE79D75F2628496"/>
    <w:rsid w:val="00285251"/>
  </w:style>
  <w:style w:type="paragraph" w:customStyle="1" w:styleId="3768D303E51C40E0973A039F6822DCD9">
    <w:name w:val="3768D303E51C40E0973A039F6822DCD9"/>
    <w:rsid w:val="00285251"/>
  </w:style>
  <w:style w:type="paragraph" w:customStyle="1" w:styleId="F4CA69CB6EA843808A37A10941B83EA3">
    <w:name w:val="F4CA69CB6EA843808A37A10941B83EA3"/>
    <w:rsid w:val="00285251"/>
  </w:style>
  <w:style w:type="paragraph" w:customStyle="1" w:styleId="C16C54BFC0F94278A005CA36E7825581">
    <w:name w:val="C16C54BFC0F94278A005CA36E7825581"/>
    <w:rsid w:val="00285251"/>
  </w:style>
  <w:style w:type="paragraph" w:customStyle="1" w:styleId="76E3286E8F454F95AD6B3E8EDE82A11C">
    <w:name w:val="76E3286E8F454F95AD6B3E8EDE82A11C"/>
    <w:rsid w:val="00285251"/>
  </w:style>
  <w:style w:type="paragraph" w:customStyle="1" w:styleId="3FF2266989F248B195BDDF30E9B90464">
    <w:name w:val="3FF2266989F248B195BDDF30E9B90464"/>
    <w:rsid w:val="004C5DF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2C380C1A487CB2A23F94C5FFDEEA">
    <w:name w:val="8FB22C380C1A487CB2A23F94C5FFDEEA"/>
    <w:rsid w:val="00285251"/>
  </w:style>
  <w:style w:type="paragraph" w:customStyle="1" w:styleId="D03447636836477BBCE79D75F2628496">
    <w:name w:val="D03447636836477BBCE79D75F2628496"/>
    <w:rsid w:val="00285251"/>
  </w:style>
  <w:style w:type="paragraph" w:customStyle="1" w:styleId="3768D303E51C40E0973A039F6822DCD9">
    <w:name w:val="3768D303E51C40E0973A039F6822DCD9"/>
    <w:rsid w:val="00285251"/>
  </w:style>
  <w:style w:type="paragraph" w:customStyle="1" w:styleId="F4CA69CB6EA843808A37A10941B83EA3">
    <w:name w:val="F4CA69CB6EA843808A37A10941B83EA3"/>
    <w:rsid w:val="00285251"/>
  </w:style>
  <w:style w:type="paragraph" w:customStyle="1" w:styleId="C16C54BFC0F94278A005CA36E7825581">
    <w:name w:val="C16C54BFC0F94278A005CA36E7825581"/>
    <w:rsid w:val="00285251"/>
  </w:style>
  <w:style w:type="paragraph" w:customStyle="1" w:styleId="76E3286E8F454F95AD6B3E8EDE82A11C">
    <w:name w:val="76E3286E8F454F95AD6B3E8EDE82A11C"/>
    <w:rsid w:val="00285251"/>
  </w:style>
  <w:style w:type="paragraph" w:customStyle="1" w:styleId="3FF2266989F248B195BDDF30E9B90464">
    <w:name w:val="3FF2266989F248B195BDDF30E9B90464"/>
    <w:rsid w:val="004C5D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                                                                                                                                                  DATE</PublishDate>
  <Abstract>SIP Planning and aims, identifying targeted activities and areas through SMILE approach.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B22B2D74</Template>
  <TotalTime>0</TotalTime>
  <Pages>8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School Improvement Priorities Planning and Aims</dc:subject>
  <dc:creator>I Jerrard</dc:creator>
  <cp:lastModifiedBy>I Jerrard</cp:lastModifiedBy>
  <cp:revision>2</cp:revision>
  <cp:lastPrinted>2018-07-02T08:03:00Z</cp:lastPrinted>
  <dcterms:created xsi:type="dcterms:W3CDTF">2018-09-12T10:58:00Z</dcterms:created>
  <dcterms:modified xsi:type="dcterms:W3CDTF">2018-09-12T10:58:00Z</dcterms:modified>
</cp:coreProperties>
</file>