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ajorHAnsi" w:eastAsiaTheme="majorEastAsia" w:hAnsiTheme="majorHAnsi" w:cstheme="majorBidi"/>
          <w:caps/>
          <w:sz w:val="24"/>
          <w:szCs w:val="24"/>
          <w:lang w:val="en-GB" w:eastAsia="en-US"/>
        </w:rPr>
        <w:id w:val="1464083674"/>
        <w:docPartObj>
          <w:docPartGallery w:val="Cover Pages"/>
          <w:docPartUnique/>
        </w:docPartObj>
      </w:sdtPr>
      <w:sdtEndPr>
        <w:rPr>
          <w:rFonts w:asciiTheme="minorHAnsi" w:eastAsia="Times New Roman" w:hAnsiTheme="minorHAnsi" w:cs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15614"/>
          </w:tblGrid>
          <w:tr w:rsidR="00D73434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sz w:val="24"/>
                  <w:szCs w:val="24"/>
                  <w:lang w:val="en-GB" w:eastAsia="en-US"/>
                </w:rPr>
                <w:alias w:val="Company"/>
                <w:id w:val="15524243"/>
                <w:placeholder>
                  <w:docPart w:val="8FB22C380C1A487CB2A23F94C5FFDEEA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 w:val="22"/>
                  <w:szCs w:val="22"/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:rsidR="00D73434" w:rsidRDefault="007B3961" w:rsidP="007B3961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GB"/>
                      </w:rPr>
                      <w:t>Forest OAk School</w:t>
                    </w:r>
                    <w:r w:rsidR="00313246">
                      <w:rPr>
                        <w:rFonts w:asciiTheme="majorHAnsi" w:eastAsiaTheme="majorEastAsia" w:hAnsiTheme="majorHAnsi" w:cstheme="majorBidi"/>
                        <w:caps/>
                        <w:lang w:val="en-GB"/>
                      </w:rPr>
                      <w:t xml:space="preserve"> EXAMPLE</w:t>
                    </w:r>
                  </w:p>
                </w:tc>
              </w:sdtContent>
            </w:sdt>
          </w:tr>
          <w:tr w:rsidR="00D73434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D73434" w:rsidRDefault="007B3961" w:rsidP="007B3961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noProof/>
                    <w:lang w:val="en-GB" w:eastAsia="en-GB"/>
                  </w:rPr>
                  <w:drawing>
                    <wp:inline distT="0" distB="0" distL="0" distR="0" wp14:anchorId="5EC0C8A7" wp14:editId="24DE8F67">
                      <wp:extent cx="2085975" cy="1390650"/>
                      <wp:effectExtent l="0" t="0" r="9525" b="0"/>
                      <wp:docPr id="13" name="Picture 13" descr="C:\Users\jerrard.i\Local Settings\Temporary Internet Files\Content.Word\Smile Logo2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C:\Users\jerrard.i\Local Settings\Temporary Internet Files\Content.Word\Smile Logo2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85975" cy="1390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D73434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3768D303E51C40E0973A039F6822DCD9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D73434" w:rsidRDefault="00D73434" w:rsidP="00D73434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Sc</w:t>
                    </w:r>
                    <w:r w:rsidR="00313246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hool Improvement Priorities </w:t>
                    </w: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Planning</w:t>
                    </w:r>
                    <w:r w:rsidR="00313246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 and Aims</w:t>
                    </w:r>
                  </w:p>
                </w:tc>
              </w:sdtContent>
            </w:sdt>
          </w:tr>
          <w:tr w:rsidR="00D7343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D73434" w:rsidRDefault="00D73434">
                <w:pPr>
                  <w:pStyle w:val="NoSpacing"/>
                  <w:jc w:val="center"/>
                </w:pPr>
              </w:p>
            </w:tc>
          </w:tr>
          <w:tr w:rsidR="00D73434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D73434" w:rsidRDefault="00D73434" w:rsidP="007B3961">
                <w:pPr>
                  <w:pStyle w:val="NoSpacing"/>
                  <w:rPr>
                    <w:b/>
                    <w:bCs/>
                  </w:rPr>
                </w:pPr>
              </w:p>
            </w:tc>
          </w:tr>
          <w:tr w:rsidR="00D73434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C16C54BFC0F94278A005CA36E7825581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D73434" w:rsidRDefault="00313246" w:rsidP="00313246">
                    <w:pPr>
                      <w:pStyle w:val="NoSpacing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                                                                                                                                                   2016-2018</w:t>
                    </w:r>
                  </w:p>
                </w:tc>
              </w:sdtContent>
            </w:sdt>
          </w:tr>
        </w:tbl>
        <w:p w:rsidR="00D73434" w:rsidRDefault="00D73434"/>
        <w:p w:rsidR="00D73434" w:rsidRDefault="00D73434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15614"/>
          </w:tblGrid>
          <w:tr w:rsidR="00D73434">
            <w:sdt>
              <w:sdtPr>
                <w:alias w:val="Abstract"/>
                <w:id w:val="8276291"/>
                <w:placeholder>
                  <w:docPart w:val="76E3286E8F454F95AD6B3E8EDE82A11C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000" w:type="pct"/>
                  </w:tcPr>
                  <w:p w:rsidR="00D73434" w:rsidRDefault="007B3961" w:rsidP="007B3961">
                    <w:pPr>
                      <w:pStyle w:val="NoSpacing"/>
                    </w:pPr>
                    <w:r>
                      <w:t>SIP Planning and aims, identifying targeted activities and areas through SMILE approach.</w:t>
                    </w:r>
                  </w:p>
                </w:tc>
              </w:sdtContent>
            </w:sdt>
          </w:tr>
        </w:tbl>
        <w:p w:rsidR="00D73434" w:rsidRDefault="00D73434"/>
        <w:p w:rsidR="00D73434" w:rsidRDefault="003C1BD5">
          <w:pPr>
            <w:spacing w:after="200" w:line="276" w:lineRule="auto"/>
            <w:rPr>
              <w:rFonts w:asciiTheme="minorHAnsi" w:hAnsiTheme="minorHAnsi" w:cstheme="minorHAnsi"/>
            </w:rPr>
          </w:pPr>
        </w:p>
      </w:sdtContent>
    </w:sdt>
    <w:p w:rsidR="00D73434" w:rsidRDefault="00D73434"/>
    <w:p w:rsidR="00695FC9" w:rsidRDefault="00695FC9" w:rsidP="00F61DEE">
      <w:pPr>
        <w:rPr>
          <w:rFonts w:asciiTheme="minorHAnsi" w:hAnsiTheme="minorHAnsi" w:cstheme="minorHAnsi"/>
        </w:rPr>
      </w:pPr>
    </w:p>
    <w:p w:rsidR="007B08F2" w:rsidRDefault="007B08F2" w:rsidP="00695FC9">
      <w:pPr>
        <w:rPr>
          <w:rFonts w:asciiTheme="minorHAnsi" w:hAnsiTheme="minorHAnsi" w:cstheme="minorHAnsi"/>
        </w:rPr>
      </w:pPr>
    </w:p>
    <w:p w:rsidR="007B08F2" w:rsidRDefault="007B08F2" w:rsidP="00695FC9">
      <w:pPr>
        <w:rPr>
          <w:rFonts w:asciiTheme="minorHAnsi" w:hAnsiTheme="minorHAnsi" w:cstheme="minorHAnsi"/>
        </w:rPr>
      </w:pPr>
    </w:p>
    <w:p w:rsidR="00512ACE" w:rsidRDefault="00512ACE" w:rsidP="00512ACE">
      <w:pPr>
        <w:rPr>
          <w:rFonts w:asciiTheme="minorHAnsi" w:hAnsiTheme="minorHAnsi" w:cstheme="minorHAnsi"/>
        </w:rPr>
      </w:pPr>
    </w:p>
    <w:p w:rsidR="00D73434" w:rsidRPr="00695FC9" w:rsidRDefault="00D73434" w:rsidP="00512ACE">
      <w:pPr>
        <w:rPr>
          <w:rFonts w:asciiTheme="minorHAnsi" w:hAnsiTheme="minorHAnsi" w:cstheme="minorHAnsi"/>
        </w:rPr>
      </w:pPr>
    </w:p>
    <w:p w:rsidR="0099054E" w:rsidRDefault="0099054E">
      <w:pPr>
        <w:rPr>
          <w:rFonts w:asciiTheme="minorHAnsi" w:hAnsiTheme="minorHAnsi" w:cstheme="minorHAnsi"/>
        </w:rPr>
      </w:pPr>
    </w:p>
    <w:p w:rsidR="0037441B" w:rsidRDefault="0037441B">
      <w:pPr>
        <w:rPr>
          <w:rFonts w:asciiTheme="minorHAnsi" w:hAnsiTheme="minorHAnsi" w:cstheme="minorHAnsi"/>
        </w:rPr>
      </w:pPr>
    </w:p>
    <w:p w:rsidR="0037441B" w:rsidRDefault="0037441B">
      <w:pPr>
        <w:rPr>
          <w:rFonts w:asciiTheme="minorHAnsi" w:hAnsiTheme="minorHAnsi" w:cstheme="minorHAnsi"/>
        </w:rPr>
      </w:pPr>
    </w:p>
    <w:p w:rsidR="0037441B" w:rsidRDefault="0037441B">
      <w:pPr>
        <w:rPr>
          <w:rFonts w:asciiTheme="minorHAnsi" w:hAnsiTheme="minorHAnsi" w:cstheme="minorHAnsi"/>
        </w:rPr>
      </w:pPr>
    </w:p>
    <w:p w:rsidR="0037441B" w:rsidRDefault="0037441B">
      <w:pPr>
        <w:rPr>
          <w:rFonts w:asciiTheme="minorHAnsi" w:hAnsiTheme="minorHAnsi" w:cstheme="minorHAnsi"/>
        </w:rPr>
      </w:pPr>
    </w:p>
    <w:p w:rsidR="0037441B" w:rsidRDefault="007B396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34A8676" wp14:editId="0D156098">
            <wp:simplePos x="0" y="0"/>
            <wp:positionH relativeFrom="column">
              <wp:posOffset>-193040</wp:posOffset>
            </wp:positionH>
            <wp:positionV relativeFrom="paragraph">
              <wp:posOffset>93980</wp:posOffset>
            </wp:positionV>
            <wp:extent cx="10287000" cy="5048250"/>
            <wp:effectExtent l="0" t="19050" r="0" b="38100"/>
            <wp:wrapTopAndBottom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41B" w:rsidRDefault="0037441B">
      <w:pPr>
        <w:rPr>
          <w:rFonts w:asciiTheme="minorHAnsi" w:hAnsiTheme="minorHAnsi" w:cstheme="minorHAnsi"/>
        </w:rPr>
      </w:pPr>
    </w:p>
    <w:p w:rsidR="0037441B" w:rsidRDefault="0037441B">
      <w:pPr>
        <w:rPr>
          <w:rFonts w:asciiTheme="minorHAnsi" w:hAnsiTheme="minorHAnsi" w:cstheme="minorHAnsi"/>
        </w:rPr>
      </w:pPr>
    </w:p>
    <w:p w:rsidR="0089286C" w:rsidRDefault="0089286C">
      <w:pPr>
        <w:rPr>
          <w:rFonts w:asciiTheme="minorHAnsi" w:hAnsiTheme="minorHAnsi" w:cstheme="minorHAnsi"/>
        </w:rPr>
      </w:pPr>
    </w:p>
    <w:p w:rsidR="0089286C" w:rsidRDefault="0089286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1804670</wp:posOffset>
            </wp:positionH>
            <wp:positionV relativeFrom="paragraph">
              <wp:posOffset>-10160</wp:posOffset>
            </wp:positionV>
            <wp:extent cx="9572625" cy="4619625"/>
            <wp:effectExtent l="0" t="0" r="0" b="9525"/>
            <wp:wrapTopAndBottom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</w:p>
    <w:p w:rsidR="00C172ED" w:rsidRDefault="00C172E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8890</wp:posOffset>
            </wp:positionV>
            <wp:extent cx="9677400" cy="5267325"/>
            <wp:effectExtent l="19050" t="0" r="38100" b="0"/>
            <wp:wrapTopAndBottom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C43C28" w:rsidRDefault="00C43C28">
      <w:pPr>
        <w:rPr>
          <w:rFonts w:asciiTheme="minorHAnsi" w:hAnsiTheme="minorHAnsi" w:cstheme="minorHAnsi"/>
        </w:rPr>
      </w:pPr>
    </w:p>
    <w:p w:rsidR="00BD63D1" w:rsidRDefault="005071D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inline distT="0" distB="0" distL="0" distR="0" wp14:anchorId="37F2FA63" wp14:editId="7F7C701E">
            <wp:extent cx="10839450" cy="4648200"/>
            <wp:effectExtent l="0" t="0" r="0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7B396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drawing>
          <wp:inline distT="0" distB="0" distL="0" distR="0" wp14:anchorId="63E62C07" wp14:editId="1033EF93">
            <wp:extent cx="10248900" cy="4800600"/>
            <wp:effectExtent l="0" t="0" r="0" b="1905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BD63D1" w:rsidRDefault="00BD63D1">
      <w:pPr>
        <w:rPr>
          <w:rFonts w:asciiTheme="minorHAnsi" w:hAnsiTheme="minorHAnsi" w:cstheme="minorHAnsi"/>
        </w:rPr>
      </w:pPr>
    </w:p>
    <w:p w:rsidR="00BD63D1" w:rsidRDefault="00BD63D1">
      <w:pPr>
        <w:rPr>
          <w:rFonts w:asciiTheme="minorHAnsi" w:hAnsiTheme="minorHAnsi" w:cstheme="minorHAnsi"/>
        </w:rPr>
      </w:pPr>
    </w:p>
    <w:tbl>
      <w:tblPr>
        <w:tblpPr w:leftFromText="180" w:rightFromText="180" w:vertAnchor="page" w:horzAnchor="page" w:tblpX="1249" w:tblpY="2689"/>
        <w:tblW w:w="15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156"/>
        <w:gridCol w:w="786"/>
        <w:gridCol w:w="656"/>
        <w:gridCol w:w="656"/>
        <w:gridCol w:w="655"/>
        <w:gridCol w:w="656"/>
        <w:gridCol w:w="1093"/>
        <w:gridCol w:w="850"/>
        <w:gridCol w:w="851"/>
      </w:tblGrid>
      <w:tr w:rsidR="007B3961" w:rsidRPr="00695FC9" w:rsidTr="007B3961">
        <w:trPr>
          <w:trHeight w:val="564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School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52"/>
                <w:szCs w:val="52"/>
              </w:rPr>
            </w:pPr>
            <w:r>
              <w:rPr>
                <w:rFonts w:asciiTheme="minorHAnsi" w:hAnsiTheme="minorHAnsi" w:cstheme="minorHAnsi"/>
                <w:b/>
              </w:rPr>
              <w:t>Forest Oak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ind w:left="720"/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Year and Targets</w:t>
            </w:r>
          </w:p>
        </w:tc>
        <w:tc>
          <w:tcPr>
            <w:tcW w:w="62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School Group, age phase, year or class.</w:t>
            </w:r>
            <w:r w:rsidRPr="00ED321F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7B3961" w:rsidRPr="00695FC9" w:rsidTr="007B3961">
        <w:trPr>
          <w:trHeight w:val="564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52"/>
                <w:szCs w:val="52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ind w:left="720"/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ind w:left="72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2016-17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F/KS1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KS2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KS3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KS4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KS5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Targeted children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staff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parents</w:t>
            </w:r>
          </w:p>
        </w:tc>
      </w:tr>
      <w:tr w:rsidR="007B3961" w:rsidRPr="00695FC9" w:rsidTr="007B3961">
        <w:trPr>
          <w:trHeight w:val="104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S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ocialise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Opportunities planned for to mix pupils across and within key stages.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Staff’ working group to organise staff social/team building activity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 xml:space="preserve"> Further develop merit time and clubs activities opportunities to socialise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Teach social skills through life-skills curriculum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7B3961" w:rsidRPr="00695FC9" w:rsidTr="007B3961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M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ove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(be active)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Daily movement for classes key stages built into day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Eat Well Move More programme for targeted pupils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Smart moves and/or BEAM programme used by LSAs in classes with groups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7B3961" w:rsidRPr="00695FC9" w:rsidTr="007B3961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I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nterest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(take notice.)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Opportunities built into all staff/pupil day for mindfulness</w:t>
            </w:r>
          </w:p>
          <w:p w:rsidR="007B3961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Rest and Relax and/or mindfulness delivered by additional staff</w:t>
            </w:r>
          </w:p>
          <w:p w:rsidR="007B3961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Gratitude displays and activities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Bucket activities and programme</w:t>
            </w:r>
          </w:p>
          <w:p w:rsidR="007B3961" w:rsidRPr="00695FC9" w:rsidRDefault="007B3961" w:rsidP="007B3961">
            <w:pPr>
              <w:ind w:left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</w:tr>
      <w:tr w:rsidR="007B3961" w:rsidRPr="00695FC9" w:rsidTr="007B3961">
        <w:trPr>
          <w:trHeight w:val="48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L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earn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(new things)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Provide Mindfulness training opportunities for all -staff training, parent workshops, pupil training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Cognitive Behaviour Therapy/Anxiety awareness  delivered to staff and used to support pupils/circles.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Focused SEMH visitors/training for parents-CLDNT, MIND…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</w:tr>
      <w:tr w:rsidR="007B3961" w:rsidRPr="00695FC9" w:rsidTr="007B3961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E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ngage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(take part and give)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Whole school activity days-e.g. life skills/prevent/SMSC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 xml:space="preserve">Community projects/charity events available for all pupils to take part in </w:t>
            </w:r>
          </w:p>
          <w:p w:rsidR="007B3961" w:rsidRPr="00695FC9" w:rsidRDefault="007B3961" w:rsidP="007B3961">
            <w:pPr>
              <w:ind w:left="7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</w:tr>
      <w:tr w:rsidR="007B3961" w:rsidRPr="00695FC9" w:rsidTr="007B3961">
        <w:trPr>
          <w:trHeight w:val="465"/>
        </w:trPr>
        <w:tc>
          <w:tcPr>
            <w:tcW w:w="154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D73434">
              <w:rPr>
                <w:rFonts w:asciiTheme="minorHAnsi" w:hAnsiTheme="minorHAnsi" w:cstheme="minorHAnsi"/>
                <w:b/>
                <w:sz w:val="20"/>
              </w:rPr>
              <w:t>Evaluation Notes: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</w:p>
          <w:p w:rsidR="007B3961" w:rsidRPr="00D73434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B3961" w:rsidRDefault="007B3961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 w:type="page"/>
      </w:r>
    </w:p>
    <w:tbl>
      <w:tblPr>
        <w:tblpPr w:leftFromText="180" w:rightFromText="180" w:vertAnchor="page" w:horzAnchor="page" w:tblpX="1249" w:tblpY="3337"/>
        <w:tblW w:w="15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156"/>
        <w:gridCol w:w="786"/>
        <w:gridCol w:w="656"/>
        <w:gridCol w:w="656"/>
        <w:gridCol w:w="655"/>
        <w:gridCol w:w="656"/>
        <w:gridCol w:w="1093"/>
        <w:gridCol w:w="850"/>
        <w:gridCol w:w="851"/>
      </w:tblGrid>
      <w:tr w:rsidR="007B3961" w:rsidRPr="00695FC9" w:rsidTr="007B3961">
        <w:trPr>
          <w:trHeight w:val="564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School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Forest Oak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ind w:left="720"/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Year and Targets</w:t>
            </w:r>
          </w:p>
        </w:tc>
        <w:tc>
          <w:tcPr>
            <w:tcW w:w="62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School Group, age phase, year or class.</w:t>
            </w:r>
            <w:r w:rsidRPr="00ED321F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7B3961" w:rsidRPr="00695FC9" w:rsidTr="007B3961">
        <w:trPr>
          <w:trHeight w:val="564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52"/>
                <w:szCs w:val="52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ind w:left="720"/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ind w:left="720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2017-18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F/KS1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KS2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KS3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KS4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KS5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Targeted children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staff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21F">
              <w:rPr>
                <w:rFonts w:asciiTheme="minorHAnsi" w:hAnsiTheme="minorHAnsi" w:cstheme="minorHAnsi"/>
                <w:b/>
                <w:sz w:val="20"/>
              </w:rPr>
              <w:t>parents</w:t>
            </w:r>
          </w:p>
        </w:tc>
      </w:tr>
      <w:tr w:rsidR="007B3961" w:rsidRPr="00695FC9" w:rsidTr="007B3961">
        <w:trPr>
          <w:trHeight w:val="104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S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ocialise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staff social/team building activity</w:t>
            </w:r>
            <w:r>
              <w:rPr>
                <w:rFonts w:asciiTheme="minorHAnsi" w:hAnsiTheme="minorHAnsi" w:cstheme="minorHAnsi"/>
                <w:sz w:val="20"/>
              </w:rPr>
              <w:t xml:space="preserve"> open to interested staff</w:t>
            </w:r>
          </w:p>
          <w:p w:rsidR="007B3961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Teach social skills through life-skills curriculum</w:t>
            </w:r>
            <w:r>
              <w:rPr>
                <w:rFonts w:asciiTheme="minorHAnsi" w:hAnsiTheme="minorHAnsi" w:cstheme="minorHAnsi"/>
                <w:sz w:val="20"/>
              </w:rPr>
              <w:t>-new programme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Parent coffee mornings and events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7B3961" w:rsidRPr="00695FC9" w:rsidTr="007B3961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M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ove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(be active)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 xml:space="preserve">Daily movement for classes </w:t>
            </w:r>
            <w:r>
              <w:rPr>
                <w:rFonts w:asciiTheme="minorHAnsi" w:hAnsiTheme="minorHAnsi" w:cstheme="minorHAnsi"/>
                <w:sz w:val="20"/>
              </w:rPr>
              <w:t>– timetable- overview and monitor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Eat Well Move More programme for targeted pupils</w:t>
            </w:r>
            <w:r>
              <w:rPr>
                <w:rFonts w:asciiTheme="minorHAnsi" w:hAnsiTheme="minorHAnsi" w:cstheme="minorHAnsi"/>
                <w:sz w:val="20"/>
              </w:rPr>
              <w:t>-y9,y10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Yoga/gym available for staff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  <w:r w:rsidRPr="007B08F2">
              <w:rPr>
                <w:rFonts w:asciiTheme="minorHAnsi" w:hAnsiTheme="minorHAnsi" w:cstheme="minorHAnsi"/>
                <w:sz w:val="16"/>
                <w:szCs w:val="16"/>
              </w:rPr>
              <w:t>invited</w:t>
            </w:r>
          </w:p>
        </w:tc>
      </w:tr>
      <w:tr w:rsidR="007B3961" w:rsidRPr="00695FC9" w:rsidTr="007B3961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I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nterest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(take notice.)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All classes developing daily mindfulness practice-overview and monitor</w:t>
            </w:r>
          </w:p>
          <w:p w:rsidR="007B3961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Staff developing shared resources on system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Mindfulness and Rest and relax opportunities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7B3961" w:rsidRPr="00695FC9" w:rsidTr="007B3961">
        <w:trPr>
          <w:trHeight w:val="48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L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earn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(new things)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 xml:space="preserve">Provide Mindfulness opportunities for parent workshops, 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Pupils learning mindfulness</w:t>
            </w:r>
          </w:p>
          <w:p w:rsidR="007B3961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EP working with staff to develop SEMH practices further with individuals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IJ groups pupils CBT, Confidence&amp; Anxiety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7B3961" w:rsidRPr="00695FC9" w:rsidTr="007B3961">
        <w:trPr>
          <w:trHeight w:val="46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52"/>
                <w:szCs w:val="52"/>
              </w:rPr>
              <w:t>E</w:t>
            </w: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ngage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5FC9">
              <w:rPr>
                <w:rFonts w:asciiTheme="minorHAnsi" w:hAnsiTheme="minorHAnsi" w:cstheme="minorHAnsi"/>
                <w:b/>
                <w:sz w:val="20"/>
                <w:szCs w:val="20"/>
              </w:rPr>
              <w:t>(take part and give)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Whole school activity days-e.g. life skills/prevent/SMSC</w:t>
            </w:r>
          </w:p>
          <w:p w:rsidR="007B3961" w:rsidRPr="00695FC9" w:rsidRDefault="007B3961" w:rsidP="007B396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 xml:space="preserve">Community projects/charity events available for all pupils to take part in </w:t>
            </w:r>
          </w:p>
          <w:p w:rsidR="007B3961" w:rsidRDefault="007B3961" w:rsidP="007B3961">
            <w:pPr>
              <w:ind w:left="720"/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  <w:r w:rsidRPr="00695FC9">
              <w:rPr>
                <w:rFonts w:asciiTheme="minorHAnsi" w:hAnsiTheme="minorHAnsi" w:cstheme="minorHAnsi"/>
                <w:sz w:val="20"/>
              </w:rPr>
              <w:t>*</w:t>
            </w:r>
          </w:p>
        </w:tc>
      </w:tr>
      <w:tr w:rsidR="007B3961" w:rsidRPr="00695FC9" w:rsidTr="007B3961">
        <w:trPr>
          <w:trHeight w:val="465"/>
        </w:trPr>
        <w:tc>
          <w:tcPr>
            <w:tcW w:w="154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ED321F" w:rsidRDefault="007B3961" w:rsidP="007B3961">
            <w:pPr>
              <w:rPr>
                <w:rFonts w:asciiTheme="minorHAnsi" w:hAnsiTheme="minorHAnsi" w:cstheme="minorHAnsi"/>
                <w:b/>
              </w:rPr>
            </w:pPr>
            <w:r w:rsidRPr="00ED321F">
              <w:rPr>
                <w:rFonts w:asciiTheme="minorHAnsi" w:hAnsiTheme="minorHAnsi" w:cstheme="minorHAnsi"/>
                <w:b/>
              </w:rPr>
              <w:t>Evaluation Notes:</w:t>
            </w: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  <w:p w:rsidR="007B3961" w:rsidRPr="00695FC9" w:rsidRDefault="007B3961" w:rsidP="007B3961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BD63D1" w:rsidRPr="00695FC9" w:rsidRDefault="00BD63D1">
      <w:pPr>
        <w:rPr>
          <w:rFonts w:asciiTheme="minorHAnsi" w:hAnsiTheme="minorHAnsi" w:cstheme="minorHAnsi"/>
        </w:rPr>
      </w:pPr>
    </w:p>
    <w:sectPr w:rsidR="00BD63D1" w:rsidRPr="00695FC9" w:rsidSect="00D73434">
      <w:headerReference w:type="default" r:id="rId35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DEE" w:rsidRDefault="00F61DEE" w:rsidP="00F61DEE">
      <w:r>
        <w:separator/>
      </w:r>
    </w:p>
  </w:endnote>
  <w:endnote w:type="continuationSeparator" w:id="0">
    <w:p w:rsidR="00F61DEE" w:rsidRDefault="00F61DEE" w:rsidP="00F61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DEE" w:rsidRDefault="00F61DEE" w:rsidP="00F61DEE">
      <w:r>
        <w:separator/>
      </w:r>
    </w:p>
  </w:footnote>
  <w:footnote w:type="continuationSeparator" w:id="0">
    <w:p w:rsidR="00F61DEE" w:rsidRDefault="00F61DEE" w:rsidP="00F61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DEE" w:rsidRPr="00ED321F" w:rsidRDefault="00F61DEE">
    <w:pPr>
      <w:pStyle w:val="Header"/>
      <w:rPr>
        <w:rFonts w:asciiTheme="minorHAnsi" w:hAnsiTheme="minorHAnsi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53E27B8" wp14:editId="5C868446">
          <wp:simplePos x="0" y="0"/>
          <wp:positionH relativeFrom="column">
            <wp:posOffset>-457200</wp:posOffset>
          </wp:positionH>
          <wp:positionV relativeFrom="paragraph">
            <wp:posOffset>-438785</wp:posOffset>
          </wp:positionV>
          <wp:extent cx="2170430" cy="1443355"/>
          <wp:effectExtent l="0" t="0" r="1270" b="4445"/>
          <wp:wrapTight wrapText="bothSides">
            <wp:wrapPolygon edited="0">
              <wp:start x="0" y="0"/>
              <wp:lineTo x="0" y="21381"/>
              <wp:lineTo x="21423" y="21381"/>
              <wp:lineTo x="21423" y="0"/>
              <wp:lineTo x="0" y="0"/>
            </wp:wrapPolygon>
          </wp:wrapTight>
          <wp:docPr id="12" name="Picture 12" descr="C:\Users\jerrard.i\Local Settings\Temporary Internet Files\Content.Word\Smile Logo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rrard.i\Local Settings\Temporary Internet Files\Content.Word\Smile Logo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0430" cy="144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</w:t>
    </w:r>
    <w:r w:rsidR="00D73434">
      <w:rPr>
        <w:rFonts w:asciiTheme="minorHAnsi" w:hAnsiTheme="minorHAnsi"/>
      </w:rPr>
      <w:t>School Improvement Priorities . Planning and Aims.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576D3"/>
    <w:multiLevelType w:val="hybridMultilevel"/>
    <w:tmpl w:val="501C9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8E"/>
    <w:rsid w:val="00060559"/>
    <w:rsid w:val="001C3BEE"/>
    <w:rsid w:val="0028088E"/>
    <w:rsid w:val="00313246"/>
    <w:rsid w:val="003310C5"/>
    <w:rsid w:val="0037441B"/>
    <w:rsid w:val="003914BF"/>
    <w:rsid w:val="003C1BD5"/>
    <w:rsid w:val="005071D9"/>
    <w:rsid w:val="00512ACE"/>
    <w:rsid w:val="005B58EE"/>
    <w:rsid w:val="00695FC9"/>
    <w:rsid w:val="006A5977"/>
    <w:rsid w:val="00711C4C"/>
    <w:rsid w:val="0078573A"/>
    <w:rsid w:val="00786A14"/>
    <w:rsid w:val="007B08F2"/>
    <w:rsid w:val="007B3961"/>
    <w:rsid w:val="008208B5"/>
    <w:rsid w:val="0089286C"/>
    <w:rsid w:val="0099054E"/>
    <w:rsid w:val="00AC2002"/>
    <w:rsid w:val="00B011B6"/>
    <w:rsid w:val="00BD63D1"/>
    <w:rsid w:val="00BD6598"/>
    <w:rsid w:val="00C172ED"/>
    <w:rsid w:val="00C43C28"/>
    <w:rsid w:val="00CE0F26"/>
    <w:rsid w:val="00D73434"/>
    <w:rsid w:val="00D8158C"/>
    <w:rsid w:val="00D82499"/>
    <w:rsid w:val="00EB318C"/>
    <w:rsid w:val="00ED321F"/>
    <w:rsid w:val="00F61DEE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10C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0C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D7343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73434"/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10C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0C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1D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DE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D7343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73434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37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Layout" Target="diagrams/layout5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651507F-906B-4F45-8271-0E7EBD773E94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392EB082-F0AF-4961-A335-59595842E375}">
      <dgm:prSet phldrT="[Text]"/>
      <dgm:spPr/>
      <dgm:t>
        <a:bodyPr/>
        <a:lstStyle/>
        <a:p>
          <a:r>
            <a:rPr lang="en-GB" b="1"/>
            <a:t>Socialise (connect)</a:t>
          </a:r>
        </a:p>
      </dgm:t>
    </dgm:pt>
    <dgm:pt modelId="{844500C7-0165-4EC8-8246-64AC2D7A69E3}" type="parTrans" cxnId="{25651859-27EA-440C-8C82-FDECD18E6C65}">
      <dgm:prSet/>
      <dgm:spPr/>
      <dgm:t>
        <a:bodyPr/>
        <a:lstStyle/>
        <a:p>
          <a:endParaRPr lang="en-GB"/>
        </a:p>
      </dgm:t>
    </dgm:pt>
    <dgm:pt modelId="{FD705EDA-EFA0-41E9-B922-70615FD95E85}" type="sibTrans" cxnId="{25651859-27EA-440C-8C82-FDECD18E6C65}">
      <dgm:prSet/>
      <dgm:spPr/>
      <dgm:t>
        <a:bodyPr/>
        <a:lstStyle/>
        <a:p>
          <a:endParaRPr lang="en-GB"/>
        </a:p>
      </dgm:t>
    </dgm:pt>
    <dgm:pt modelId="{D55EF175-F171-43B6-8626-8359152AF646}">
      <dgm:prSet phldrT="[Text]"/>
      <dgm:spPr/>
      <dgm:t>
        <a:bodyPr/>
        <a:lstStyle/>
        <a:p>
          <a:r>
            <a:rPr lang="en-GB"/>
            <a:t>class group rewards and activities</a:t>
          </a:r>
        </a:p>
      </dgm:t>
    </dgm:pt>
    <dgm:pt modelId="{6DC6BF70-A004-482B-93CD-D7049EA01F14}" type="parTrans" cxnId="{A0FE0E5B-89E5-442A-91CA-9571041AE709}">
      <dgm:prSet/>
      <dgm:spPr/>
      <dgm:t>
        <a:bodyPr/>
        <a:lstStyle/>
        <a:p>
          <a:endParaRPr lang="en-GB"/>
        </a:p>
      </dgm:t>
    </dgm:pt>
    <dgm:pt modelId="{7793907C-E789-423C-962D-45177C186731}" type="sibTrans" cxnId="{A0FE0E5B-89E5-442A-91CA-9571041AE709}">
      <dgm:prSet/>
      <dgm:spPr/>
      <dgm:t>
        <a:bodyPr/>
        <a:lstStyle/>
        <a:p>
          <a:endParaRPr lang="en-GB"/>
        </a:p>
      </dgm:t>
    </dgm:pt>
    <dgm:pt modelId="{96687FD1-89A8-48BA-8A3A-DEA3ACD08280}">
      <dgm:prSet phldrT="[Text]"/>
      <dgm:spPr/>
      <dgm:t>
        <a:bodyPr/>
        <a:lstStyle/>
        <a:p>
          <a:r>
            <a:rPr lang="en-GB"/>
            <a:t>visits out into community and visitors in</a:t>
          </a:r>
        </a:p>
      </dgm:t>
    </dgm:pt>
    <dgm:pt modelId="{E19AD3F3-CA1A-4140-82A0-B69C65AC0506}" type="parTrans" cxnId="{1C897035-4D34-4468-A1A5-89EF97FDA0C3}">
      <dgm:prSet/>
      <dgm:spPr/>
      <dgm:t>
        <a:bodyPr/>
        <a:lstStyle/>
        <a:p>
          <a:endParaRPr lang="en-GB"/>
        </a:p>
      </dgm:t>
    </dgm:pt>
    <dgm:pt modelId="{30B35222-E274-44B1-B2C2-A40CE9E552F3}" type="sibTrans" cxnId="{1C897035-4D34-4468-A1A5-89EF97FDA0C3}">
      <dgm:prSet/>
      <dgm:spPr/>
      <dgm:t>
        <a:bodyPr/>
        <a:lstStyle/>
        <a:p>
          <a:endParaRPr lang="en-GB"/>
        </a:p>
      </dgm:t>
    </dgm:pt>
    <dgm:pt modelId="{2464ABE6-841F-45F4-93A0-8780B7F999A4}">
      <dgm:prSet phldrT="[Text]"/>
      <dgm:spPr/>
      <dgm:t>
        <a:bodyPr/>
        <a:lstStyle/>
        <a:p>
          <a:r>
            <a:rPr lang="en-GB"/>
            <a:t>lunchtime games and activities </a:t>
          </a:r>
        </a:p>
      </dgm:t>
    </dgm:pt>
    <dgm:pt modelId="{1E74F299-7298-46B1-B928-A1267F889DBE}" type="parTrans" cxnId="{2673DD69-12EE-4888-A7C8-C01484F3CE9D}">
      <dgm:prSet/>
      <dgm:spPr/>
      <dgm:t>
        <a:bodyPr/>
        <a:lstStyle/>
        <a:p>
          <a:endParaRPr lang="en-GB"/>
        </a:p>
      </dgm:t>
    </dgm:pt>
    <dgm:pt modelId="{2199154F-F53F-4AB0-B9F9-FA858CCE9AED}" type="sibTrans" cxnId="{2673DD69-12EE-4888-A7C8-C01484F3CE9D}">
      <dgm:prSet/>
      <dgm:spPr/>
      <dgm:t>
        <a:bodyPr/>
        <a:lstStyle/>
        <a:p>
          <a:endParaRPr lang="en-GB"/>
        </a:p>
      </dgm:t>
    </dgm:pt>
    <dgm:pt modelId="{E44995A2-764D-4FF7-8516-9AF0C5010BA5}">
      <dgm:prSet phldrT="[Text]"/>
      <dgm:spPr/>
      <dgm:t>
        <a:bodyPr/>
        <a:lstStyle/>
        <a:p>
          <a:r>
            <a:rPr lang="en-GB"/>
            <a:t>sharing skills in lessons and plenaries</a:t>
          </a:r>
        </a:p>
      </dgm:t>
    </dgm:pt>
    <dgm:pt modelId="{DB1556DA-5800-4B77-815C-902E05776ADE}" type="parTrans" cxnId="{D2E71730-ACBC-4FC5-839D-B3660754BB4B}">
      <dgm:prSet/>
      <dgm:spPr/>
      <dgm:t>
        <a:bodyPr/>
        <a:lstStyle/>
        <a:p>
          <a:endParaRPr lang="en-GB"/>
        </a:p>
      </dgm:t>
    </dgm:pt>
    <dgm:pt modelId="{1C102BB2-B27F-4BF2-9C40-9A49175CD894}" type="sibTrans" cxnId="{D2E71730-ACBC-4FC5-839D-B3660754BB4B}">
      <dgm:prSet/>
      <dgm:spPr/>
      <dgm:t>
        <a:bodyPr/>
        <a:lstStyle/>
        <a:p>
          <a:endParaRPr lang="en-GB"/>
        </a:p>
      </dgm:t>
    </dgm:pt>
    <dgm:pt modelId="{39576F27-0D93-48CD-9F5A-1998DE806448}">
      <dgm:prSet phldrT="[Text]"/>
      <dgm:spPr/>
      <dgm:t>
        <a:bodyPr/>
        <a:lstStyle/>
        <a:p>
          <a:r>
            <a:rPr lang="en-GB"/>
            <a:t>social opportunities built in to day-breaks, lunch, play</a:t>
          </a:r>
        </a:p>
      </dgm:t>
    </dgm:pt>
    <dgm:pt modelId="{E53139B6-D586-4C68-B9FF-640FCEC7E41C}" type="parTrans" cxnId="{8AC3BA51-9878-4C0E-AFB0-1891A27A6A35}">
      <dgm:prSet/>
      <dgm:spPr/>
      <dgm:t>
        <a:bodyPr/>
        <a:lstStyle/>
        <a:p>
          <a:endParaRPr lang="en-GB"/>
        </a:p>
      </dgm:t>
    </dgm:pt>
    <dgm:pt modelId="{4D35FA33-4231-4C64-878E-53682E1DC309}" type="sibTrans" cxnId="{8AC3BA51-9878-4C0E-AFB0-1891A27A6A35}">
      <dgm:prSet/>
      <dgm:spPr/>
      <dgm:t>
        <a:bodyPr/>
        <a:lstStyle/>
        <a:p>
          <a:endParaRPr lang="en-GB"/>
        </a:p>
      </dgm:t>
    </dgm:pt>
    <dgm:pt modelId="{782CF289-AA32-4A6B-98FF-B5AAFB752CC8}">
      <dgm:prSet phldrT="[Text]"/>
      <dgm:spPr/>
      <dgm:t>
        <a:bodyPr/>
        <a:lstStyle/>
        <a:p>
          <a:r>
            <a:rPr lang="en-GB"/>
            <a:t>RP check ins daily</a:t>
          </a:r>
        </a:p>
      </dgm:t>
    </dgm:pt>
    <dgm:pt modelId="{7353F582-A8B5-4AA0-999D-71340554609E}" type="parTrans" cxnId="{8163B7DB-119A-45AB-98D1-2C97600B0F8D}">
      <dgm:prSet/>
      <dgm:spPr/>
      <dgm:t>
        <a:bodyPr/>
        <a:lstStyle/>
        <a:p>
          <a:endParaRPr lang="en-GB"/>
        </a:p>
      </dgm:t>
    </dgm:pt>
    <dgm:pt modelId="{403E5EED-8040-47BE-B5C8-7771247A776D}" type="sibTrans" cxnId="{8163B7DB-119A-45AB-98D1-2C97600B0F8D}">
      <dgm:prSet/>
      <dgm:spPr/>
      <dgm:t>
        <a:bodyPr/>
        <a:lstStyle/>
        <a:p>
          <a:endParaRPr lang="en-GB"/>
        </a:p>
      </dgm:t>
    </dgm:pt>
    <dgm:pt modelId="{7A5F70FF-DBF2-42DF-9B61-8CCE3812C178}">
      <dgm:prSet phldrT="[Text]"/>
      <dgm:spPr/>
      <dgm:t>
        <a:bodyPr/>
        <a:lstStyle/>
        <a:p>
          <a:r>
            <a:rPr lang="en-GB"/>
            <a:t>lesson activities and group work</a:t>
          </a:r>
        </a:p>
      </dgm:t>
    </dgm:pt>
    <dgm:pt modelId="{DEE33F6A-DBDE-4EEC-97C4-E2A427B8211B}" type="parTrans" cxnId="{4ED0D1EA-2C82-4764-899A-E7C35C7608AE}">
      <dgm:prSet/>
      <dgm:spPr/>
      <dgm:t>
        <a:bodyPr/>
        <a:lstStyle/>
        <a:p>
          <a:endParaRPr lang="en-GB"/>
        </a:p>
      </dgm:t>
    </dgm:pt>
    <dgm:pt modelId="{ABB37AD6-9F96-47A2-AD18-86808BF98999}" type="sibTrans" cxnId="{4ED0D1EA-2C82-4764-899A-E7C35C7608AE}">
      <dgm:prSet/>
      <dgm:spPr/>
      <dgm:t>
        <a:bodyPr/>
        <a:lstStyle/>
        <a:p>
          <a:endParaRPr lang="en-GB"/>
        </a:p>
      </dgm:t>
    </dgm:pt>
    <dgm:pt modelId="{A6775519-A6F0-4CC4-B647-B36AB133C4DA}">
      <dgm:prSet phldrT="[Text]"/>
      <dgm:spPr/>
      <dgm:t>
        <a:bodyPr/>
        <a:lstStyle/>
        <a:p>
          <a:r>
            <a:rPr lang="en-GB"/>
            <a:t>targeted clubs-circle of friends, nurture 6thform, girls club, football, BAY</a:t>
          </a:r>
        </a:p>
      </dgm:t>
    </dgm:pt>
    <dgm:pt modelId="{5A4039E8-89F2-43B6-A227-894F72EAD048}" type="parTrans" cxnId="{1D647D1A-D670-4FA2-856F-3BE1FA44AF64}">
      <dgm:prSet/>
      <dgm:spPr/>
      <dgm:t>
        <a:bodyPr/>
        <a:lstStyle/>
        <a:p>
          <a:endParaRPr lang="en-GB"/>
        </a:p>
      </dgm:t>
    </dgm:pt>
    <dgm:pt modelId="{E6757227-A186-4015-96BF-8B144E7373BC}" type="sibTrans" cxnId="{1D647D1A-D670-4FA2-856F-3BE1FA44AF64}">
      <dgm:prSet/>
      <dgm:spPr/>
      <dgm:t>
        <a:bodyPr/>
        <a:lstStyle/>
        <a:p>
          <a:endParaRPr lang="en-GB"/>
        </a:p>
      </dgm:t>
    </dgm:pt>
    <dgm:pt modelId="{79F34AFB-BC51-47EB-A54F-58D391AD5DA4}">
      <dgm:prSet phldrT="[Text]"/>
      <dgm:spPr/>
      <dgm:t>
        <a:bodyPr/>
        <a:lstStyle/>
        <a:p>
          <a:r>
            <a:rPr lang="en-GB"/>
            <a:t>KS4 skills show</a:t>
          </a:r>
        </a:p>
      </dgm:t>
    </dgm:pt>
    <dgm:pt modelId="{E3FA9D7A-3B5E-46C3-A95B-63E5CE107B55}" type="parTrans" cxnId="{869AE618-8736-4243-AE4F-449A499A4869}">
      <dgm:prSet/>
      <dgm:spPr/>
      <dgm:t>
        <a:bodyPr/>
        <a:lstStyle/>
        <a:p>
          <a:endParaRPr lang="en-GB"/>
        </a:p>
      </dgm:t>
    </dgm:pt>
    <dgm:pt modelId="{49C11624-C3F0-4554-AE35-4B61852EED74}" type="sibTrans" cxnId="{869AE618-8736-4243-AE4F-449A499A4869}">
      <dgm:prSet/>
      <dgm:spPr/>
      <dgm:t>
        <a:bodyPr/>
        <a:lstStyle/>
        <a:p>
          <a:endParaRPr lang="en-GB"/>
        </a:p>
      </dgm:t>
    </dgm:pt>
    <dgm:pt modelId="{D40A4CD7-CF96-47C0-89C1-BFC375F0558E}">
      <dgm:prSet phldrT="[Text]"/>
      <dgm:spPr/>
      <dgm:t>
        <a:bodyPr/>
        <a:lstStyle/>
        <a:p>
          <a:r>
            <a:rPr lang="en-GB"/>
            <a:t>Creative arts week</a:t>
          </a:r>
        </a:p>
      </dgm:t>
    </dgm:pt>
    <dgm:pt modelId="{4CA513F4-FBE3-40FB-B874-C12164B918AF}" type="parTrans" cxnId="{C172E0C3-278C-4355-88FA-2F081D8BA8DA}">
      <dgm:prSet/>
      <dgm:spPr/>
      <dgm:t>
        <a:bodyPr/>
        <a:lstStyle/>
        <a:p>
          <a:endParaRPr lang="en-GB"/>
        </a:p>
      </dgm:t>
    </dgm:pt>
    <dgm:pt modelId="{D13DC4DA-DF2B-4C48-87A5-CFF89A3639C3}" type="sibTrans" cxnId="{C172E0C3-278C-4355-88FA-2F081D8BA8DA}">
      <dgm:prSet/>
      <dgm:spPr/>
      <dgm:t>
        <a:bodyPr/>
        <a:lstStyle/>
        <a:p>
          <a:endParaRPr lang="en-GB"/>
        </a:p>
      </dgm:t>
    </dgm:pt>
    <dgm:pt modelId="{D33DB2D0-0F6C-4CC4-B84B-59D6A5613557}">
      <dgm:prSet phldrT="[Text]"/>
      <dgm:spPr/>
      <dgm:t>
        <a:bodyPr/>
        <a:lstStyle/>
        <a:p>
          <a:r>
            <a:rPr lang="en-GB"/>
            <a:t>intergration opportunities with Merstone and Smithswood</a:t>
          </a:r>
        </a:p>
      </dgm:t>
    </dgm:pt>
    <dgm:pt modelId="{35AEF16F-87B6-4336-AB2D-882CF197E82D}" type="parTrans" cxnId="{65F809B8-C062-4373-83FF-732C4B471C9F}">
      <dgm:prSet/>
      <dgm:spPr/>
      <dgm:t>
        <a:bodyPr/>
        <a:lstStyle/>
        <a:p>
          <a:endParaRPr lang="en-GB"/>
        </a:p>
      </dgm:t>
    </dgm:pt>
    <dgm:pt modelId="{D97D4E36-E107-42EF-B554-EEB3A7825CA0}" type="sibTrans" cxnId="{65F809B8-C062-4373-83FF-732C4B471C9F}">
      <dgm:prSet/>
      <dgm:spPr/>
      <dgm:t>
        <a:bodyPr/>
        <a:lstStyle/>
        <a:p>
          <a:endParaRPr lang="en-GB"/>
        </a:p>
      </dgm:t>
    </dgm:pt>
    <dgm:pt modelId="{33639F5C-2859-450C-9CD9-80430CFD34CF}">
      <dgm:prSet phldrT="[Text]"/>
      <dgm:spPr/>
      <dgm:t>
        <a:bodyPr/>
        <a:lstStyle/>
        <a:p>
          <a:r>
            <a:rPr lang="en-GB"/>
            <a:t>after school clubs</a:t>
          </a:r>
        </a:p>
        <a:p>
          <a:r>
            <a:rPr lang="en-GB"/>
            <a:t>-dodgeball</a:t>
          </a:r>
        </a:p>
        <a:p>
          <a:r>
            <a:rPr lang="en-GB"/>
            <a:t>-football</a:t>
          </a:r>
        </a:p>
        <a:p>
          <a:r>
            <a:rPr lang="en-GB"/>
            <a:t>-rugby</a:t>
          </a:r>
        </a:p>
      </dgm:t>
    </dgm:pt>
    <dgm:pt modelId="{D42118C9-1730-4F29-9EBD-974C5B1D6F8B}" type="parTrans" cxnId="{760B8F35-FD8C-4937-BDAE-89ED70045F34}">
      <dgm:prSet/>
      <dgm:spPr/>
      <dgm:t>
        <a:bodyPr/>
        <a:lstStyle/>
        <a:p>
          <a:endParaRPr lang="en-GB"/>
        </a:p>
      </dgm:t>
    </dgm:pt>
    <dgm:pt modelId="{E60FB9A5-FF8F-4F69-AB35-42BA8E0E1DA2}" type="sibTrans" cxnId="{760B8F35-FD8C-4937-BDAE-89ED70045F34}">
      <dgm:prSet/>
      <dgm:spPr/>
      <dgm:t>
        <a:bodyPr/>
        <a:lstStyle/>
        <a:p>
          <a:endParaRPr lang="en-GB"/>
        </a:p>
      </dgm:t>
    </dgm:pt>
    <dgm:pt modelId="{459A456A-9579-4536-88F8-5974FEFF4BD0}">
      <dgm:prSet phldrT="[Text]"/>
      <dgm:spPr/>
      <dgm:t>
        <a:bodyPr/>
        <a:lstStyle/>
        <a:p>
          <a:r>
            <a:rPr lang="en-GB"/>
            <a:t>SOLO clubs and opportunities</a:t>
          </a:r>
        </a:p>
      </dgm:t>
    </dgm:pt>
    <dgm:pt modelId="{4F702DEB-41B2-4780-B6A1-2DF96A165B0F}" type="parTrans" cxnId="{19F1B377-F2C1-4E6A-BFEF-87BD4A914BA7}">
      <dgm:prSet/>
      <dgm:spPr/>
      <dgm:t>
        <a:bodyPr/>
        <a:lstStyle/>
        <a:p>
          <a:endParaRPr lang="en-GB"/>
        </a:p>
      </dgm:t>
    </dgm:pt>
    <dgm:pt modelId="{3C5CCB8B-C0D2-489A-A7EE-0D52F11F95A3}" type="sibTrans" cxnId="{19F1B377-F2C1-4E6A-BFEF-87BD4A914BA7}">
      <dgm:prSet/>
      <dgm:spPr/>
      <dgm:t>
        <a:bodyPr/>
        <a:lstStyle/>
        <a:p>
          <a:endParaRPr lang="en-GB"/>
        </a:p>
      </dgm:t>
    </dgm:pt>
    <dgm:pt modelId="{8741F85E-9CB3-46FB-8DF4-765D85B914AE}">
      <dgm:prSet phldrT="[Text]"/>
      <dgm:spPr/>
      <dgm:t>
        <a:bodyPr/>
        <a:lstStyle/>
        <a:p>
          <a:r>
            <a:rPr lang="en-GB"/>
            <a:t>Singing activities</a:t>
          </a:r>
        </a:p>
        <a:p>
          <a:r>
            <a:rPr lang="en-GB"/>
            <a:t>KS1, 6th form</a:t>
          </a:r>
        </a:p>
      </dgm:t>
    </dgm:pt>
    <dgm:pt modelId="{B3471B71-DEC3-4F0C-AE8C-D6B1353D91E4}" type="parTrans" cxnId="{8C94BBF0-503B-4D28-8F08-FC1AC5C6E010}">
      <dgm:prSet/>
      <dgm:spPr/>
      <dgm:t>
        <a:bodyPr/>
        <a:lstStyle/>
        <a:p>
          <a:endParaRPr lang="en-GB"/>
        </a:p>
      </dgm:t>
    </dgm:pt>
    <dgm:pt modelId="{5AA9B388-12F6-43CF-872F-7B44C944F500}" type="sibTrans" cxnId="{8C94BBF0-503B-4D28-8F08-FC1AC5C6E010}">
      <dgm:prSet/>
      <dgm:spPr/>
      <dgm:t>
        <a:bodyPr/>
        <a:lstStyle/>
        <a:p>
          <a:endParaRPr lang="en-GB"/>
        </a:p>
      </dgm:t>
    </dgm:pt>
    <dgm:pt modelId="{775E6288-CC93-47B4-A9C3-2A1B73AA342A}">
      <dgm:prSet phldrT="[Text]"/>
      <dgm:spPr/>
      <dgm:t>
        <a:bodyPr/>
        <a:lstStyle/>
        <a:p>
          <a:r>
            <a:rPr lang="en-GB"/>
            <a:t>'Social' option in merit time-KS3</a:t>
          </a:r>
        </a:p>
      </dgm:t>
    </dgm:pt>
    <dgm:pt modelId="{388CAC6D-BE41-4F45-968C-6A1D5B77C9BB}" type="parTrans" cxnId="{42F3F841-132C-431D-8A10-E0A4C8BDF311}">
      <dgm:prSet/>
      <dgm:spPr/>
      <dgm:t>
        <a:bodyPr/>
        <a:lstStyle/>
        <a:p>
          <a:endParaRPr lang="en-GB"/>
        </a:p>
      </dgm:t>
    </dgm:pt>
    <dgm:pt modelId="{ECE05AFB-5F1E-47FE-8147-BF340D8C7627}" type="sibTrans" cxnId="{42F3F841-132C-431D-8A10-E0A4C8BDF311}">
      <dgm:prSet/>
      <dgm:spPr/>
      <dgm:t>
        <a:bodyPr/>
        <a:lstStyle/>
        <a:p>
          <a:endParaRPr lang="en-GB"/>
        </a:p>
      </dgm:t>
    </dgm:pt>
    <dgm:pt modelId="{2A9D3476-17CD-4915-B8AB-A4B5A8AA640F}">
      <dgm:prSet phldrT="[Text]"/>
      <dgm:spPr/>
      <dgm:t>
        <a:bodyPr/>
        <a:lstStyle/>
        <a:p>
          <a:r>
            <a:rPr lang="en-GB"/>
            <a:t>travel training</a:t>
          </a:r>
        </a:p>
        <a:p>
          <a:r>
            <a:rPr lang="en-GB"/>
            <a:t>work experience</a:t>
          </a:r>
        </a:p>
      </dgm:t>
    </dgm:pt>
    <dgm:pt modelId="{7EABEA09-A877-4F6B-BDFA-0A9ED0E905BF}" type="parTrans" cxnId="{26EDDA54-0AD2-44B7-9AB3-A60E0B9AB393}">
      <dgm:prSet/>
      <dgm:spPr/>
      <dgm:t>
        <a:bodyPr/>
        <a:lstStyle/>
        <a:p>
          <a:endParaRPr lang="en-GB"/>
        </a:p>
      </dgm:t>
    </dgm:pt>
    <dgm:pt modelId="{A21CF3E0-875D-4E9E-B043-D55635F61918}" type="sibTrans" cxnId="{26EDDA54-0AD2-44B7-9AB3-A60E0B9AB393}">
      <dgm:prSet/>
      <dgm:spPr/>
      <dgm:t>
        <a:bodyPr/>
        <a:lstStyle/>
        <a:p>
          <a:endParaRPr lang="en-GB"/>
        </a:p>
      </dgm:t>
    </dgm:pt>
    <dgm:pt modelId="{F11BE31D-7A3D-4630-9184-FCF96438F3C8}">
      <dgm:prSet phldrT="[Text]"/>
      <dgm:spPr/>
      <dgm:t>
        <a:bodyPr/>
        <a:lstStyle/>
        <a:p>
          <a:r>
            <a:rPr lang="en-GB"/>
            <a:t>whole school days mixing across classes and key stages</a:t>
          </a:r>
        </a:p>
      </dgm:t>
    </dgm:pt>
    <dgm:pt modelId="{AFA5BED3-6104-4804-939E-069675706E90}" type="parTrans" cxnId="{11EDA5B3-78B9-47ED-B13D-1E90914FBF22}">
      <dgm:prSet/>
      <dgm:spPr/>
      <dgm:t>
        <a:bodyPr/>
        <a:lstStyle/>
        <a:p>
          <a:endParaRPr lang="en-GB"/>
        </a:p>
      </dgm:t>
    </dgm:pt>
    <dgm:pt modelId="{05EDF794-6A1C-4011-9F12-7648EEC93BCA}" type="sibTrans" cxnId="{11EDA5B3-78B9-47ED-B13D-1E90914FBF22}">
      <dgm:prSet/>
      <dgm:spPr/>
      <dgm:t>
        <a:bodyPr/>
        <a:lstStyle/>
        <a:p>
          <a:endParaRPr lang="en-GB"/>
        </a:p>
      </dgm:t>
    </dgm:pt>
    <dgm:pt modelId="{4FCE0C75-88AD-4CB2-AD10-514F31BB28AE}">
      <dgm:prSet phldrT="[Text]"/>
      <dgm:spPr/>
      <dgm:t>
        <a:bodyPr/>
        <a:lstStyle/>
        <a:p>
          <a:r>
            <a:rPr lang="en-GB"/>
            <a:t>Golden time rewards-KS2and parents</a:t>
          </a:r>
        </a:p>
      </dgm:t>
    </dgm:pt>
    <dgm:pt modelId="{F3073048-FC61-4B00-9B52-9AD7D5BAAD47}" type="parTrans" cxnId="{1FF772EF-A481-4F59-9C7E-8E8D9DD10D26}">
      <dgm:prSet/>
      <dgm:spPr/>
      <dgm:t>
        <a:bodyPr/>
        <a:lstStyle/>
        <a:p>
          <a:endParaRPr lang="en-GB"/>
        </a:p>
      </dgm:t>
    </dgm:pt>
    <dgm:pt modelId="{48B64917-0429-4B17-993C-B2748E9CD13F}" type="sibTrans" cxnId="{1FF772EF-A481-4F59-9C7E-8E8D9DD10D26}">
      <dgm:prSet/>
      <dgm:spPr/>
      <dgm:t>
        <a:bodyPr/>
        <a:lstStyle/>
        <a:p>
          <a:endParaRPr lang="en-GB"/>
        </a:p>
      </dgm:t>
    </dgm:pt>
    <dgm:pt modelId="{AA1FF51B-16D3-46C8-9D11-FF1DB8B140D7}">
      <dgm:prSet phldrT="[Text]"/>
      <dgm:spPr/>
      <dgm:t>
        <a:bodyPr/>
        <a:lstStyle/>
        <a:p>
          <a:r>
            <a:rPr lang="en-GB"/>
            <a:t>life skills lessons</a:t>
          </a:r>
        </a:p>
      </dgm:t>
    </dgm:pt>
    <dgm:pt modelId="{15166327-72C2-49ED-A7E3-758F78FB213E}" type="parTrans" cxnId="{550A7579-B2D8-42E7-91BF-DD11AD001C09}">
      <dgm:prSet/>
      <dgm:spPr/>
      <dgm:t>
        <a:bodyPr/>
        <a:lstStyle/>
        <a:p>
          <a:endParaRPr lang="en-GB"/>
        </a:p>
      </dgm:t>
    </dgm:pt>
    <dgm:pt modelId="{E613DD26-1CFD-4F5D-AA9E-7324335DB5D8}" type="sibTrans" cxnId="{550A7579-B2D8-42E7-91BF-DD11AD001C09}">
      <dgm:prSet/>
      <dgm:spPr/>
      <dgm:t>
        <a:bodyPr/>
        <a:lstStyle/>
        <a:p>
          <a:endParaRPr lang="en-GB"/>
        </a:p>
      </dgm:t>
    </dgm:pt>
    <dgm:pt modelId="{F7C92CA6-1AB9-46E3-8AAF-4C7462E74645}">
      <dgm:prSet phldrT="[Text]"/>
      <dgm:spPr/>
      <dgm:t>
        <a:bodyPr/>
        <a:lstStyle/>
        <a:p>
          <a:r>
            <a:rPr lang="en-GB"/>
            <a:t>citizenship and PSHE lessons and projects</a:t>
          </a:r>
        </a:p>
      </dgm:t>
    </dgm:pt>
    <dgm:pt modelId="{C551A67D-7C33-49BC-96D6-AF52A167736F}" type="parTrans" cxnId="{B2E52F06-8BD9-4C2B-A403-903FCAF78CE9}">
      <dgm:prSet/>
      <dgm:spPr/>
      <dgm:t>
        <a:bodyPr/>
        <a:lstStyle/>
        <a:p>
          <a:endParaRPr lang="en-GB"/>
        </a:p>
      </dgm:t>
    </dgm:pt>
    <dgm:pt modelId="{B2C31DA6-15DF-449E-8643-B13FEB71C4BF}" type="sibTrans" cxnId="{B2E52F06-8BD9-4C2B-A403-903FCAF78CE9}">
      <dgm:prSet/>
      <dgm:spPr/>
      <dgm:t>
        <a:bodyPr/>
        <a:lstStyle/>
        <a:p>
          <a:endParaRPr lang="en-GB"/>
        </a:p>
      </dgm:t>
    </dgm:pt>
    <dgm:pt modelId="{10042D5F-DA26-48DA-9154-FEF6B42CDD87}">
      <dgm:prSet phldrT="[Text]"/>
      <dgm:spPr/>
      <dgm:t>
        <a:bodyPr/>
        <a:lstStyle/>
        <a:p>
          <a:r>
            <a:rPr lang="en-GB"/>
            <a:t>Parent coffee mornings and events</a:t>
          </a:r>
        </a:p>
      </dgm:t>
    </dgm:pt>
    <dgm:pt modelId="{5B0907E5-CB0B-4FF5-8EFD-682012476AB1}" type="parTrans" cxnId="{C3AB4133-4681-4113-B9EF-F1207A485A3A}">
      <dgm:prSet/>
      <dgm:spPr/>
      <dgm:t>
        <a:bodyPr/>
        <a:lstStyle/>
        <a:p>
          <a:endParaRPr lang="en-GB"/>
        </a:p>
      </dgm:t>
    </dgm:pt>
    <dgm:pt modelId="{109EF0A2-AD2D-4E6A-90A7-AB3821F106CA}" type="sibTrans" cxnId="{C3AB4133-4681-4113-B9EF-F1207A485A3A}">
      <dgm:prSet/>
      <dgm:spPr/>
      <dgm:t>
        <a:bodyPr/>
        <a:lstStyle/>
        <a:p>
          <a:endParaRPr lang="en-GB"/>
        </a:p>
      </dgm:t>
    </dgm:pt>
    <dgm:pt modelId="{39CF30B3-F51B-4619-AFE7-18638B5B7ED7}">
      <dgm:prSet phldrT="[Text]"/>
      <dgm:spPr/>
      <dgm:t>
        <a:bodyPr/>
        <a:lstStyle/>
        <a:p>
          <a:r>
            <a:rPr lang="en-GB"/>
            <a:t>Caring for Oakleigh</a:t>
          </a:r>
        </a:p>
      </dgm:t>
    </dgm:pt>
    <dgm:pt modelId="{80F986E5-ED96-4AB6-B07D-2AF9826B17E3}" type="parTrans" cxnId="{AD590310-07EC-47C0-9CF6-160E12EB1B07}">
      <dgm:prSet/>
      <dgm:spPr/>
      <dgm:t>
        <a:bodyPr/>
        <a:lstStyle/>
        <a:p>
          <a:endParaRPr lang="en-GB"/>
        </a:p>
      </dgm:t>
    </dgm:pt>
    <dgm:pt modelId="{59706C92-9937-4736-81A0-06811BDC3063}" type="sibTrans" cxnId="{AD590310-07EC-47C0-9CF6-160E12EB1B07}">
      <dgm:prSet/>
      <dgm:spPr/>
      <dgm:t>
        <a:bodyPr/>
        <a:lstStyle/>
        <a:p>
          <a:endParaRPr lang="en-GB"/>
        </a:p>
      </dgm:t>
    </dgm:pt>
    <dgm:pt modelId="{73E9C47F-3302-4433-AADC-D3D41E57EAB8}">
      <dgm:prSet phldrT="[Text]"/>
      <dgm:spPr/>
      <dgm:t>
        <a:bodyPr/>
        <a:lstStyle/>
        <a:p>
          <a:r>
            <a:rPr lang="en-GB"/>
            <a:t>cross school staff training days</a:t>
          </a:r>
        </a:p>
      </dgm:t>
    </dgm:pt>
    <dgm:pt modelId="{63F6A372-276D-4235-9B15-3D997DC8882F}" type="parTrans" cxnId="{D4334B56-D53E-4F42-94DF-7E7F90EC0852}">
      <dgm:prSet/>
      <dgm:spPr/>
      <dgm:t>
        <a:bodyPr/>
        <a:lstStyle/>
        <a:p>
          <a:endParaRPr lang="en-GB"/>
        </a:p>
      </dgm:t>
    </dgm:pt>
    <dgm:pt modelId="{60B4BAEC-EA1C-43E8-8FD9-5386F42F3AF3}" type="sibTrans" cxnId="{D4334B56-D53E-4F42-94DF-7E7F90EC0852}">
      <dgm:prSet/>
      <dgm:spPr/>
      <dgm:t>
        <a:bodyPr/>
        <a:lstStyle/>
        <a:p>
          <a:endParaRPr lang="en-GB"/>
        </a:p>
      </dgm:t>
    </dgm:pt>
    <dgm:pt modelId="{4B8406D6-7432-4DFF-8720-01B6FAFC39C1}" type="pres">
      <dgm:prSet presAssocID="{A651507F-906B-4F45-8271-0E7EBD773E94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536909FF-BBD6-41AE-8764-E7E49B07754D}" type="pres">
      <dgm:prSet presAssocID="{392EB082-F0AF-4961-A335-59595842E375}" presName="centerShape" presStyleLbl="node0" presStyleIdx="0" presStyleCnt="1"/>
      <dgm:spPr/>
      <dgm:t>
        <a:bodyPr/>
        <a:lstStyle/>
        <a:p>
          <a:endParaRPr lang="en-GB"/>
        </a:p>
      </dgm:t>
    </dgm:pt>
    <dgm:pt modelId="{28E7DAC4-45EF-434A-82BB-1C726F304FCF}" type="pres">
      <dgm:prSet presAssocID="{6DC6BF70-A004-482B-93CD-D7049EA01F14}" presName="parTrans" presStyleLbl="bgSibTrans2D1" presStyleIdx="0" presStyleCnt="23"/>
      <dgm:spPr/>
      <dgm:t>
        <a:bodyPr/>
        <a:lstStyle/>
        <a:p>
          <a:endParaRPr lang="en-GB"/>
        </a:p>
      </dgm:t>
    </dgm:pt>
    <dgm:pt modelId="{29964858-775B-4BBF-8C59-7952D1F12FFF}" type="pres">
      <dgm:prSet presAssocID="{D55EF175-F171-43B6-8626-8359152AF646}" presName="node" presStyleLbl="node1" presStyleIdx="0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41AFBB5-724C-49CD-8F4D-C1B76382BC66}" type="pres">
      <dgm:prSet presAssocID="{E3FA9D7A-3B5E-46C3-A95B-63E5CE107B55}" presName="parTrans" presStyleLbl="bgSibTrans2D1" presStyleIdx="1" presStyleCnt="23"/>
      <dgm:spPr/>
      <dgm:t>
        <a:bodyPr/>
        <a:lstStyle/>
        <a:p>
          <a:endParaRPr lang="en-GB"/>
        </a:p>
      </dgm:t>
    </dgm:pt>
    <dgm:pt modelId="{0D58F296-7407-4931-8960-85CC00C398F4}" type="pres">
      <dgm:prSet presAssocID="{79F34AFB-BC51-47EB-A54F-58D391AD5DA4}" presName="node" presStyleLbl="node1" presStyleIdx="1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0E57794-6FA5-4E06-9642-74F47B2CF31E}" type="pres">
      <dgm:prSet presAssocID="{E19AD3F3-CA1A-4140-82A0-B69C65AC0506}" presName="parTrans" presStyleLbl="bgSibTrans2D1" presStyleIdx="2" presStyleCnt="23"/>
      <dgm:spPr/>
      <dgm:t>
        <a:bodyPr/>
        <a:lstStyle/>
        <a:p>
          <a:endParaRPr lang="en-GB"/>
        </a:p>
      </dgm:t>
    </dgm:pt>
    <dgm:pt modelId="{23AEC9DC-6164-4A90-A870-E493CB1BA27F}" type="pres">
      <dgm:prSet presAssocID="{96687FD1-89A8-48BA-8A3A-DEA3ACD08280}" presName="node" presStyleLbl="node1" presStyleIdx="2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C9D1B2B-C797-4803-A05C-4671E9727366}" type="pres">
      <dgm:prSet presAssocID="{1E74F299-7298-46B1-B928-A1267F889DBE}" presName="parTrans" presStyleLbl="bgSibTrans2D1" presStyleIdx="3" presStyleCnt="23"/>
      <dgm:spPr/>
      <dgm:t>
        <a:bodyPr/>
        <a:lstStyle/>
        <a:p>
          <a:endParaRPr lang="en-GB"/>
        </a:p>
      </dgm:t>
    </dgm:pt>
    <dgm:pt modelId="{F3077284-34D1-4FCD-B9E0-7EAF3AA518B7}" type="pres">
      <dgm:prSet presAssocID="{2464ABE6-841F-45F4-93A0-8780B7F999A4}" presName="node" presStyleLbl="node1" presStyleIdx="3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A8F10C3-8A31-46D7-991A-54B627F7B093}" type="pres">
      <dgm:prSet presAssocID="{80F986E5-ED96-4AB6-B07D-2AF9826B17E3}" presName="parTrans" presStyleLbl="bgSibTrans2D1" presStyleIdx="4" presStyleCnt="23"/>
      <dgm:spPr/>
      <dgm:t>
        <a:bodyPr/>
        <a:lstStyle/>
        <a:p>
          <a:endParaRPr lang="en-GB"/>
        </a:p>
      </dgm:t>
    </dgm:pt>
    <dgm:pt modelId="{F7457B61-501E-43F6-8651-73F033837996}" type="pres">
      <dgm:prSet presAssocID="{39CF30B3-F51B-4619-AFE7-18638B5B7ED7}" presName="node" presStyleLbl="node1" presStyleIdx="4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2249D36-E3AF-4F83-B827-3920DDD30619}" type="pres">
      <dgm:prSet presAssocID="{DB1556DA-5800-4B77-815C-902E05776ADE}" presName="parTrans" presStyleLbl="bgSibTrans2D1" presStyleIdx="5" presStyleCnt="23"/>
      <dgm:spPr/>
      <dgm:t>
        <a:bodyPr/>
        <a:lstStyle/>
        <a:p>
          <a:endParaRPr lang="en-GB"/>
        </a:p>
      </dgm:t>
    </dgm:pt>
    <dgm:pt modelId="{F2B0FF07-76A7-4B91-8D70-587EE07FA9D1}" type="pres">
      <dgm:prSet presAssocID="{E44995A2-764D-4FF7-8516-9AF0C5010BA5}" presName="node" presStyleLbl="node1" presStyleIdx="5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5F2105A-B6C2-47C4-B3E5-135244600729}" type="pres">
      <dgm:prSet presAssocID="{5B0907E5-CB0B-4FF5-8EFD-682012476AB1}" presName="parTrans" presStyleLbl="bgSibTrans2D1" presStyleIdx="6" presStyleCnt="23"/>
      <dgm:spPr/>
      <dgm:t>
        <a:bodyPr/>
        <a:lstStyle/>
        <a:p>
          <a:endParaRPr lang="en-GB"/>
        </a:p>
      </dgm:t>
    </dgm:pt>
    <dgm:pt modelId="{70E16F9E-E0A4-4498-A6F3-83BF4A8B316E}" type="pres">
      <dgm:prSet presAssocID="{10042D5F-DA26-48DA-9154-FEF6B42CDD87}" presName="node" presStyleLbl="node1" presStyleIdx="6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E0BFDC4-BE29-4B31-B584-7A290C6FE5CF}" type="pres">
      <dgm:prSet presAssocID="{E53139B6-D586-4C68-B9FF-640FCEC7E41C}" presName="parTrans" presStyleLbl="bgSibTrans2D1" presStyleIdx="7" presStyleCnt="23"/>
      <dgm:spPr/>
      <dgm:t>
        <a:bodyPr/>
        <a:lstStyle/>
        <a:p>
          <a:endParaRPr lang="en-GB"/>
        </a:p>
      </dgm:t>
    </dgm:pt>
    <dgm:pt modelId="{BF785522-6FF8-4323-9C36-5D3CBDD8A4B1}" type="pres">
      <dgm:prSet presAssocID="{39576F27-0D93-48CD-9F5A-1998DE806448}" presName="node" presStyleLbl="node1" presStyleIdx="7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18ECF43-7451-4319-88E9-1296B6605CAB}" type="pres">
      <dgm:prSet presAssocID="{7353F582-A8B5-4AA0-999D-71340554609E}" presName="parTrans" presStyleLbl="bgSibTrans2D1" presStyleIdx="8" presStyleCnt="23"/>
      <dgm:spPr/>
      <dgm:t>
        <a:bodyPr/>
        <a:lstStyle/>
        <a:p>
          <a:endParaRPr lang="en-GB"/>
        </a:p>
      </dgm:t>
    </dgm:pt>
    <dgm:pt modelId="{B11147F5-4DAE-41EC-83CA-258E909684B2}" type="pres">
      <dgm:prSet presAssocID="{782CF289-AA32-4A6B-98FF-B5AAFB752CC8}" presName="node" presStyleLbl="node1" presStyleIdx="8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8A3ABFF-7283-4701-B29A-8E44251EEC2D}" type="pres">
      <dgm:prSet presAssocID="{DEE33F6A-DBDE-4EEC-97C4-E2A427B8211B}" presName="parTrans" presStyleLbl="bgSibTrans2D1" presStyleIdx="9" presStyleCnt="23"/>
      <dgm:spPr/>
      <dgm:t>
        <a:bodyPr/>
        <a:lstStyle/>
        <a:p>
          <a:endParaRPr lang="en-GB"/>
        </a:p>
      </dgm:t>
    </dgm:pt>
    <dgm:pt modelId="{649D9B56-48E9-4AF2-A501-63F62C5C8D7A}" type="pres">
      <dgm:prSet presAssocID="{7A5F70FF-DBF2-42DF-9B61-8CCE3812C178}" presName="node" presStyleLbl="node1" presStyleIdx="9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E7857A0-3961-408D-B3C6-6C170F740467}" type="pres">
      <dgm:prSet presAssocID="{5A4039E8-89F2-43B6-A227-894F72EAD048}" presName="parTrans" presStyleLbl="bgSibTrans2D1" presStyleIdx="10" presStyleCnt="23"/>
      <dgm:spPr/>
      <dgm:t>
        <a:bodyPr/>
        <a:lstStyle/>
        <a:p>
          <a:endParaRPr lang="en-GB"/>
        </a:p>
      </dgm:t>
    </dgm:pt>
    <dgm:pt modelId="{94E67ABB-47F3-4F10-BAE2-931DD7AE8198}" type="pres">
      <dgm:prSet presAssocID="{A6775519-A6F0-4CC4-B647-B36AB133C4DA}" presName="node" presStyleLbl="node1" presStyleIdx="10" presStyleCnt="23" custScaleX="133250" custScaleY="1525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7F60165-0E5D-4B1A-AFB6-6E6B8E8D2BEA}" type="pres">
      <dgm:prSet presAssocID="{4CA513F4-FBE3-40FB-B874-C12164B918AF}" presName="parTrans" presStyleLbl="bgSibTrans2D1" presStyleIdx="11" presStyleCnt="23"/>
      <dgm:spPr/>
      <dgm:t>
        <a:bodyPr/>
        <a:lstStyle/>
        <a:p>
          <a:endParaRPr lang="en-GB"/>
        </a:p>
      </dgm:t>
    </dgm:pt>
    <dgm:pt modelId="{18000C72-C6CF-4F65-88FC-754DDA53EC6C}" type="pres">
      <dgm:prSet presAssocID="{D40A4CD7-CF96-47C0-89C1-BFC375F0558E}" presName="node" presStyleLbl="node1" presStyleIdx="11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542B16E-B2D9-4435-A83C-FD1A6B1EF1B9}" type="pres">
      <dgm:prSet presAssocID="{35AEF16F-87B6-4336-AB2D-882CF197E82D}" presName="parTrans" presStyleLbl="bgSibTrans2D1" presStyleIdx="12" presStyleCnt="23"/>
      <dgm:spPr/>
      <dgm:t>
        <a:bodyPr/>
        <a:lstStyle/>
        <a:p>
          <a:endParaRPr lang="en-GB"/>
        </a:p>
      </dgm:t>
    </dgm:pt>
    <dgm:pt modelId="{5E89247E-F34B-4833-83DC-A59B7AFC05C6}" type="pres">
      <dgm:prSet presAssocID="{D33DB2D0-0F6C-4CC4-B84B-59D6A5613557}" presName="node" presStyleLbl="node1" presStyleIdx="12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2DC7A6C-2ECA-4890-A200-F539CFCD7A59}" type="pres">
      <dgm:prSet presAssocID="{D42118C9-1730-4F29-9EBD-974C5B1D6F8B}" presName="parTrans" presStyleLbl="bgSibTrans2D1" presStyleIdx="13" presStyleCnt="23"/>
      <dgm:spPr/>
      <dgm:t>
        <a:bodyPr/>
        <a:lstStyle/>
        <a:p>
          <a:endParaRPr lang="en-GB"/>
        </a:p>
      </dgm:t>
    </dgm:pt>
    <dgm:pt modelId="{79C8963E-02F7-4E7E-A28E-088588E51D1A}" type="pres">
      <dgm:prSet presAssocID="{33639F5C-2859-450C-9CD9-80430CFD34CF}" presName="node" presStyleLbl="node1" presStyleIdx="13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B0769CB-BE9C-497C-9E20-3040B648D236}" type="pres">
      <dgm:prSet presAssocID="{4F702DEB-41B2-4780-B6A1-2DF96A165B0F}" presName="parTrans" presStyleLbl="bgSibTrans2D1" presStyleIdx="14" presStyleCnt="23"/>
      <dgm:spPr/>
      <dgm:t>
        <a:bodyPr/>
        <a:lstStyle/>
        <a:p>
          <a:endParaRPr lang="en-GB"/>
        </a:p>
      </dgm:t>
    </dgm:pt>
    <dgm:pt modelId="{2F0181BF-2F6D-42D3-BD4F-789B6031FCEB}" type="pres">
      <dgm:prSet presAssocID="{459A456A-9579-4536-88F8-5974FEFF4BD0}" presName="node" presStyleLbl="node1" presStyleIdx="14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D2E0DD5-FD9D-4E0C-BEC7-34B8B003393D}" type="pres">
      <dgm:prSet presAssocID="{B3471B71-DEC3-4F0C-AE8C-D6B1353D91E4}" presName="parTrans" presStyleLbl="bgSibTrans2D1" presStyleIdx="15" presStyleCnt="23"/>
      <dgm:spPr/>
      <dgm:t>
        <a:bodyPr/>
        <a:lstStyle/>
        <a:p>
          <a:endParaRPr lang="en-GB"/>
        </a:p>
      </dgm:t>
    </dgm:pt>
    <dgm:pt modelId="{77C48F08-9268-4398-898D-B4A0905B4AD9}" type="pres">
      <dgm:prSet presAssocID="{8741F85E-9CB3-46FB-8DF4-765D85B914AE}" presName="node" presStyleLbl="node1" presStyleIdx="15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AB71379-2E87-4542-926B-081E2BFB67ED}" type="pres">
      <dgm:prSet presAssocID="{388CAC6D-BE41-4F45-968C-6A1D5B77C9BB}" presName="parTrans" presStyleLbl="bgSibTrans2D1" presStyleIdx="16" presStyleCnt="23"/>
      <dgm:spPr/>
      <dgm:t>
        <a:bodyPr/>
        <a:lstStyle/>
        <a:p>
          <a:endParaRPr lang="en-GB"/>
        </a:p>
      </dgm:t>
    </dgm:pt>
    <dgm:pt modelId="{15A0E020-A63B-4B61-83F1-702F08CE58FF}" type="pres">
      <dgm:prSet presAssocID="{775E6288-CC93-47B4-A9C3-2A1B73AA342A}" presName="node" presStyleLbl="node1" presStyleIdx="16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7A5ACDE-627E-4627-9A49-2E1C99F33F26}" type="pres">
      <dgm:prSet presAssocID="{F3073048-FC61-4B00-9B52-9AD7D5BAAD47}" presName="parTrans" presStyleLbl="bgSibTrans2D1" presStyleIdx="17" presStyleCnt="23"/>
      <dgm:spPr/>
      <dgm:t>
        <a:bodyPr/>
        <a:lstStyle/>
        <a:p>
          <a:endParaRPr lang="en-GB"/>
        </a:p>
      </dgm:t>
    </dgm:pt>
    <dgm:pt modelId="{D07A7564-D5FE-4780-B54C-1F3EDD12E9ED}" type="pres">
      <dgm:prSet presAssocID="{4FCE0C75-88AD-4CB2-AD10-514F31BB28AE}" presName="node" presStyleLbl="node1" presStyleIdx="17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F4864DC-31C6-4412-A0DF-4BDA4307A663}" type="pres">
      <dgm:prSet presAssocID="{15166327-72C2-49ED-A7E3-758F78FB213E}" presName="parTrans" presStyleLbl="bgSibTrans2D1" presStyleIdx="18" presStyleCnt="23"/>
      <dgm:spPr/>
      <dgm:t>
        <a:bodyPr/>
        <a:lstStyle/>
        <a:p>
          <a:endParaRPr lang="en-GB"/>
        </a:p>
      </dgm:t>
    </dgm:pt>
    <dgm:pt modelId="{6937FE84-0AA8-49BF-8C78-F4A4A82C7F44}" type="pres">
      <dgm:prSet presAssocID="{AA1FF51B-16D3-46C8-9D11-FF1DB8B140D7}" presName="node" presStyleLbl="node1" presStyleIdx="18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B9618CD-3388-4B5C-B117-8EC01B7EA441}" type="pres">
      <dgm:prSet presAssocID="{C551A67D-7C33-49BC-96D6-AF52A167736F}" presName="parTrans" presStyleLbl="bgSibTrans2D1" presStyleIdx="19" presStyleCnt="23"/>
      <dgm:spPr/>
      <dgm:t>
        <a:bodyPr/>
        <a:lstStyle/>
        <a:p>
          <a:endParaRPr lang="en-GB"/>
        </a:p>
      </dgm:t>
    </dgm:pt>
    <dgm:pt modelId="{5E1A6196-7BDD-43FD-AE8D-5D537E2E212C}" type="pres">
      <dgm:prSet presAssocID="{F7C92CA6-1AB9-46E3-8AAF-4C7462E74645}" presName="node" presStyleLbl="node1" presStyleIdx="19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B2689D0-98C8-4E04-B646-768A1A4C07C9}" type="pres">
      <dgm:prSet presAssocID="{7EABEA09-A877-4F6B-BDFA-0A9ED0E905BF}" presName="parTrans" presStyleLbl="bgSibTrans2D1" presStyleIdx="20" presStyleCnt="23"/>
      <dgm:spPr/>
      <dgm:t>
        <a:bodyPr/>
        <a:lstStyle/>
        <a:p>
          <a:endParaRPr lang="en-GB"/>
        </a:p>
      </dgm:t>
    </dgm:pt>
    <dgm:pt modelId="{074E555A-0D65-4CF0-8D85-16A8A5A673E0}" type="pres">
      <dgm:prSet presAssocID="{2A9D3476-17CD-4915-B8AB-A4B5A8AA640F}" presName="node" presStyleLbl="node1" presStyleIdx="20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8380FEF-858D-4AFC-BAC2-35A10031EAE5}" type="pres">
      <dgm:prSet presAssocID="{AFA5BED3-6104-4804-939E-069675706E90}" presName="parTrans" presStyleLbl="bgSibTrans2D1" presStyleIdx="21" presStyleCnt="23"/>
      <dgm:spPr/>
      <dgm:t>
        <a:bodyPr/>
        <a:lstStyle/>
        <a:p>
          <a:endParaRPr lang="en-GB"/>
        </a:p>
      </dgm:t>
    </dgm:pt>
    <dgm:pt modelId="{9770A2D7-A6F1-4704-B0E9-C3A967309C1F}" type="pres">
      <dgm:prSet presAssocID="{F11BE31D-7A3D-4630-9184-FCF96438F3C8}" presName="node" presStyleLbl="node1" presStyleIdx="21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0CCCF95-152A-462A-BD89-D7CEE82325C1}" type="pres">
      <dgm:prSet presAssocID="{63F6A372-276D-4235-9B15-3D997DC8882F}" presName="parTrans" presStyleLbl="bgSibTrans2D1" presStyleIdx="22" presStyleCnt="23" custLinFactNeighborX="-120" custLinFactNeighborY="16251"/>
      <dgm:spPr/>
      <dgm:t>
        <a:bodyPr/>
        <a:lstStyle/>
        <a:p>
          <a:endParaRPr lang="en-GB"/>
        </a:p>
      </dgm:t>
    </dgm:pt>
    <dgm:pt modelId="{58D68963-4E4B-4B1F-8333-94B10DE3524E}" type="pres">
      <dgm:prSet presAssocID="{73E9C47F-3302-4433-AADC-D3D41E57EAB8}" presName="node" presStyleLbl="node1" presStyleIdx="22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A0FE0E5B-89E5-442A-91CA-9571041AE709}" srcId="{392EB082-F0AF-4961-A335-59595842E375}" destId="{D55EF175-F171-43B6-8626-8359152AF646}" srcOrd="0" destOrd="0" parTransId="{6DC6BF70-A004-482B-93CD-D7049EA01F14}" sibTransId="{7793907C-E789-423C-962D-45177C186731}"/>
    <dgm:cxn modelId="{D4334B56-D53E-4F42-94DF-7E7F90EC0852}" srcId="{392EB082-F0AF-4961-A335-59595842E375}" destId="{73E9C47F-3302-4433-AADC-D3D41E57EAB8}" srcOrd="22" destOrd="0" parTransId="{63F6A372-276D-4235-9B15-3D997DC8882F}" sibTransId="{60B4BAEC-EA1C-43E8-8FD9-5386F42F3AF3}"/>
    <dgm:cxn modelId="{467ED90F-54F7-48C6-A211-8457E81B2149}" type="presOf" srcId="{33639F5C-2859-450C-9CD9-80430CFD34CF}" destId="{79C8963E-02F7-4E7E-A28E-088588E51D1A}" srcOrd="0" destOrd="0" presId="urn:microsoft.com/office/officeart/2005/8/layout/radial4"/>
    <dgm:cxn modelId="{8C94BBF0-503B-4D28-8F08-FC1AC5C6E010}" srcId="{392EB082-F0AF-4961-A335-59595842E375}" destId="{8741F85E-9CB3-46FB-8DF4-765D85B914AE}" srcOrd="15" destOrd="0" parTransId="{B3471B71-DEC3-4F0C-AE8C-D6B1353D91E4}" sibTransId="{5AA9B388-12F6-43CF-872F-7B44C944F500}"/>
    <dgm:cxn modelId="{DC72491D-7DA7-4849-BCC9-66D1522CA9D4}" type="presOf" srcId="{1E74F299-7298-46B1-B928-A1267F889DBE}" destId="{7C9D1B2B-C797-4803-A05C-4671E9727366}" srcOrd="0" destOrd="0" presId="urn:microsoft.com/office/officeart/2005/8/layout/radial4"/>
    <dgm:cxn modelId="{3A24FFE8-2B76-4B27-A441-961E1A325B38}" type="presOf" srcId="{4F702DEB-41B2-4780-B6A1-2DF96A165B0F}" destId="{7B0769CB-BE9C-497C-9E20-3040B648D236}" srcOrd="0" destOrd="0" presId="urn:microsoft.com/office/officeart/2005/8/layout/radial4"/>
    <dgm:cxn modelId="{F520FE34-F7DD-4109-A016-54B5C133FD92}" type="presOf" srcId="{A6775519-A6F0-4CC4-B647-B36AB133C4DA}" destId="{94E67ABB-47F3-4F10-BAE2-931DD7AE8198}" srcOrd="0" destOrd="0" presId="urn:microsoft.com/office/officeart/2005/8/layout/radial4"/>
    <dgm:cxn modelId="{A7BC843F-9393-4DDE-9611-467B72F20709}" type="presOf" srcId="{D33DB2D0-0F6C-4CC4-B84B-59D6A5613557}" destId="{5E89247E-F34B-4833-83DC-A59B7AFC05C6}" srcOrd="0" destOrd="0" presId="urn:microsoft.com/office/officeart/2005/8/layout/radial4"/>
    <dgm:cxn modelId="{1D647D1A-D670-4FA2-856F-3BE1FA44AF64}" srcId="{392EB082-F0AF-4961-A335-59595842E375}" destId="{A6775519-A6F0-4CC4-B647-B36AB133C4DA}" srcOrd="10" destOrd="0" parTransId="{5A4039E8-89F2-43B6-A227-894F72EAD048}" sibTransId="{E6757227-A186-4015-96BF-8B144E7373BC}"/>
    <dgm:cxn modelId="{550A7579-B2D8-42E7-91BF-DD11AD001C09}" srcId="{392EB082-F0AF-4961-A335-59595842E375}" destId="{AA1FF51B-16D3-46C8-9D11-FF1DB8B140D7}" srcOrd="18" destOrd="0" parTransId="{15166327-72C2-49ED-A7E3-758F78FB213E}" sibTransId="{E613DD26-1CFD-4F5D-AA9E-7324335DB5D8}"/>
    <dgm:cxn modelId="{D2411E89-DD56-4A34-A771-7E2DA826E9EB}" type="presOf" srcId="{7EABEA09-A877-4F6B-BDFA-0A9ED0E905BF}" destId="{DB2689D0-98C8-4E04-B646-768A1A4C07C9}" srcOrd="0" destOrd="0" presId="urn:microsoft.com/office/officeart/2005/8/layout/radial4"/>
    <dgm:cxn modelId="{E20A0F52-6B64-4D1B-A321-CE7A9DB05BF6}" type="presOf" srcId="{AFA5BED3-6104-4804-939E-069675706E90}" destId="{78380FEF-858D-4AFC-BAC2-35A10031EAE5}" srcOrd="0" destOrd="0" presId="urn:microsoft.com/office/officeart/2005/8/layout/radial4"/>
    <dgm:cxn modelId="{C172E0C3-278C-4355-88FA-2F081D8BA8DA}" srcId="{392EB082-F0AF-4961-A335-59595842E375}" destId="{D40A4CD7-CF96-47C0-89C1-BFC375F0558E}" srcOrd="11" destOrd="0" parTransId="{4CA513F4-FBE3-40FB-B874-C12164B918AF}" sibTransId="{D13DC4DA-DF2B-4C48-87A5-CFF89A3639C3}"/>
    <dgm:cxn modelId="{7D32BF97-6CCA-4F6A-94FF-F2C63D28C38E}" type="presOf" srcId="{79F34AFB-BC51-47EB-A54F-58D391AD5DA4}" destId="{0D58F296-7407-4931-8960-85CC00C398F4}" srcOrd="0" destOrd="0" presId="urn:microsoft.com/office/officeart/2005/8/layout/radial4"/>
    <dgm:cxn modelId="{C124026C-2D6E-4560-95B7-4B170488606A}" type="presOf" srcId="{F11BE31D-7A3D-4630-9184-FCF96438F3C8}" destId="{9770A2D7-A6F1-4704-B0E9-C3A967309C1F}" srcOrd="0" destOrd="0" presId="urn:microsoft.com/office/officeart/2005/8/layout/radial4"/>
    <dgm:cxn modelId="{75BDA11F-4CD4-4813-8CA1-38AD76D9571D}" type="presOf" srcId="{39CF30B3-F51B-4619-AFE7-18638B5B7ED7}" destId="{F7457B61-501E-43F6-8651-73F033837996}" srcOrd="0" destOrd="0" presId="urn:microsoft.com/office/officeart/2005/8/layout/radial4"/>
    <dgm:cxn modelId="{A28A4C0C-EECC-44D4-BD0E-9EBE43D1F41B}" type="presOf" srcId="{E19AD3F3-CA1A-4140-82A0-B69C65AC0506}" destId="{30E57794-6FA5-4E06-9642-74F47B2CF31E}" srcOrd="0" destOrd="0" presId="urn:microsoft.com/office/officeart/2005/8/layout/radial4"/>
    <dgm:cxn modelId="{0370E189-0DBB-4007-B185-8FE07C57DA2A}" type="presOf" srcId="{D42118C9-1730-4F29-9EBD-974C5B1D6F8B}" destId="{22DC7A6C-2ECA-4890-A200-F539CFCD7A59}" srcOrd="0" destOrd="0" presId="urn:microsoft.com/office/officeart/2005/8/layout/radial4"/>
    <dgm:cxn modelId="{BFC2DF39-75A5-4149-9B13-7D056C2A7FC9}" type="presOf" srcId="{4CA513F4-FBE3-40FB-B874-C12164B918AF}" destId="{B7F60165-0E5D-4B1A-AFB6-6E6B8E8D2BEA}" srcOrd="0" destOrd="0" presId="urn:microsoft.com/office/officeart/2005/8/layout/radial4"/>
    <dgm:cxn modelId="{DB48E0F7-4324-466A-9B8F-E8A820E0D05D}" type="presOf" srcId="{DB1556DA-5800-4B77-815C-902E05776ADE}" destId="{32249D36-E3AF-4F83-B827-3920DDD30619}" srcOrd="0" destOrd="0" presId="urn:microsoft.com/office/officeart/2005/8/layout/radial4"/>
    <dgm:cxn modelId="{26EDDA54-0AD2-44B7-9AB3-A60E0B9AB393}" srcId="{392EB082-F0AF-4961-A335-59595842E375}" destId="{2A9D3476-17CD-4915-B8AB-A4B5A8AA640F}" srcOrd="20" destOrd="0" parTransId="{7EABEA09-A877-4F6B-BDFA-0A9ED0E905BF}" sibTransId="{A21CF3E0-875D-4E9E-B043-D55635F61918}"/>
    <dgm:cxn modelId="{EAA5AB4E-9BAE-430C-9ACA-8248396FC232}" type="presOf" srcId="{80F986E5-ED96-4AB6-B07D-2AF9826B17E3}" destId="{7A8F10C3-8A31-46D7-991A-54B627F7B093}" srcOrd="0" destOrd="0" presId="urn:microsoft.com/office/officeart/2005/8/layout/radial4"/>
    <dgm:cxn modelId="{6DF24475-9DE5-4001-A6C1-E3C4C40DC20A}" type="presOf" srcId="{B3471B71-DEC3-4F0C-AE8C-D6B1353D91E4}" destId="{8D2E0DD5-FD9D-4E0C-BEC7-34B8B003393D}" srcOrd="0" destOrd="0" presId="urn:microsoft.com/office/officeart/2005/8/layout/radial4"/>
    <dgm:cxn modelId="{19F1B377-F2C1-4E6A-BFEF-87BD4A914BA7}" srcId="{392EB082-F0AF-4961-A335-59595842E375}" destId="{459A456A-9579-4536-88F8-5974FEFF4BD0}" srcOrd="14" destOrd="0" parTransId="{4F702DEB-41B2-4780-B6A1-2DF96A165B0F}" sibTransId="{3C5CCB8B-C0D2-489A-A7EE-0D52F11F95A3}"/>
    <dgm:cxn modelId="{A8BADD2B-F451-495A-994B-858DE7486AEE}" type="presOf" srcId="{73E9C47F-3302-4433-AADC-D3D41E57EAB8}" destId="{58D68963-4E4B-4B1F-8333-94B10DE3524E}" srcOrd="0" destOrd="0" presId="urn:microsoft.com/office/officeart/2005/8/layout/radial4"/>
    <dgm:cxn modelId="{2B9A61BE-0F8F-486F-B898-C960AFE1E550}" type="presOf" srcId="{6DC6BF70-A004-482B-93CD-D7049EA01F14}" destId="{28E7DAC4-45EF-434A-82BB-1C726F304FCF}" srcOrd="0" destOrd="0" presId="urn:microsoft.com/office/officeart/2005/8/layout/radial4"/>
    <dgm:cxn modelId="{AD590310-07EC-47C0-9CF6-160E12EB1B07}" srcId="{392EB082-F0AF-4961-A335-59595842E375}" destId="{39CF30B3-F51B-4619-AFE7-18638B5B7ED7}" srcOrd="4" destOrd="0" parTransId="{80F986E5-ED96-4AB6-B07D-2AF9826B17E3}" sibTransId="{59706C92-9937-4736-81A0-06811BDC3063}"/>
    <dgm:cxn modelId="{D1536EAA-6D16-44C9-9E79-65A1F52BDFD1}" type="presOf" srcId="{D40A4CD7-CF96-47C0-89C1-BFC375F0558E}" destId="{18000C72-C6CF-4F65-88FC-754DDA53EC6C}" srcOrd="0" destOrd="0" presId="urn:microsoft.com/office/officeart/2005/8/layout/radial4"/>
    <dgm:cxn modelId="{BC498169-2D18-462D-8827-F1A201396230}" type="presOf" srcId="{5B0907E5-CB0B-4FF5-8EFD-682012476AB1}" destId="{75F2105A-B6C2-47C4-B3E5-135244600729}" srcOrd="0" destOrd="0" presId="urn:microsoft.com/office/officeart/2005/8/layout/radial4"/>
    <dgm:cxn modelId="{869AE618-8736-4243-AE4F-449A499A4869}" srcId="{392EB082-F0AF-4961-A335-59595842E375}" destId="{79F34AFB-BC51-47EB-A54F-58D391AD5DA4}" srcOrd="1" destOrd="0" parTransId="{E3FA9D7A-3B5E-46C3-A95B-63E5CE107B55}" sibTransId="{49C11624-C3F0-4554-AE35-4B61852EED74}"/>
    <dgm:cxn modelId="{42F3F841-132C-431D-8A10-E0A4C8BDF311}" srcId="{392EB082-F0AF-4961-A335-59595842E375}" destId="{775E6288-CC93-47B4-A9C3-2A1B73AA342A}" srcOrd="16" destOrd="0" parTransId="{388CAC6D-BE41-4F45-968C-6A1D5B77C9BB}" sibTransId="{ECE05AFB-5F1E-47FE-8147-BF340D8C7627}"/>
    <dgm:cxn modelId="{1C897035-4D34-4468-A1A5-89EF97FDA0C3}" srcId="{392EB082-F0AF-4961-A335-59595842E375}" destId="{96687FD1-89A8-48BA-8A3A-DEA3ACD08280}" srcOrd="2" destOrd="0" parTransId="{E19AD3F3-CA1A-4140-82A0-B69C65AC0506}" sibTransId="{30B35222-E274-44B1-B2C2-A40CE9E552F3}"/>
    <dgm:cxn modelId="{D446E778-6B8B-4ED4-A94A-28B7718ACF69}" type="presOf" srcId="{4FCE0C75-88AD-4CB2-AD10-514F31BB28AE}" destId="{D07A7564-D5FE-4780-B54C-1F3EDD12E9ED}" srcOrd="0" destOrd="0" presId="urn:microsoft.com/office/officeart/2005/8/layout/radial4"/>
    <dgm:cxn modelId="{B4493577-7FDC-42ED-A5B6-AD523E1402AE}" type="presOf" srcId="{7353F582-A8B5-4AA0-999D-71340554609E}" destId="{718ECF43-7451-4319-88E9-1296B6605CAB}" srcOrd="0" destOrd="0" presId="urn:microsoft.com/office/officeart/2005/8/layout/radial4"/>
    <dgm:cxn modelId="{C3AB4133-4681-4113-B9EF-F1207A485A3A}" srcId="{392EB082-F0AF-4961-A335-59595842E375}" destId="{10042D5F-DA26-48DA-9154-FEF6B42CDD87}" srcOrd="6" destOrd="0" parTransId="{5B0907E5-CB0B-4FF5-8EFD-682012476AB1}" sibTransId="{109EF0A2-AD2D-4E6A-90A7-AB3821F106CA}"/>
    <dgm:cxn modelId="{4ED0D1EA-2C82-4764-899A-E7C35C7608AE}" srcId="{392EB082-F0AF-4961-A335-59595842E375}" destId="{7A5F70FF-DBF2-42DF-9B61-8CCE3812C178}" srcOrd="9" destOrd="0" parTransId="{DEE33F6A-DBDE-4EEC-97C4-E2A427B8211B}" sibTransId="{ABB37AD6-9F96-47A2-AD18-86808BF98999}"/>
    <dgm:cxn modelId="{C2C9BE8E-E36B-40AE-893E-E2A8D6A60E8A}" type="presOf" srcId="{10042D5F-DA26-48DA-9154-FEF6B42CDD87}" destId="{70E16F9E-E0A4-4498-A6F3-83BF4A8B316E}" srcOrd="0" destOrd="0" presId="urn:microsoft.com/office/officeart/2005/8/layout/radial4"/>
    <dgm:cxn modelId="{B2E52F06-8BD9-4C2B-A403-903FCAF78CE9}" srcId="{392EB082-F0AF-4961-A335-59595842E375}" destId="{F7C92CA6-1AB9-46E3-8AAF-4C7462E74645}" srcOrd="19" destOrd="0" parTransId="{C551A67D-7C33-49BC-96D6-AF52A167736F}" sibTransId="{B2C31DA6-15DF-449E-8643-B13FEB71C4BF}"/>
    <dgm:cxn modelId="{8300475D-3FD1-41C0-BACC-BDF22CB2A5AD}" type="presOf" srcId="{E53139B6-D586-4C68-B9FF-640FCEC7E41C}" destId="{5E0BFDC4-BE29-4B31-B584-7A290C6FE5CF}" srcOrd="0" destOrd="0" presId="urn:microsoft.com/office/officeart/2005/8/layout/radial4"/>
    <dgm:cxn modelId="{01A5F44B-FE95-4E72-BB04-CB32020B1DE6}" type="presOf" srcId="{15166327-72C2-49ED-A7E3-758F78FB213E}" destId="{FF4864DC-31C6-4412-A0DF-4BDA4307A663}" srcOrd="0" destOrd="0" presId="urn:microsoft.com/office/officeart/2005/8/layout/radial4"/>
    <dgm:cxn modelId="{A1A843E4-78DF-48AA-8548-D201D810B29E}" type="presOf" srcId="{C551A67D-7C33-49BC-96D6-AF52A167736F}" destId="{AB9618CD-3388-4B5C-B117-8EC01B7EA441}" srcOrd="0" destOrd="0" presId="urn:microsoft.com/office/officeart/2005/8/layout/radial4"/>
    <dgm:cxn modelId="{1FF772EF-A481-4F59-9C7E-8E8D9DD10D26}" srcId="{392EB082-F0AF-4961-A335-59595842E375}" destId="{4FCE0C75-88AD-4CB2-AD10-514F31BB28AE}" srcOrd="17" destOrd="0" parTransId="{F3073048-FC61-4B00-9B52-9AD7D5BAAD47}" sibTransId="{48B64917-0429-4B17-993C-B2748E9CD13F}"/>
    <dgm:cxn modelId="{25651859-27EA-440C-8C82-FDECD18E6C65}" srcId="{A651507F-906B-4F45-8271-0E7EBD773E94}" destId="{392EB082-F0AF-4961-A335-59595842E375}" srcOrd="0" destOrd="0" parTransId="{844500C7-0165-4EC8-8246-64AC2D7A69E3}" sibTransId="{FD705EDA-EFA0-41E9-B922-70615FD95E85}"/>
    <dgm:cxn modelId="{D21A1C89-06A2-423D-9085-CEDE57C0B3BA}" type="presOf" srcId="{A651507F-906B-4F45-8271-0E7EBD773E94}" destId="{4B8406D6-7432-4DFF-8720-01B6FAFC39C1}" srcOrd="0" destOrd="0" presId="urn:microsoft.com/office/officeart/2005/8/layout/radial4"/>
    <dgm:cxn modelId="{5A7E1A54-3024-40D3-AC2D-437B1250BEAB}" type="presOf" srcId="{35AEF16F-87B6-4336-AB2D-882CF197E82D}" destId="{F542B16E-B2D9-4435-A83C-FD1A6B1EF1B9}" srcOrd="0" destOrd="0" presId="urn:microsoft.com/office/officeart/2005/8/layout/radial4"/>
    <dgm:cxn modelId="{9FBEBA66-49A7-4685-BDC1-C988AF029BB9}" type="presOf" srcId="{DEE33F6A-DBDE-4EEC-97C4-E2A427B8211B}" destId="{08A3ABFF-7283-4701-B29A-8E44251EEC2D}" srcOrd="0" destOrd="0" presId="urn:microsoft.com/office/officeart/2005/8/layout/radial4"/>
    <dgm:cxn modelId="{E3BBC4B9-726C-4FCC-A68E-6CF4C5E10F9E}" type="presOf" srcId="{E3FA9D7A-3B5E-46C3-A95B-63E5CE107B55}" destId="{341AFBB5-724C-49CD-8F4D-C1B76382BC66}" srcOrd="0" destOrd="0" presId="urn:microsoft.com/office/officeart/2005/8/layout/radial4"/>
    <dgm:cxn modelId="{2673DD69-12EE-4888-A7C8-C01484F3CE9D}" srcId="{392EB082-F0AF-4961-A335-59595842E375}" destId="{2464ABE6-841F-45F4-93A0-8780B7F999A4}" srcOrd="3" destOrd="0" parTransId="{1E74F299-7298-46B1-B928-A1267F889DBE}" sibTransId="{2199154F-F53F-4AB0-B9F9-FA858CCE9AED}"/>
    <dgm:cxn modelId="{102270DB-BCA4-46FC-BB73-4E04465983BD}" type="presOf" srcId="{63F6A372-276D-4235-9B15-3D997DC8882F}" destId="{20CCCF95-152A-462A-BD89-D7CEE82325C1}" srcOrd="0" destOrd="0" presId="urn:microsoft.com/office/officeart/2005/8/layout/radial4"/>
    <dgm:cxn modelId="{A36FE997-EB10-48C4-ADB4-FE8B9FE4DEBC}" type="presOf" srcId="{2464ABE6-841F-45F4-93A0-8780B7F999A4}" destId="{F3077284-34D1-4FCD-B9E0-7EAF3AA518B7}" srcOrd="0" destOrd="0" presId="urn:microsoft.com/office/officeart/2005/8/layout/radial4"/>
    <dgm:cxn modelId="{A1721CB7-7548-4E0A-B2EE-CB253652FE3F}" type="presOf" srcId="{AA1FF51B-16D3-46C8-9D11-FF1DB8B140D7}" destId="{6937FE84-0AA8-49BF-8C78-F4A4A82C7F44}" srcOrd="0" destOrd="0" presId="urn:microsoft.com/office/officeart/2005/8/layout/radial4"/>
    <dgm:cxn modelId="{1E4F2B19-AB01-4ECD-A00B-4510FDBA33E6}" type="presOf" srcId="{5A4039E8-89F2-43B6-A227-894F72EAD048}" destId="{9E7857A0-3961-408D-B3C6-6C170F740467}" srcOrd="0" destOrd="0" presId="urn:microsoft.com/office/officeart/2005/8/layout/radial4"/>
    <dgm:cxn modelId="{5FD0521A-96C4-47AA-AB6E-206D0A396AB7}" type="presOf" srcId="{388CAC6D-BE41-4F45-968C-6A1D5B77C9BB}" destId="{5AB71379-2E87-4542-926B-081E2BFB67ED}" srcOrd="0" destOrd="0" presId="urn:microsoft.com/office/officeart/2005/8/layout/radial4"/>
    <dgm:cxn modelId="{65F809B8-C062-4373-83FF-732C4B471C9F}" srcId="{392EB082-F0AF-4961-A335-59595842E375}" destId="{D33DB2D0-0F6C-4CC4-B84B-59D6A5613557}" srcOrd="12" destOrd="0" parTransId="{35AEF16F-87B6-4336-AB2D-882CF197E82D}" sibTransId="{D97D4E36-E107-42EF-B554-EEB3A7825CA0}"/>
    <dgm:cxn modelId="{040C655B-A844-44D8-A239-B1011016C7F1}" type="presOf" srcId="{39576F27-0D93-48CD-9F5A-1998DE806448}" destId="{BF785522-6FF8-4323-9C36-5D3CBDD8A4B1}" srcOrd="0" destOrd="0" presId="urn:microsoft.com/office/officeart/2005/8/layout/radial4"/>
    <dgm:cxn modelId="{D92BE90C-20C8-4B10-9524-DA5BEE321FA1}" type="presOf" srcId="{7A5F70FF-DBF2-42DF-9B61-8CCE3812C178}" destId="{649D9B56-48E9-4AF2-A501-63F62C5C8D7A}" srcOrd="0" destOrd="0" presId="urn:microsoft.com/office/officeart/2005/8/layout/radial4"/>
    <dgm:cxn modelId="{5EDDDE22-116D-400F-A01D-1AB00FEA01D0}" type="presOf" srcId="{F3073048-FC61-4B00-9B52-9AD7D5BAAD47}" destId="{A7A5ACDE-627E-4627-9A49-2E1C99F33F26}" srcOrd="0" destOrd="0" presId="urn:microsoft.com/office/officeart/2005/8/layout/radial4"/>
    <dgm:cxn modelId="{D2E71730-ACBC-4FC5-839D-B3660754BB4B}" srcId="{392EB082-F0AF-4961-A335-59595842E375}" destId="{E44995A2-764D-4FF7-8516-9AF0C5010BA5}" srcOrd="5" destOrd="0" parTransId="{DB1556DA-5800-4B77-815C-902E05776ADE}" sibTransId="{1C102BB2-B27F-4BF2-9C40-9A49175CD894}"/>
    <dgm:cxn modelId="{00881730-8582-4EB6-9201-850D08335BA8}" type="presOf" srcId="{392EB082-F0AF-4961-A335-59595842E375}" destId="{536909FF-BBD6-41AE-8764-E7E49B07754D}" srcOrd="0" destOrd="0" presId="urn:microsoft.com/office/officeart/2005/8/layout/radial4"/>
    <dgm:cxn modelId="{11EDA5B3-78B9-47ED-B13D-1E90914FBF22}" srcId="{392EB082-F0AF-4961-A335-59595842E375}" destId="{F11BE31D-7A3D-4630-9184-FCF96438F3C8}" srcOrd="21" destOrd="0" parTransId="{AFA5BED3-6104-4804-939E-069675706E90}" sibTransId="{05EDF794-6A1C-4011-9F12-7648EEC93BCA}"/>
    <dgm:cxn modelId="{6392EE1E-4F52-4872-8D76-7E7518E32685}" type="presOf" srcId="{F7C92CA6-1AB9-46E3-8AAF-4C7462E74645}" destId="{5E1A6196-7BDD-43FD-AE8D-5D537E2E212C}" srcOrd="0" destOrd="0" presId="urn:microsoft.com/office/officeart/2005/8/layout/radial4"/>
    <dgm:cxn modelId="{8163B7DB-119A-45AB-98D1-2C97600B0F8D}" srcId="{392EB082-F0AF-4961-A335-59595842E375}" destId="{782CF289-AA32-4A6B-98FF-B5AAFB752CC8}" srcOrd="8" destOrd="0" parTransId="{7353F582-A8B5-4AA0-999D-71340554609E}" sibTransId="{403E5EED-8040-47BE-B5C8-7771247A776D}"/>
    <dgm:cxn modelId="{760B8F35-FD8C-4937-BDAE-89ED70045F34}" srcId="{392EB082-F0AF-4961-A335-59595842E375}" destId="{33639F5C-2859-450C-9CD9-80430CFD34CF}" srcOrd="13" destOrd="0" parTransId="{D42118C9-1730-4F29-9EBD-974C5B1D6F8B}" sibTransId="{E60FB9A5-FF8F-4F69-AB35-42BA8E0E1DA2}"/>
    <dgm:cxn modelId="{69477A83-D4B9-4D96-9652-24238EB30177}" type="presOf" srcId="{96687FD1-89A8-48BA-8A3A-DEA3ACD08280}" destId="{23AEC9DC-6164-4A90-A870-E493CB1BA27F}" srcOrd="0" destOrd="0" presId="urn:microsoft.com/office/officeart/2005/8/layout/radial4"/>
    <dgm:cxn modelId="{C83959F3-D563-4122-A821-9BCE14266909}" type="presOf" srcId="{D55EF175-F171-43B6-8626-8359152AF646}" destId="{29964858-775B-4BBF-8C59-7952D1F12FFF}" srcOrd="0" destOrd="0" presId="urn:microsoft.com/office/officeart/2005/8/layout/radial4"/>
    <dgm:cxn modelId="{F62F559B-9BE9-4524-90B4-74D1AB7923E7}" type="presOf" srcId="{8741F85E-9CB3-46FB-8DF4-765D85B914AE}" destId="{77C48F08-9268-4398-898D-B4A0905B4AD9}" srcOrd="0" destOrd="0" presId="urn:microsoft.com/office/officeart/2005/8/layout/radial4"/>
    <dgm:cxn modelId="{85A21C17-FE58-4897-8679-9BBAE4134670}" type="presOf" srcId="{459A456A-9579-4536-88F8-5974FEFF4BD0}" destId="{2F0181BF-2F6D-42D3-BD4F-789B6031FCEB}" srcOrd="0" destOrd="0" presId="urn:microsoft.com/office/officeart/2005/8/layout/radial4"/>
    <dgm:cxn modelId="{30753B20-5328-4B2A-A2D6-306EF9E4F7E4}" type="presOf" srcId="{E44995A2-764D-4FF7-8516-9AF0C5010BA5}" destId="{F2B0FF07-76A7-4B91-8D70-587EE07FA9D1}" srcOrd="0" destOrd="0" presId="urn:microsoft.com/office/officeart/2005/8/layout/radial4"/>
    <dgm:cxn modelId="{993FC430-114D-4210-9445-C8012044708F}" type="presOf" srcId="{2A9D3476-17CD-4915-B8AB-A4B5A8AA640F}" destId="{074E555A-0D65-4CF0-8D85-16A8A5A673E0}" srcOrd="0" destOrd="0" presId="urn:microsoft.com/office/officeart/2005/8/layout/radial4"/>
    <dgm:cxn modelId="{8AC3BA51-9878-4C0E-AFB0-1891A27A6A35}" srcId="{392EB082-F0AF-4961-A335-59595842E375}" destId="{39576F27-0D93-48CD-9F5A-1998DE806448}" srcOrd="7" destOrd="0" parTransId="{E53139B6-D586-4C68-B9FF-640FCEC7E41C}" sibTransId="{4D35FA33-4231-4C64-878E-53682E1DC309}"/>
    <dgm:cxn modelId="{C696D742-D6A4-41E8-98AC-585070E59EF6}" type="presOf" srcId="{775E6288-CC93-47B4-A9C3-2A1B73AA342A}" destId="{15A0E020-A63B-4B61-83F1-702F08CE58FF}" srcOrd="0" destOrd="0" presId="urn:microsoft.com/office/officeart/2005/8/layout/radial4"/>
    <dgm:cxn modelId="{A32D74A8-EDCF-4BA2-8DD5-F18296E165A7}" type="presOf" srcId="{782CF289-AA32-4A6B-98FF-B5AAFB752CC8}" destId="{B11147F5-4DAE-41EC-83CA-258E909684B2}" srcOrd="0" destOrd="0" presId="urn:microsoft.com/office/officeart/2005/8/layout/radial4"/>
    <dgm:cxn modelId="{CC81A7DF-BDA1-4950-934B-81C84FD86503}" type="presParOf" srcId="{4B8406D6-7432-4DFF-8720-01B6FAFC39C1}" destId="{536909FF-BBD6-41AE-8764-E7E49B07754D}" srcOrd="0" destOrd="0" presId="urn:microsoft.com/office/officeart/2005/8/layout/radial4"/>
    <dgm:cxn modelId="{977E84DA-4800-454C-8088-D231DB612839}" type="presParOf" srcId="{4B8406D6-7432-4DFF-8720-01B6FAFC39C1}" destId="{28E7DAC4-45EF-434A-82BB-1C726F304FCF}" srcOrd="1" destOrd="0" presId="urn:microsoft.com/office/officeart/2005/8/layout/radial4"/>
    <dgm:cxn modelId="{03E0096F-4DBF-4625-AF03-AA6F3E5F6B46}" type="presParOf" srcId="{4B8406D6-7432-4DFF-8720-01B6FAFC39C1}" destId="{29964858-775B-4BBF-8C59-7952D1F12FFF}" srcOrd="2" destOrd="0" presId="urn:microsoft.com/office/officeart/2005/8/layout/radial4"/>
    <dgm:cxn modelId="{858B1759-816B-43C2-8743-5D6A63FEB739}" type="presParOf" srcId="{4B8406D6-7432-4DFF-8720-01B6FAFC39C1}" destId="{341AFBB5-724C-49CD-8F4D-C1B76382BC66}" srcOrd="3" destOrd="0" presId="urn:microsoft.com/office/officeart/2005/8/layout/radial4"/>
    <dgm:cxn modelId="{6132AF28-C838-41EA-827F-37A05482C9ED}" type="presParOf" srcId="{4B8406D6-7432-4DFF-8720-01B6FAFC39C1}" destId="{0D58F296-7407-4931-8960-85CC00C398F4}" srcOrd="4" destOrd="0" presId="urn:microsoft.com/office/officeart/2005/8/layout/radial4"/>
    <dgm:cxn modelId="{99CD327C-80F9-4FB6-A04B-D9F799EA5879}" type="presParOf" srcId="{4B8406D6-7432-4DFF-8720-01B6FAFC39C1}" destId="{30E57794-6FA5-4E06-9642-74F47B2CF31E}" srcOrd="5" destOrd="0" presId="urn:microsoft.com/office/officeart/2005/8/layout/radial4"/>
    <dgm:cxn modelId="{4E3BB693-0163-4D28-B4FF-C669999F6529}" type="presParOf" srcId="{4B8406D6-7432-4DFF-8720-01B6FAFC39C1}" destId="{23AEC9DC-6164-4A90-A870-E493CB1BA27F}" srcOrd="6" destOrd="0" presId="urn:microsoft.com/office/officeart/2005/8/layout/radial4"/>
    <dgm:cxn modelId="{43881355-0D9D-4A42-8C32-77B9A25B397B}" type="presParOf" srcId="{4B8406D6-7432-4DFF-8720-01B6FAFC39C1}" destId="{7C9D1B2B-C797-4803-A05C-4671E9727366}" srcOrd="7" destOrd="0" presId="urn:microsoft.com/office/officeart/2005/8/layout/radial4"/>
    <dgm:cxn modelId="{4BB2E839-8F23-43EC-9E5C-7E21493EA4E0}" type="presParOf" srcId="{4B8406D6-7432-4DFF-8720-01B6FAFC39C1}" destId="{F3077284-34D1-4FCD-B9E0-7EAF3AA518B7}" srcOrd="8" destOrd="0" presId="urn:microsoft.com/office/officeart/2005/8/layout/radial4"/>
    <dgm:cxn modelId="{EE15D192-DE57-4222-9BFC-FFC16A8B7202}" type="presParOf" srcId="{4B8406D6-7432-4DFF-8720-01B6FAFC39C1}" destId="{7A8F10C3-8A31-46D7-991A-54B627F7B093}" srcOrd="9" destOrd="0" presId="urn:microsoft.com/office/officeart/2005/8/layout/radial4"/>
    <dgm:cxn modelId="{FC4304AD-0221-49DE-8EC2-79F8FF762FD0}" type="presParOf" srcId="{4B8406D6-7432-4DFF-8720-01B6FAFC39C1}" destId="{F7457B61-501E-43F6-8651-73F033837996}" srcOrd="10" destOrd="0" presId="urn:microsoft.com/office/officeart/2005/8/layout/radial4"/>
    <dgm:cxn modelId="{C8801E46-FE5E-4AFC-AF03-3A6CA0943EC8}" type="presParOf" srcId="{4B8406D6-7432-4DFF-8720-01B6FAFC39C1}" destId="{32249D36-E3AF-4F83-B827-3920DDD30619}" srcOrd="11" destOrd="0" presId="urn:microsoft.com/office/officeart/2005/8/layout/radial4"/>
    <dgm:cxn modelId="{CAF64F3E-44A8-402B-A2B6-9967F8D5326E}" type="presParOf" srcId="{4B8406D6-7432-4DFF-8720-01B6FAFC39C1}" destId="{F2B0FF07-76A7-4B91-8D70-587EE07FA9D1}" srcOrd="12" destOrd="0" presId="urn:microsoft.com/office/officeart/2005/8/layout/radial4"/>
    <dgm:cxn modelId="{9D408425-134D-4C67-8BAE-8F264EA2CC49}" type="presParOf" srcId="{4B8406D6-7432-4DFF-8720-01B6FAFC39C1}" destId="{75F2105A-B6C2-47C4-B3E5-135244600729}" srcOrd="13" destOrd="0" presId="urn:microsoft.com/office/officeart/2005/8/layout/radial4"/>
    <dgm:cxn modelId="{A1BA685F-7F4C-4554-9FD5-A0F73516E990}" type="presParOf" srcId="{4B8406D6-7432-4DFF-8720-01B6FAFC39C1}" destId="{70E16F9E-E0A4-4498-A6F3-83BF4A8B316E}" srcOrd="14" destOrd="0" presId="urn:microsoft.com/office/officeart/2005/8/layout/radial4"/>
    <dgm:cxn modelId="{46C1A1CE-DDD2-488A-BD84-9A5F7C85695C}" type="presParOf" srcId="{4B8406D6-7432-4DFF-8720-01B6FAFC39C1}" destId="{5E0BFDC4-BE29-4B31-B584-7A290C6FE5CF}" srcOrd="15" destOrd="0" presId="urn:microsoft.com/office/officeart/2005/8/layout/radial4"/>
    <dgm:cxn modelId="{2BFA8C7D-8DC0-4487-914B-F050BD8EFBE6}" type="presParOf" srcId="{4B8406D6-7432-4DFF-8720-01B6FAFC39C1}" destId="{BF785522-6FF8-4323-9C36-5D3CBDD8A4B1}" srcOrd="16" destOrd="0" presId="urn:microsoft.com/office/officeart/2005/8/layout/radial4"/>
    <dgm:cxn modelId="{294F0D7F-9E37-46DC-A9C4-2543726D7084}" type="presParOf" srcId="{4B8406D6-7432-4DFF-8720-01B6FAFC39C1}" destId="{718ECF43-7451-4319-88E9-1296B6605CAB}" srcOrd="17" destOrd="0" presId="urn:microsoft.com/office/officeart/2005/8/layout/radial4"/>
    <dgm:cxn modelId="{5E3B502E-2B6E-4D58-8845-E825964D78D1}" type="presParOf" srcId="{4B8406D6-7432-4DFF-8720-01B6FAFC39C1}" destId="{B11147F5-4DAE-41EC-83CA-258E909684B2}" srcOrd="18" destOrd="0" presId="urn:microsoft.com/office/officeart/2005/8/layout/radial4"/>
    <dgm:cxn modelId="{58133A57-1A9C-4376-A777-01423239C374}" type="presParOf" srcId="{4B8406D6-7432-4DFF-8720-01B6FAFC39C1}" destId="{08A3ABFF-7283-4701-B29A-8E44251EEC2D}" srcOrd="19" destOrd="0" presId="urn:microsoft.com/office/officeart/2005/8/layout/radial4"/>
    <dgm:cxn modelId="{1BB9E04F-7D36-4269-9697-5DC253F30AD7}" type="presParOf" srcId="{4B8406D6-7432-4DFF-8720-01B6FAFC39C1}" destId="{649D9B56-48E9-4AF2-A501-63F62C5C8D7A}" srcOrd="20" destOrd="0" presId="urn:microsoft.com/office/officeart/2005/8/layout/radial4"/>
    <dgm:cxn modelId="{7EB348CE-ABB2-4C3C-8CB3-4FC4C96BF979}" type="presParOf" srcId="{4B8406D6-7432-4DFF-8720-01B6FAFC39C1}" destId="{9E7857A0-3961-408D-B3C6-6C170F740467}" srcOrd="21" destOrd="0" presId="urn:microsoft.com/office/officeart/2005/8/layout/radial4"/>
    <dgm:cxn modelId="{61969557-7929-441C-9F15-CF191D8EC255}" type="presParOf" srcId="{4B8406D6-7432-4DFF-8720-01B6FAFC39C1}" destId="{94E67ABB-47F3-4F10-BAE2-931DD7AE8198}" srcOrd="22" destOrd="0" presId="urn:microsoft.com/office/officeart/2005/8/layout/radial4"/>
    <dgm:cxn modelId="{D8A2CA1E-F26B-490C-98ED-610A5530D46C}" type="presParOf" srcId="{4B8406D6-7432-4DFF-8720-01B6FAFC39C1}" destId="{B7F60165-0E5D-4B1A-AFB6-6E6B8E8D2BEA}" srcOrd="23" destOrd="0" presId="urn:microsoft.com/office/officeart/2005/8/layout/radial4"/>
    <dgm:cxn modelId="{4F8F4E0D-8E5B-4C61-B6C0-67D64B241E1B}" type="presParOf" srcId="{4B8406D6-7432-4DFF-8720-01B6FAFC39C1}" destId="{18000C72-C6CF-4F65-88FC-754DDA53EC6C}" srcOrd="24" destOrd="0" presId="urn:microsoft.com/office/officeart/2005/8/layout/radial4"/>
    <dgm:cxn modelId="{BEFA4E0F-4DF5-4024-92B7-15D1B304043F}" type="presParOf" srcId="{4B8406D6-7432-4DFF-8720-01B6FAFC39C1}" destId="{F542B16E-B2D9-4435-A83C-FD1A6B1EF1B9}" srcOrd="25" destOrd="0" presId="urn:microsoft.com/office/officeart/2005/8/layout/radial4"/>
    <dgm:cxn modelId="{5668C5AE-D654-4716-8DCA-D8B8142146B1}" type="presParOf" srcId="{4B8406D6-7432-4DFF-8720-01B6FAFC39C1}" destId="{5E89247E-F34B-4833-83DC-A59B7AFC05C6}" srcOrd="26" destOrd="0" presId="urn:microsoft.com/office/officeart/2005/8/layout/radial4"/>
    <dgm:cxn modelId="{234FC63E-4AE9-481F-BFEA-89592D7C4448}" type="presParOf" srcId="{4B8406D6-7432-4DFF-8720-01B6FAFC39C1}" destId="{22DC7A6C-2ECA-4890-A200-F539CFCD7A59}" srcOrd="27" destOrd="0" presId="urn:microsoft.com/office/officeart/2005/8/layout/radial4"/>
    <dgm:cxn modelId="{BC8AFEA1-FFFB-4CCF-BD11-12F33DE7EAA8}" type="presParOf" srcId="{4B8406D6-7432-4DFF-8720-01B6FAFC39C1}" destId="{79C8963E-02F7-4E7E-A28E-088588E51D1A}" srcOrd="28" destOrd="0" presId="urn:microsoft.com/office/officeart/2005/8/layout/radial4"/>
    <dgm:cxn modelId="{C8022EDB-BF31-4DB1-8074-B24A4246081E}" type="presParOf" srcId="{4B8406D6-7432-4DFF-8720-01B6FAFC39C1}" destId="{7B0769CB-BE9C-497C-9E20-3040B648D236}" srcOrd="29" destOrd="0" presId="urn:microsoft.com/office/officeart/2005/8/layout/radial4"/>
    <dgm:cxn modelId="{BAF0A407-3654-4B3E-BEAE-6ECC080A5C66}" type="presParOf" srcId="{4B8406D6-7432-4DFF-8720-01B6FAFC39C1}" destId="{2F0181BF-2F6D-42D3-BD4F-789B6031FCEB}" srcOrd="30" destOrd="0" presId="urn:microsoft.com/office/officeart/2005/8/layout/radial4"/>
    <dgm:cxn modelId="{29EC9BF8-F3EA-410F-8763-B7B6F2C3A129}" type="presParOf" srcId="{4B8406D6-7432-4DFF-8720-01B6FAFC39C1}" destId="{8D2E0DD5-FD9D-4E0C-BEC7-34B8B003393D}" srcOrd="31" destOrd="0" presId="urn:microsoft.com/office/officeart/2005/8/layout/radial4"/>
    <dgm:cxn modelId="{18DE2B62-E0D8-4B0D-A8F2-AF99D22B8986}" type="presParOf" srcId="{4B8406D6-7432-4DFF-8720-01B6FAFC39C1}" destId="{77C48F08-9268-4398-898D-B4A0905B4AD9}" srcOrd="32" destOrd="0" presId="urn:microsoft.com/office/officeart/2005/8/layout/radial4"/>
    <dgm:cxn modelId="{085AEB88-FD8F-405A-A626-6DB810404727}" type="presParOf" srcId="{4B8406D6-7432-4DFF-8720-01B6FAFC39C1}" destId="{5AB71379-2E87-4542-926B-081E2BFB67ED}" srcOrd="33" destOrd="0" presId="urn:microsoft.com/office/officeart/2005/8/layout/radial4"/>
    <dgm:cxn modelId="{3DF9A9AA-85D5-4C22-9BE7-F03400FE5327}" type="presParOf" srcId="{4B8406D6-7432-4DFF-8720-01B6FAFC39C1}" destId="{15A0E020-A63B-4B61-83F1-702F08CE58FF}" srcOrd="34" destOrd="0" presId="urn:microsoft.com/office/officeart/2005/8/layout/radial4"/>
    <dgm:cxn modelId="{B5E30833-BAC3-4A4A-AB2A-9DB57BED8C6B}" type="presParOf" srcId="{4B8406D6-7432-4DFF-8720-01B6FAFC39C1}" destId="{A7A5ACDE-627E-4627-9A49-2E1C99F33F26}" srcOrd="35" destOrd="0" presId="urn:microsoft.com/office/officeart/2005/8/layout/radial4"/>
    <dgm:cxn modelId="{DD86B837-F43E-4BA1-9A7D-01B743318842}" type="presParOf" srcId="{4B8406D6-7432-4DFF-8720-01B6FAFC39C1}" destId="{D07A7564-D5FE-4780-B54C-1F3EDD12E9ED}" srcOrd="36" destOrd="0" presId="urn:microsoft.com/office/officeart/2005/8/layout/radial4"/>
    <dgm:cxn modelId="{FD2B67A1-04D0-4DAB-93E9-CB2BC43EAE34}" type="presParOf" srcId="{4B8406D6-7432-4DFF-8720-01B6FAFC39C1}" destId="{FF4864DC-31C6-4412-A0DF-4BDA4307A663}" srcOrd="37" destOrd="0" presId="urn:microsoft.com/office/officeart/2005/8/layout/radial4"/>
    <dgm:cxn modelId="{FB58D207-A08C-42B2-B2BC-C4071F4D96CA}" type="presParOf" srcId="{4B8406D6-7432-4DFF-8720-01B6FAFC39C1}" destId="{6937FE84-0AA8-49BF-8C78-F4A4A82C7F44}" srcOrd="38" destOrd="0" presId="urn:microsoft.com/office/officeart/2005/8/layout/radial4"/>
    <dgm:cxn modelId="{FDE489CC-2819-4B1D-BE09-C2094F66EDE9}" type="presParOf" srcId="{4B8406D6-7432-4DFF-8720-01B6FAFC39C1}" destId="{AB9618CD-3388-4B5C-B117-8EC01B7EA441}" srcOrd="39" destOrd="0" presId="urn:microsoft.com/office/officeart/2005/8/layout/radial4"/>
    <dgm:cxn modelId="{40CE144B-D5BB-487B-A19C-42902EDD526C}" type="presParOf" srcId="{4B8406D6-7432-4DFF-8720-01B6FAFC39C1}" destId="{5E1A6196-7BDD-43FD-AE8D-5D537E2E212C}" srcOrd="40" destOrd="0" presId="urn:microsoft.com/office/officeart/2005/8/layout/radial4"/>
    <dgm:cxn modelId="{F179A017-AFD1-42C7-BDAB-C7AAA1D5EFE1}" type="presParOf" srcId="{4B8406D6-7432-4DFF-8720-01B6FAFC39C1}" destId="{DB2689D0-98C8-4E04-B646-768A1A4C07C9}" srcOrd="41" destOrd="0" presId="urn:microsoft.com/office/officeart/2005/8/layout/radial4"/>
    <dgm:cxn modelId="{95168101-4242-4E27-8FE6-CB5162B29829}" type="presParOf" srcId="{4B8406D6-7432-4DFF-8720-01B6FAFC39C1}" destId="{074E555A-0D65-4CF0-8D85-16A8A5A673E0}" srcOrd="42" destOrd="0" presId="urn:microsoft.com/office/officeart/2005/8/layout/radial4"/>
    <dgm:cxn modelId="{FEE248DB-E47E-4E1B-B383-966FB9ADBF7A}" type="presParOf" srcId="{4B8406D6-7432-4DFF-8720-01B6FAFC39C1}" destId="{78380FEF-858D-4AFC-BAC2-35A10031EAE5}" srcOrd="43" destOrd="0" presId="urn:microsoft.com/office/officeart/2005/8/layout/radial4"/>
    <dgm:cxn modelId="{A9E04054-FD74-488F-B34F-0139FD9DF705}" type="presParOf" srcId="{4B8406D6-7432-4DFF-8720-01B6FAFC39C1}" destId="{9770A2D7-A6F1-4704-B0E9-C3A967309C1F}" srcOrd="44" destOrd="0" presId="urn:microsoft.com/office/officeart/2005/8/layout/radial4"/>
    <dgm:cxn modelId="{821F2F1A-1EE8-4E67-9E7A-710D67E4C5DE}" type="presParOf" srcId="{4B8406D6-7432-4DFF-8720-01B6FAFC39C1}" destId="{20CCCF95-152A-462A-BD89-D7CEE82325C1}" srcOrd="45" destOrd="0" presId="urn:microsoft.com/office/officeart/2005/8/layout/radial4"/>
    <dgm:cxn modelId="{130EB4D2-63F5-4B41-9F79-36DB271B840B}" type="presParOf" srcId="{4B8406D6-7432-4DFF-8720-01B6FAFC39C1}" destId="{58D68963-4E4B-4B1F-8333-94B10DE3524E}" srcOrd="46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6E100EB-06D8-4DB1-8FF6-20221798B863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A5365C80-8282-4769-B0A3-AE46EE60BECB}">
      <dgm:prSet phldrT="[Text]"/>
      <dgm:spPr/>
      <dgm:t>
        <a:bodyPr/>
        <a:lstStyle/>
        <a:p>
          <a:r>
            <a:rPr lang="en-GB" b="1"/>
            <a:t>Move</a:t>
          </a:r>
        </a:p>
        <a:p>
          <a:r>
            <a:rPr lang="en-GB" b="0"/>
            <a:t>(be active)</a:t>
          </a:r>
        </a:p>
      </dgm:t>
    </dgm:pt>
    <dgm:pt modelId="{C2C1DD0A-47C2-4353-94BC-6D6D54DF2B2C}" type="parTrans" cxnId="{DAB11185-2387-415B-8AE2-F465B12F23BF}">
      <dgm:prSet/>
      <dgm:spPr/>
      <dgm:t>
        <a:bodyPr/>
        <a:lstStyle/>
        <a:p>
          <a:endParaRPr lang="en-GB"/>
        </a:p>
      </dgm:t>
    </dgm:pt>
    <dgm:pt modelId="{5CBF86B6-1FC5-4A23-B330-37A29973D530}" type="sibTrans" cxnId="{DAB11185-2387-415B-8AE2-F465B12F23BF}">
      <dgm:prSet/>
      <dgm:spPr/>
      <dgm:t>
        <a:bodyPr/>
        <a:lstStyle/>
        <a:p>
          <a:endParaRPr lang="en-GB"/>
        </a:p>
      </dgm:t>
    </dgm:pt>
    <dgm:pt modelId="{44542B75-5624-4148-BB90-C9E4AFC87BC4}">
      <dgm:prSet phldrT="[Text]"/>
      <dgm:spPr/>
      <dgm:t>
        <a:bodyPr/>
        <a:lstStyle/>
        <a:p>
          <a:r>
            <a:rPr lang="en-GB"/>
            <a:t>PE lessons</a:t>
          </a:r>
        </a:p>
      </dgm:t>
    </dgm:pt>
    <dgm:pt modelId="{EF3B135C-CDCF-4F62-9568-41F0F6EA1538}" type="parTrans" cxnId="{5A583ACD-22C9-476A-A2A5-1394D763AF22}">
      <dgm:prSet/>
      <dgm:spPr/>
      <dgm:t>
        <a:bodyPr/>
        <a:lstStyle/>
        <a:p>
          <a:endParaRPr lang="en-GB"/>
        </a:p>
      </dgm:t>
    </dgm:pt>
    <dgm:pt modelId="{9C29D58C-3BDD-44FB-95C3-8C3B3B2370E7}" type="sibTrans" cxnId="{5A583ACD-22C9-476A-A2A5-1394D763AF22}">
      <dgm:prSet/>
      <dgm:spPr/>
      <dgm:t>
        <a:bodyPr/>
        <a:lstStyle/>
        <a:p>
          <a:endParaRPr lang="en-GB"/>
        </a:p>
      </dgm:t>
    </dgm:pt>
    <dgm:pt modelId="{961401EF-3343-4390-9AC7-59FE287797AB}">
      <dgm:prSet phldrT="[Text]"/>
      <dgm:spPr/>
      <dgm:t>
        <a:bodyPr/>
        <a:lstStyle/>
        <a:p>
          <a:r>
            <a:rPr lang="en-GB"/>
            <a:t>Physical clubs-rugby,football,dodgeball</a:t>
          </a:r>
        </a:p>
      </dgm:t>
    </dgm:pt>
    <dgm:pt modelId="{B55D0A24-87E5-452F-AF4B-5AC95B9FEB7F}" type="parTrans" cxnId="{EA3B1529-70DC-445A-8CA1-3D3521EACBB1}">
      <dgm:prSet/>
      <dgm:spPr/>
      <dgm:t>
        <a:bodyPr/>
        <a:lstStyle/>
        <a:p>
          <a:endParaRPr lang="en-GB"/>
        </a:p>
      </dgm:t>
    </dgm:pt>
    <dgm:pt modelId="{16A87EAD-547C-4D50-9628-097010BD107C}" type="sibTrans" cxnId="{EA3B1529-70DC-445A-8CA1-3D3521EACBB1}">
      <dgm:prSet/>
      <dgm:spPr/>
      <dgm:t>
        <a:bodyPr/>
        <a:lstStyle/>
        <a:p>
          <a:endParaRPr lang="en-GB"/>
        </a:p>
      </dgm:t>
    </dgm:pt>
    <dgm:pt modelId="{68B3DAB6-F433-44E0-B1BA-037E113BE199}">
      <dgm:prSet phldrT="[Text]"/>
      <dgm:spPr/>
      <dgm:t>
        <a:bodyPr/>
        <a:lstStyle/>
        <a:p>
          <a:r>
            <a:rPr lang="en-GB"/>
            <a:t>playtime and lunchtime games and activities</a:t>
          </a:r>
        </a:p>
      </dgm:t>
    </dgm:pt>
    <dgm:pt modelId="{5BC899ED-2570-43C6-870E-3E780817F53C}" type="parTrans" cxnId="{35934104-542F-481B-B95D-017A46C02C67}">
      <dgm:prSet/>
      <dgm:spPr/>
      <dgm:t>
        <a:bodyPr/>
        <a:lstStyle/>
        <a:p>
          <a:endParaRPr lang="en-GB"/>
        </a:p>
      </dgm:t>
    </dgm:pt>
    <dgm:pt modelId="{CFAB2A3A-E5E0-43C4-92B9-D0631C293FD6}" type="sibTrans" cxnId="{35934104-542F-481B-B95D-017A46C02C67}">
      <dgm:prSet/>
      <dgm:spPr/>
      <dgm:t>
        <a:bodyPr/>
        <a:lstStyle/>
        <a:p>
          <a:endParaRPr lang="en-GB"/>
        </a:p>
      </dgm:t>
    </dgm:pt>
    <dgm:pt modelId="{439009E9-CBEC-4742-8E23-A6ECB025F92F}">
      <dgm:prSet phldrT="[Text]"/>
      <dgm:spPr/>
      <dgm:t>
        <a:bodyPr/>
        <a:lstStyle/>
        <a:p>
          <a:r>
            <a:rPr lang="en-GB"/>
            <a:t>y4/5 brain breaks</a:t>
          </a:r>
        </a:p>
      </dgm:t>
    </dgm:pt>
    <dgm:pt modelId="{2382EB9A-D60D-4A03-997D-1C3828AAD8AE}" type="parTrans" cxnId="{C5E9313C-6832-438D-8C28-65A33BCBA0C8}">
      <dgm:prSet/>
      <dgm:spPr/>
      <dgm:t>
        <a:bodyPr/>
        <a:lstStyle/>
        <a:p>
          <a:endParaRPr lang="en-GB"/>
        </a:p>
      </dgm:t>
    </dgm:pt>
    <dgm:pt modelId="{C91FED15-6AA8-4E59-B369-3E16E5FDF430}" type="sibTrans" cxnId="{C5E9313C-6832-438D-8C28-65A33BCBA0C8}">
      <dgm:prSet/>
      <dgm:spPr/>
      <dgm:t>
        <a:bodyPr/>
        <a:lstStyle/>
        <a:p>
          <a:endParaRPr lang="en-GB"/>
        </a:p>
      </dgm:t>
    </dgm:pt>
    <dgm:pt modelId="{C7136CD1-B44F-439F-9DF4-94B988BD16C9}">
      <dgm:prSet phldrT="[Text]"/>
      <dgm:spPr/>
      <dgm:t>
        <a:bodyPr/>
        <a:lstStyle/>
        <a:p>
          <a:r>
            <a:rPr lang="en-GB"/>
            <a:t>7L wake up shake up</a:t>
          </a:r>
        </a:p>
      </dgm:t>
    </dgm:pt>
    <dgm:pt modelId="{4C90B024-2676-4D4C-9DF8-BE82944ECB19}" type="parTrans" cxnId="{379B7BDA-FBC3-404F-B28D-9B143A14DFE2}">
      <dgm:prSet/>
      <dgm:spPr/>
      <dgm:t>
        <a:bodyPr/>
        <a:lstStyle/>
        <a:p>
          <a:endParaRPr lang="en-GB"/>
        </a:p>
      </dgm:t>
    </dgm:pt>
    <dgm:pt modelId="{71F799CF-0079-407A-9538-F7F563070B77}" type="sibTrans" cxnId="{379B7BDA-FBC3-404F-B28D-9B143A14DFE2}">
      <dgm:prSet/>
      <dgm:spPr/>
      <dgm:t>
        <a:bodyPr/>
        <a:lstStyle/>
        <a:p>
          <a:endParaRPr lang="en-GB"/>
        </a:p>
      </dgm:t>
    </dgm:pt>
    <dgm:pt modelId="{FD9BFD81-82F7-433F-9C52-56EC438CCA96}">
      <dgm:prSet phldrT="[Text]"/>
      <dgm:spPr/>
      <dgm:t>
        <a:bodyPr/>
        <a:lstStyle/>
        <a:p>
          <a:r>
            <a:rPr lang="en-GB"/>
            <a:t>swimming(KS2)</a:t>
          </a:r>
        </a:p>
      </dgm:t>
    </dgm:pt>
    <dgm:pt modelId="{E15F57A8-E282-49AF-A86A-58E73DF9FDAF}" type="parTrans" cxnId="{A226F8CB-9F42-4A05-AA4C-86995AAC8036}">
      <dgm:prSet/>
      <dgm:spPr/>
      <dgm:t>
        <a:bodyPr/>
        <a:lstStyle/>
        <a:p>
          <a:endParaRPr lang="en-GB"/>
        </a:p>
      </dgm:t>
    </dgm:pt>
    <dgm:pt modelId="{DAB13B06-F742-4722-AC08-B0CC14ADEF5C}" type="sibTrans" cxnId="{A226F8CB-9F42-4A05-AA4C-86995AAC8036}">
      <dgm:prSet/>
      <dgm:spPr/>
      <dgm:t>
        <a:bodyPr/>
        <a:lstStyle/>
        <a:p>
          <a:endParaRPr lang="en-GB"/>
        </a:p>
      </dgm:t>
    </dgm:pt>
    <dgm:pt modelId="{ACC7C3DF-52D6-45D4-B19E-8AD83985460C}">
      <dgm:prSet phldrT="[Text]"/>
      <dgm:spPr/>
      <dgm:t>
        <a:bodyPr/>
        <a:lstStyle/>
        <a:p>
          <a:r>
            <a:rPr lang="en-GB"/>
            <a:t>donkeys (FKS1)</a:t>
          </a:r>
        </a:p>
      </dgm:t>
    </dgm:pt>
    <dgm:pt modelId="{C8B62C99-D6A0-430D-84D1-4A23C31ABE13}" type="parTrans" cxnId="{457E5A82-085B-41A2-91A7-9E4F8A9317CB}">
      <dgm:prSet/>
      <dgm:spPr/>
      <dgm:t>
        <a:bodyPr/>
        <a:lstStyle/>
        <a:p>
          <a:endParaRPr lang="en-GB"/>
        </a:p>
      </dgm:t>
    </dgm:pt>
    <dgm:pt modelId="{048243B8-02BE-4545-B394-54CC758022F4}" type="sibTrans" cxnId="{457E5A82-085B-41A2-91A7-9E4F8A9317CB}">
      <dgm:prSet/>
      <dgm:spPr/>
      <dgm:t>
        <a:bodyPr/>
        <a:lstStyle/>
        <a:p>
          <a:endParaRPr lang="en-GB"/>
        </a:p>
      </dgm:t>
    </dgm:pt>
    <dgm:pt modelId="{D631F491-2E6F-4A09-ACBA-6E10FBC1352B}">
      <dgm:prSet phldrT="[Text]"/>
      <dgm:spPr/>
      <dgm:t>
        <a:bodyPr/>
        <a:lstStyle/>
        <a:p>
          <a:r>
            <a:rPr lang="en-GB"/>
            <a:t>Moving breaks  (KS3/4)</a:t>
          </a:r>
        </a:p>
      </dgm:t>
    </dgm:pt>
    <dgm:pt modelId="{E9689359-36DB-4D49-A5A0-9D12D17E3C19}" type="parTrans" cxnId="{45D58ADF-6EF9-4193-83B6-2518EDEB62E0}">
      <dgm:prSet/>
      <dgm:spPr/>
      <dgm:t>
        <a:bodyPr/>
        <a:lstStyle/>
        <a:p>
          <a:endParaRPr lang="en-GB"/>
        </a:p>
      </dgm:t>
    </dgm:pt>
    <dgm:pt modelId="{567B3D42-323B-49A3-9459-519CB033AE11}" type="sibTrans" cxnId="{45D58ADF-6EF9-4193-83B6-2518EDEB62E0}">
      <dgm:prSet/>
      <dgm:spPr/>
      <dgm:t>
        <a:bodyPr/>
        <a:lstStyle/>
        <a:p>
          <a:endParaRPr lang="en-GB"/>
        </a:p>
      </dgm:t>
    </dgm:pt>
    <dgm:pt modelId="{57BE4DD4-BA75-42B7-8DD0-E8410B2C1408}">
      <dgm:prSet phldrT="[Text]"/>
      <dgm:spPr/>
      <dgm:t>
        <a:bodyPr/>
        <a:lstStyle/>
        <a:p>
          <a:r>
            <a:rPr lang="en-GB"/>
            <a:t>Merit time- move option</a:t>
          </a:r>
        </a:p>
      </dgm:t>
    </dgm:pt>
    <dgm:pt modelId="{3ACE5514-536F-4193-BDFF-012FEB9942A2}" type="parTrans" cxnId="{541F324C-72B4-4ECC-AC65-181765F68E46}">
      <dgm:prSet/>
      <dgm:spPr/>
      <dgm:t>
        <a:bodyPr/>
        <a:lstStyle/>
        <a:p>
          <a:endParaRPr lang="en-GB"/>
        </a:p>
      </dgm:t>
    </dgm:pt>
    <dgm:pt modelId="{80092AEC-FA8A-486D-9139-F998D2FC7218}" type="sibTrans" cxnId="{541F324C-72B4-4ECC-AC65-181765F68E46}">
      <dgm:prSet/>
      <dgm:spPr/>
      <dgm:t>
        <a:bodyPr/>
        <a:lstStyle/>
        <a:p>
          <a:endParaRPr lang="en-GB"/>
        </a:p>
      </dgm:t>
    </dgm:pt>
    <dgm:pt modelId="{5FC03E07-A633-480D-A7F6-672A738DE6C4}">
      <dgm:prSet phldrT="[Text]"/>
      <dgm:spPr/>
      <dgm:t>
        <a:bodyPr/>
        <a:lstStyle/>
        <a:p>
          <a:r>
            <a:rPr lang="en-GB"/>
            <a:t>Eat well move more programme-</a:t>
          </a:r>
        </a:p>
      </dgm:t>
    </dgm:pt>
    <dgm:pt modelId="{49B07C19-34E5-485D-BF17-98F29CDCF99C}" type="parTrans" cxnId="{A1C40D15-B2A8-41C9-812E-301E4F301EF9}">
      <dgm:prSet/>
      <dgm:spPr/>
      <dgm:t>
        <a:bodyPr/>
        <a:lstStyle/>
        <a:p>
          <a:endParaRPr lang="en-GB"/>
        </a:p>
      </dgm:t>
    </dgm:pt>
    <dgm:pt modelId="{B1439A13-2809-43DF-8A65-B04C58F72B57}" type="sibTrans" cxnId="{A1C40D15-B2A8-41C9-812E-301E4F301EF9}">
      <dgm:prSet/>
      <dgm:spPr/>
      <dgm:t>
        <a:bodyPr/>
        <a:lstStyle/>
        <a:p>
          <a:endParaRPr lang="en-GB"/>
        </a:p>
      </dgm:t>
    </dgm:pt>
    <dgm:pt modelId="{2E858A4C-665A-4B76-895B-D8EC6F09321C}">
      <dgm:prSet phldrT="[Text]"/>
      <dgm:spPr/>
      <dgm:t>
        <a:bodyPr/>
        <a:lstStyle/>
        <a:p>
          <a:r>
            <a:rPr lang="en-GB"/>
            <a:t>Write dance y3</a:t>
          </a:r>
        </a:p>
      </dgm:t>
    </dgm:pt>
    <dgm:pt modelId="{DA371FF1-88B5-465D-B1E9-57AED88527D4}" type="parTrans" cxnId="{E9444F7E-BC47-4283-AAE7-D1540A6DC1F3}">
      <dgm:prSet/>
      <dgm:spPr/>
      <dgm:t>
        <a:bodyPr/>
        <a:lstStyle/>
        <a:p>
          <a:endParaRPr lang="en-GB"/>
        </a:p>
      </dgm:t>
    </dgm:pt>
    <dgm:pt modelId="{36496B99-E0D1-4952-9C7E-C1F13330966D}" type="sibTrans" cxnId="{E9444F7E-BC47-4283-AAE7-D1540A6DC1F3}">
      <dgm:prSet/>
      <dgm:spPr/>
      <dgm:t>
        <a:bodyPr/>
        <a:lstStyle/>
        <a:p>
          <a:endParaRPr lang="en-GB"/>
        </a:p>
      </dgm:t>
    </dgm:pt>
    <dgm:pt modelId="{1345B4B7-2743-440F-A2FB-4D30D3A13697}">
      <dgm:prSet phldrT="[Text]"/>
      <dgm:spPr/>
      <dgm:t>
        <a:bodyPr/>
        <a:lstStyle/>
        <a:p>
          <a:r>
            <a:rPr lang="en-GB"/>
            <a:t>travel training KS4/5</a:t>
          </a:r>
        </a:p>
      </dgm:t>
    </dgm:pt>
    <dgm:pt modelId="{52963835-A7BD-44DC-9DA3-A8CDD92E3486}" type="parTrans" cxnId="{5CB7F315-921E-418C-8844-F45522446102}">
      <dgm:prSet/>
      <dgm:spPr/>
      <dgm:t>
        <a:bodyPr/>
        <a:lstStyle/>
        <a:p>
          <a:endParaRPr lang="en-GB"/>
        </a:p>
      </dgm:t>
    </dgm:pt>
    <dgm:pt modelId="{9D0153E8-76FA-4B87-A8A1-973757C088FE}" type="sibTrans" cxnId="{5CB7F315-921E-418C-8844-F45522446102}">
      <dgm:prSet/>
      <dgm:spPr/>
      <dgm:t>
        <a:bodyPr/>
        <a:lstStyle/>
        <a:p>
          <a:endParaRPr lang="en-GB"/>
        </a:p>
      </dgm:t>
    </dgm:pt>
    <dgm:pt modelId="{F9AC29E5-2F26-4969-8439-353640282A19}">
      <dgm:prSet phldrT="[Text]"/>
      <dgm:spPr/>
      <dgm:t>
        <a:bodyPr/>
        <a:lstStyle/>
        <a:p>
          <a:r>
            <a:rPr lang="en-GB"/>
            <a:t>Forest Schools</a:t>
          </a:r>
        </a:p>
      </dgm:t>
    </dgm:pt>
    <dgm:pt modelId="{1014A239-C262-47CC-99D8-C05BBD45AD6D}" type="parTrans" cxnId="{88A23C52-3C84-4A73-8DC9-3467C3A1BE74}">
      <dgm:prSet/>
      <dgm:spPr/>
      <dgm:t>
        <a:bodyPr/>
        <a:lstStyle/>
        <a:p>
          <a:endParaRPr lang="en-GB"/>
        </a:p>
      </dgm:t>
    </dgm:pt>
    <dgm:pt modelId="{BA93891A-9DE3-4C1B-B41E-17A4E4A69F55}" type="sibTrans" cxnId="{88A23C52-3C84-4A73-8DC9-3467C3A1BE74}">
      <dgm:prSet/>
      <dgm:spPr/>
      <dgm:t>
        <a:bodyPr/>
        <a:lstStyle/>
        <a:p>
          <a:endParaRPr lang="en-GB"/>
        </a:p>
      </dgm:t>
    </dgm:pt>
    <dgm:pt modelId="{F501FB41-E8AD-4A35-803D-56B9423F9981}">
      <dgm:prSet phldrT="[Text]"/>
      <dgm:spPr/>
      <dgm:t>
        <a:bodyPr/>
        <a:lstStyle/>
        <a:p>
          <a:r>
            <a:rPr lang="en-GB"/>
            <a:t>Oakleigh walks</a:t>
          </a:r>
        </a:p>
      </dgm:t>
    </dgm:pt>
    <dgm:pt modelId="{AB0035A2-5109-4A19-BB91-BE3CC69D7010}" type="parTrans" cxnId="{42DDB890-DD8E-4820-ADE1-FE70E0D3C1D7}">
      <dgm:prSet/>
      <dgm:spPr/>
      <dgm:t>
        <a:bodyPr/>
        <a:lstStyle/>
        <a:p>
          <a:endParaRPr lang="en-GB"/>
        </a:p>
      </dgm:t>
    </dgm:pt>
    <dgm:pt modelId="{7DEEC532-4FB9-44ED-A4AA-7CF1EDFFA525}" type="sibTrans" cxnId="{42DDB890-DD8E-4820-ADE1-FE70E0D3C1D7}">
      <dgm:prSet/>
      <dgm:spPr/>
      <dgm:t>
        <a:bodyPr/>
        <a:lstStyle/>
        <a:p>
          <a:endParaRPr lang="en-GB"/>
        </a:p>
      </dgm:t>
    </dgm:pt>
    <dgm:pt modelId="{6122BB5D-0794-49E8-8DD0-9C62B2A4704C}">
      <dgm:prSet phldrT="[Text]"/>
      <dgm:spPr/>
      <dgm:t>
        <a:bodyPr/>
        <a:lstStyle/>
        <a:p>
          <a:r>
            <a:rPr lang="en-GB"/>
            <a:t>all classes daily activity</a:t>
          </a:r>
        </a:p>
      </dgm:t>
    </dgm:pt>
    <dgm:pt modelId="{483D8B12-BED1-4A07-99D3-E5BAB8F281DD}" type="parTrans" cxnId="{F17A4FF1-D7C5-43DF-9E4C-2F2588231A68}">
      <dgm:prSet/>
      <dgm:spPr/>
      <dgm:t>
        <a:bodyPr/>
        <a:lstStyle/>
        <a:p>
          <a:endParaRPr lang="en-GB"/>
        </a:p>
      </dgm:t>
    </dgm:pt>
    <dgm:pt modelId="{2A409A37-0A75-489E-A850-D63295C9B0F8}" type="sibTrans" cxnId="{F17A4FF1-D7C5-43DF-9E4C-2F2588231A68}">
      <dgm:prSet/>
      <dgm:spPr/>
      <dgm:t>
        <a:bodyPr/>
        <a:lstStyle/>
        <a:p>
          <a:endParaRPr lang="en-GB"/>
        </a:p>
      </dgm:t>
    </dgm:pt>
    <dgm:pt modelId="{6A229282-0A14-4A06-820A-917C5FD1C0BB}">
      <dgm:prSet phldrT="[Text]"/>
      <dgm:spPr/>
      <dgm:t>
        <a:bodyPr/>
        <a:lstStyle/>
        <a:p>
          <a:endParaRPr lang="en-GB"/>
        </a:p>
      </dgm:t>
    </dgm:pt>
    <dgm:pt modelId="{D1305FDE-376D-4D06-9BD1-CA3E349EC301}" type="parTrans" cxnId="{03BD0891-3381-43BA-998E-AFCD275A1318}">
      <dgm:prSet/>
      <dgm:spPr/>
      <dgm:t>
        <a:bodyPr/>
        <a:lstStyle/>
        <a:p>
          <a:endParaRPr lang="en-GB"/>
        </a:p>
      </dgm:t>
    </dgm:pt>
    <dgm:pt modelId="{0FB3DFBA-2362-41EA-AF46-4B48BB7C1989}" type="sibTrans" cxnId="{03BD0891-3381-43BA-998E-AFCD275A1318}">
      <dgm:prSet/>
      <dgm:spPr/>
      <dgm:t>
        <a:bodyPr/>
        <a:lstStyle/>
        <a:p>
          <a:endParaRPr lang="en-GB"/>
        </a:p>
      </dgm:t>
    </dgm:pt>
    <dgm:pt modelId="{F423C351-557D-4D21-9C95-82841246BB47}" type="pres">
      <dgm:prSet presAssocID="{D6E100EB-06D8-4DB1-8FF6-20221798B863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07B42806-287F-46A0-B7EF-7A96E4BFD806}" type="pres">
      <dgm:prSet presAssocID="{A5365C80-8282-4769-B0A3-AE46EE60BECB}" presName="centerShape" presStyleLbl="node0" presStyleIdx="0" presStyleCnt="1"/>
      <dgm:spPr/>
      <dgm:t>
        <a:bodyPr/>
        <a:lstStyle/>
        <a:p>
          <a:endParaRPr lang="en-GB"/>
        </a:p>
      </dgm:t>
    </dgm:pt>
    <dgm:pt modelId="{B29043D1-B97D-474A-B4F2-4A29CE2DD362}" type="pres">
      <dgm:prSet presAssocID="{EF3B135C-CDCF-4F62-9568-41F0F6EA1538}" presName="parTrans" presStyleLbl="bgSibTrans2D1" presStyleIdx="0" presStyleCnt="15"/>
      <dgm:spPr/>
      <dgm:t>
        <a:bodyPr/>
        <a:lstStyle/>
        <a:p>
          <a:endParaRPr lang="en-GB"/>
        </a:p>
      </dgm:t>
    </dgm:pt>
    <dgm:pt modelId="{C0DE77B2-AF16-4C8A-97D3-E52548C97146}" type="pres">
      <dgm:prSet presAssocID="{44542B75-5624-4148-BB90-C9E4AFC87BC4}" presName="node" presStyleLbl="node1" presStyleIdx="0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A3693AD-C5B9-4351-B3A2-D186E550CDF3}" type="pres">
      <dgm:prSet presAssocID="{B55D0A24-87E5-452F-AF4B-5AC95B9FEB7F}" presName="parTrans" presStyleLbl="bgSibTrans2D1" presStyleIdx="1" presStyleCnt="15"/>
      <dgm:spPr/>
      <dgm:t>
        <a:bodyPr/>
        <a:lstStyle/>
        <a:p>
          <a:endParaRPr lang="en-GB"/>
        </a:p>
      </dgm:t>
    </dgm:pt>
    <dgm:pt modelId="{87D49903-5C50-43B3-A332-62CAC38AD1BA}" type="pres">
      <dgm:prSet presAssocID="{961401EF-3343-4390-9AC7-59FE287797AB}" presName="node" presStyleLbl="node1" presStyleIdx="1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DA214F4-9168-494A-9D06-2081A6AEF9A8}" type="pres">
      <dgm:prSet presAssocID="{5BC899ED-2570-43C6-870E-3E780817F53C}" presName="parTrans" presStyleLbl="bgSibTrans2D1" presStyleIdx="2" presStyleCnt="15"/>
      <dgm:spPr/>
      <dgm:t>
        <a:bodyPr/>
        <a:lstStyle/>
        <a:p>
          <a:endParaRPr lang="en-GB"/>
        </a:p>
      </dgm:t>
    </dgm:pt>
    <dgm:pt modelId="{34472BDC-A8BE-42E9-B647-EE71B83B13EF}" type="pres">
      <dgm:prSet presAssocID="{68B3DAB6-F433-44E0-B1BA-037E113BE199}" presName="node" presStyleLbl="node1" presStyleIdx="2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230C338-2120-4E1A-BEA7-1133BDD6E2D2}" type="pres">
      <dgm:prSet presAssocID="{2382EB9A-D60D-4A03-997D-1C3828AAD8AE}" presName="parTrans" presStyleLbl="bgSibTrans2D1" presStyleIdx="3" presStyleCnt="15"/>
      <dgm:spPr/>
      <dgm:t>
        <a:bodyPr/>
        <a:lstStyle/>
        <a:p>
          <a:endParaRPr lang="en-GB"/>
        </a:p>
      </dgm:t>
    </dgm:pt>
    <dgm:pt modelId="{A7EA7471-DF85-4D6E-AF91-6A7CA63F4E1E}" type="pres">
      <dgm:prSet presAssocID="{439009E9-CBEC-4742-8E23-A6ECB025F92F}" presName="node" presStyleLbl="node1" presStyleIdx="3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6BE031C-3A3A-448E-82B6-89D5E95D9CB4}" type="pres">
      <dgm:prSet presAssocID="{DA371FF1-88B5-465D-B1E9-57AED88527D4}" presName="parTrans" presStyleLbl="bgSibTrans2D1" presStyleIdx="4" presStyleCnt="15"/>
      <dgm:spPr/>
      <dgm:t>
        <a:bodyPr/>
        <a:lstStyle/>
        <a:p>
          <a:endParaRPr lang="en-GB"/>
        </a:p>
      </dgm:t>
    </dgm:pt>
    <dgm:pt modelId="{C5FC9A28-108C-44EB-A1DC-8F77ED2D4866}" type="pres">
      <dgm:prSet presAssocID="{2E858A4C-665A-4B76-895B-D8EC6F09321C}" presName="node" presStyleLbl="node1" presStyleIdx="4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23C4D0E-F30F-4E98-A4CB-17F97D7EB468}" type="pres">
      <dgm:prSet presAssocID="{4C90B024-2676-4D4C-9DF8-BE82944ECB19}" presName="parTrans" presStyleLbl="bgSibTrans2D1" presStyleIdx="5" presStyleCnt="15"/>
      <dgm:spPr/>
      <dgm:t>
        <a:bodyPr/>
        <a:lstStyle/>
        <a:p>
          <a:endParaRPr lang="en-GB"/>
        </a:p>
      </dgm:t>
    </dgm:pt>
    <dgm:pt modelId="{6628C61A-C734-4B13-90D2-A640F69D8932}" type="pres">
      <dgm:prSet presAssocID="{C7136CD1-B44F-439F-9DF4-94B988BD16C9}" presName="node" presStyleLbl="node1" presStyleIdx="5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8A7CBD0-6934-493E-951D-598E68AD7ECD}" type="pres">
      <dgm:prSet presAssocID="{E15F57A8-E282-49AF-A86A-58E73DF9FDAF}" presName="parTrans" presStyleLbl="bgSibTrans2D1" presStyleIdx="6" presStyleCnt="15"/>
      <dgm:spPr/>
      <dgm:t>
        <a:bodyPr/>
        <a:lstStyle/>
        <a:p>
          <a:endParaRPr lang="en-GB"/>
        </a:p>
      </dgm:t>
    </dgm:pt>
    <dgm:pt modelId="{25DFD846-183C-4642-8084-C3F18D445E9A}" type="pres">
      <dgm:prSet presAssocID="{FD9BFD81-82F7-433F-9C52-56EC438CCA96}" presName="node" presStyleLbl="node1" presStyleIdx="6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708FE0C-9CA8-4488-BB3D-C41E8DED7F9F}" type="pres">
      <dgm:prSet presAssocID="{C8B62C99-D6A0-430D-84D1-4A23C31ABE13}" presName="parTrans" presStyleLbl="bgSibTrans2D1" presStyleIdx="7" presStyleCnt="15"/>
      <dgm:spPr/>
      <dgm:t>
        <a:bodyPr/>
        <a:lstStyle/>
        <a:p>
          <a:endParaRPr lang="en-GB"/>
        </a:p>
      </dgm:t>
    </dgm:pt>
    <dgm:pt modelId="{0FAEB454-147F-478C-A0A1-39A6A7A96B98}" type="pres">
      <dgm:prSet presAssocID="{ACC7C3DF-52D6-45D4-B19E-8AD83985460C}" presName="node" presStyleLbl="node1" presStyleIdx="7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0A6F064-FECA-420C-8BE4-FD6AC8F81A13}" type="pres">
      <dgm:prSet presAssocID="{E9689359-36DB-4D49-A5A0-9D12D17E3C19}" presName="parTrans" presStyleLbl="bgSibTrans2D1" presStyleIdx="8" presStyleCnt="15"/>
      <dgm:spPr/>
      <dgm:t>
        <a:bodyPr/>
        <a:lstStyle/>
        <a:p>
          <a:endParaRPr lang="en-GB"/>
        </a:p>
      </dgm:t>
    </dgm:pt>
    <dgm:pt modelId="{2C9CE0BB-4313-4C04-85E3-E84CB6EA34B5}" type="pres">
      <dgm:prSet presAssocID="{D631F491-2E6F-4A09-ACBA-6E10FBC1352B}" presName="node" presStyleLbl="node1" presStyleIdx="8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938ABCE-B91A-4461-A47D-2314C056AC31}" type="pres">
      <dgm:prSet presAssocID="{3ACE5514-536F-4193-BDFF-012FEB9942A2}" presName="parTrans" presStyleLbl="bgSibTrans2D1" presStyleIdx="9" presStyleCnt="15"/>
      <dgm:spPr/>
      <dgm:t>
        <a:bodyPr/>
        <a:lstStyle/>
        <a:p>
          <a:endParaRPr lang="en-GB"/>
        </a:p>
      </dgm:t>
    </dgm:pt>
    <dgm:pt modelId="{86CEF58F-9393-48D6-9BB8-35C451240C06}" type="pres">
      <dgm:prSet presAssocID="{57BE4DD4-BA75-42B7-8DD0-E8410B2C1408}" presName="node" presStyleLbl="node1" presStyleIdx="9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7E290C7-A5B0-4D8A-AF29-2A4331192A3B}" type="pres">
      <dgm:prSet presAssocID="{49B07C19-34E5-485D-BF17-98F29CDCF99C}" presName="parTrans" presStyleLbl="bgSibTrans2D1" presStyleIdx="10" presStyleCnt="15"/>
      <dgm:spPr/>
      <dgm:t>
        <a:bodyPr/>
        <a:lstStyle/>
        <a:p>
          <a:endParaRPr lang="en-GB"/>
        </a:p>
      </dgm:t>
    </dgm:pt>
    <dgm:pt modelId="{4F8A5FBA-3955-4506-B544-CEE2E36EA5E2}" type="pres">
      <dgm:prSet presAssocID="{5FC03E07-A633-480D-A7F6-672A738DE6C4}" presName="node" presStyleLbl="node1" presStyleIdx="10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B087487-2256-4BA6-9C5F-B0E7BB756051}" type="pres">
      <dgm:prSet presAssocID="{52963835-A7BD-44DC-9DA3-A8CDD92E3486}" presName="parTrans" presStyleLbl="bgSibTrans2D1" presStyleIdx="11" presStyleCnt="15"/>
      <dgm:spPr/>
      <dgm:t>
        <a:bodyPr/>
        <a:lstStyle/>
        <a:p>
          <a:endParaRPr lang="en-GB"/>
        </a:p>
      </dgm:t>
    </dgm:pt>
    <dgm:pt modelId="{F4E8BBD6-D20B-488B-86F7-489079C31E8F}" type="pres">
      <dgm:prSet presAssocID="{1345B4B7-2743-440F-A2FB-4D30D3A13697}" presName="node" presStyleLbl="node1" presStyleIdx="11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9A2C036-F4BF-43B5-A7B4-EB64A24D3358}" type="pres">
      <dgm:prSet presAssocID="{1014A239-C262-47CC-99D8-C05BBD45AD6D}" presName="parTrans" presStyleLbl="bgSibTrans2D1" presStyleIdx="12" presStyleCnt="15"/>
      <dgm:spPr/>
      <dgm:t>
        <a:bodyPr/>
        <a:lstStyle/>
        <a:p>
          <a:endParaRPr lang="en-GB"/>
        </a:p>
      </dgm:t>
    </dgm:pt>
    <dgm:pt modelId="{6210903D-4310-4067-B194-89CA13C5BE73}" type="pres">
      <dgm:prSet presAssocID="{F9AC29E5-2F26-4969-8439-353640282A19}" presName="node" presStyleLbl="node1" presStyleIdx="12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46A9888-D514-4C6C-BAAF-F8219B2E04C2}" type="pres">
      <dgm:prSet presAssocID="{AB0035A2-5109-4A19-BB91-BE3CC69D7010}" presName="parTrans" presStyleLbl="bgSibTrans2D1" presStyleIdx="13" presStyleCnt="15"/>
      <dgm:spPr/>
      <dgm:t>
        <a:bodyPr/>
        <a:lstStyle/>
        <a:p>
          <a:endParaRPr lang="en-GB"/>
        </a:p>
      </dgm:t>
    </dgm:pt>
    <dgm:pt modelId="{C0A885FB-C06D-4F0D-965B-4DD7A34E33E8}" type="pres">
      <dgm:prSet presAssocID="{F501FB41-E8AD-4A35-803D-56B9423F9981}" presName="node" presStyleLbl="node1" presStyleIdx="13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4ED07E8-4066-471F-B6CA-D13EB0C9347E}" type="pres">
      <dgm:prSet presAssocID="{483D8B12-BED1-4A07-99D3-E5BAB8F281DD}" presName="parTrans" presStyleLbl="bgSibTrans2D1" presStyleIdx="14" presStyleCnt="15"/>
      <dgm:spPr/>
      <dgm:t>
        <a:bodyPr/>
        <a:lstStyle/>
        <a:p>
          <a:endParaRPr lang="en-GB"/>
        </a:p>
      </dgm:t>
    </dgm:pt>
    <dgm:pt modelId="{F34DA294-1E8A-45EE-A802-05F7D14CC6B9}" type="pres">
      <dgm:prSet presAssocID="{6122BB5D-0794-49E8-8DD0-9C62B2A4704C}" presName="node" presStyleLbl="node1" presStyleIdx="14" presStyleCnt="1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C2E273F1-C1F7-47B9-B63B-5A965DE50E53}" type="presOf" srcId="{FD9BFD81-82F7-433F-9C52-56EC438CCA96}" destId="{25DFD846-183C-4642-8084-C3F18D445E9A}" srcOrd="0" destOrd="0" presId="urn:microsoft.com/office/officeart/2005/8/layout/radial4"/>
    <dgm:cxn modelId="{BEE7823E-2F27-4EF4-A640-9BDF6E7FE599}" type="presOf" srcId="{5FC03E07-A633-480D-A7F6-672A738DE6C4}" destId="{4F8A5FBA-3955-4506-B544-CEE2E36EA5E2}" srcOrd="0" destOrd="0" presId="urn:microsoft.com/office/officeart/2005/8/layout/radial4"/>
    <dgm:cxn modelId="{24DBF6ED-CC27-42FE-A5E6-1483DD3FA0D8}" type="presOf" srcId="{AB0035A2-5109-4A19-BB91-BE3CC69D7010}" destId="{546A9888-D514-4C6C-BAAF-F8219B2E04C2}" srcOrd="0" destOrd="0" presId="urn:microsoft.com/office/officeart/2005/8/layout/radial4"/>
    <dgm:cxn modelId="{D22E0CAB-2169-4C0D-BD11-EFE4E889DD17}" type="presOf" srcId="{B55D0A24-87E5-452F-AF4B-5AC95B9FEB7F}" destId="{6A3693AD-C5B9-4351-B3A2-D186E550CDF3}" srcOrd="0" destOrd="0" presId="urn:microsoft.com/office/officeart/2005/8/layout/radial4"/>
    <dgm:cxn modelId="{C5E9313C-6832-438D-8C28-65A33BCBA0C8}" srcId="{A5365C80-8282-4769-B0A3-AE46EE60BECB}" destId="{439009E9-CBEC-4742-8E23-A6ECB025F92F}" srcOrd="3" destOrd="0" parTransId="{2382EB9A-D60D-4A03-997D-1C3828AAD8AE}" sibTransId="{C91FED15-6AA8-4E59-B369-3E16E5FDF430}"/>
    <dgm:cxn modelId="{D05F0BD8-3AF6-45A3-A206-F377C1462B23}" type="presOf" srcId="{2382EB9A-D60D-4A03-997D-1C3828AAD8AE}" destId="{9230C338-2120-4E1A-BEA7-1133BDD6E2D2}" srcOrd="0" destOrd="0" presId="urn:microsoft.com/office/officeart/2005/8/layout/radial4"/>
    <dgm:cxn modelId="{0BD5A871-99A6-49F5-A4B7-64003972CCBB}" type="presOf" srcId="{5BC899ED-2570-43C6-870E-3E780817F53C}" destId="{6DA214F4-9168-494A-9D06-2081A6AEF9A8}" srcOrd="0" destOrd="0" presId="urn:microsoft.com/office/officeart/2005/8/layout/radial4"/>
    <dgm:cxn modelId="{E9444F7E-BC47-4283-AAE7-D1540A6DC1F3}" srcId="{A5365C80-8282-4769-B0A3-AE46EE60BECB}" destId="{2E858A4C-665A-4B76-895B-D8EC6F09321C}" srcOrd="4" destOrd="0" parTransId="{DA371FF1-88B5-465D-B1E9-57AED88527D4}" sibTransId="{36496B99-E0D1-4952-9C7E-C1F13330966D}"/>
    <dgm:cxn modelId="{F38DA270-9DE3-46F0-B056-CFE0F9021600}" type="presOf" srcId="{D6E100EB-06D8-4DB1-8FF6-20221798B863}" destId="{F423C351-557D-4D21-9C95-82841246BB47}" srcOrd="0" destOrd="0" presId="urn:microsoft.com/office/officeart/2005/8/layout/radial4"/>
    <dgm:cxn modelId="{42DDB890-DD8E-4820-ADE1-FE70E0D3C1D7}" srcId="{A5365C80-8282-4769-B0A3-AE46EE60BECB}" destId="{F501FB41-E8AD-4A35-803D-56B9423F9981}" srcOrd="13" destOrd="0" parTransId="{AB0035A2-5109-4A19-BB91-BE3CC69D7010}" sibTransId="{7DEEC532-4FB9-44ED-A4AA-7CF1EDFFA525}"/>
    <dgm:cxn modelId="{45D58ADF-6EF9-4193-83B6-2518EDEB62E0}" srcId="{A5365C80-8282-4769-B0A3-AE46EE60BECB}" destId="{D631F491-2E6F-4A09-ACBA-6E10FBC1352B}" srcOrd="8" destOrd="0" parTransId="{E9689359-36DB-4D49-A5A0-9D12D17E3C19}" sibTransId="{567B3D42-323B-49A3-9459-519CB033AE11}"/>
    <dgm:cxn modelId="{457E5A82-085B-41A2-91A7-9E4F8A9317CB}" srcId="{A5365C80-8282-4769-B0A3-AE46EE60BECB}" destId="{ACC7C3DF-52D6-45D4-B19E-8AD83985460C}" srcOrd="7" destOrd="0" parTransId="{C8B62C99-D6A0-430D-84D1-4A23C31ABE13}" sibTransId="{048243B8-02BE-4545-B394-54CC758022F4}"/>
    <dgm:cxn modelId="{7CC8B565-F732-49CE-9419-F3F22B45E349}" type="presOf" srcId="{DA371FF1-88B5-465D-B1E9-57AED88527D4}" destId="{56BE031C-3A3A-448E-82B6-89D5E95D9CB4}" srcOrd="0" destOrd="0" presId="urn:microsoft.com/office/officeart/2005/8/layout/radial4"/>
    <dgm:cxn modelId="{A5119D31-22AD-4033-8779-EDA86D9F3F8F}" type="presOf" srcId="{D631F491-2E6F-4A09-ACBA-6E10FBC1352B}" destId="{2C9CE0BB-4313-4C04-85E3-E84CB6EA34B5}" srcOrd="0" destOrd="0" presId="urn:microsoft.com/office/officeart/2005/8/layout/radial4"/>
    <dgm:cxn modelId="{379B7BDA-FBC3-404F-B28D-9B143A14DFE2}" srcId="{A5365C80-8282-4769-B0A3-AE46EE60BECB}" destId="{C7136CD1-B44F-439F-9DF4-94B988BD16C9}" srcOrd="5" destOrd="0" parTransId="{4C90B024-2676-4D4C-9DF8-BE82944ECB19}" sibTransId="{71F799CF-0079-407A-9538-F7F563070B77}"/>
    <dgm:cxn modelId="{A226F8CB-9F42-4A05-AA4C-86995AAC8036}" srcId="{A5365C80-8282-4769-B0A3-AE46EE60BECB}" destId="{FD9BFD81-82F7-433F-9C52-56EC438CCA96}" srcOrd="6" destOrd="0" parTransId="{E15F57A8-E282-49AF-A86A-58E73DF9FDAF}" sibTransId="{DAB13B06-F742-4722-AC08-B0CC14ADEF5C}"/>
    <dgm:cxn modelId="{0601DFC6-19C7-4F64-9971-093D842BDF53}" type="presOf" srcId="{1014A239-C262-47CC-99D8-C05BBD45AD6D}" destId="{A9A2C036-F4BF-43B5-A7B4-EB64A24D3358}" srcOrd="0" destOrd="0" presId="urn:microsoft.com/office/officeart/2005/8/layout/radial4"/>
    <dgm:cxn modelId="{5CB7F315-921E-418C-8844-F45522446102}" srcId="{A5365C80-8282-4769-B0A3-AE46EE60BECB}" destId="{1345B4B7-2743-440F-A2FB-4D30D3A13697}" srcOrd="11" destOrd="0" parTransId="{52963835-A7BD-44DC-9DA3-A8CDD92E3486}" sibTransId="{9D0153E8-76FA-4B87-A8A1-973757C088FE}"/>
    <dgm:cxn modelId="{535EF66B-2F8A-48FF-8792-D0DEA8C3C647}" type="presOf" srcId="{ACC7C3DF-52D6-45D4-B19E-8AD83985460C}" destId="{0FAEB454-147F-478C-A0A1-39A6A7A96B98}" srcOrd="0" destOrd="0" presId="urn:microsoft.com/office/officeart/2005/8/layout/radial4"/>
    <dgm:cxn modelId="{4427389F-33C8-48A3-9DB7-D53EFCAE9A20}" type="presOf" srcId="{6122BB5D-0794-49E8-8DD0-9C62B2A4704C}" destId="{F34DA294-1E8A-45EE-A802-05F7D14CC6B9}" srcOrd="0" destOrd="0" presId="urn:microsoft.com/office/officeart/2005/8/layout/radial4"/>
    <dgm:cxn modelId="{0A6765A9-6727-491B-8F0F-9F041E7BD36C}" type="presOf" srcId="{E15F57A8-E282-49AF-A86A-58E73DF9FDAF}" destId="{78A7CBD0-6934-493E-951D-598E68AD7ECD}" srcOrd="0" destOrd="0" presId="urn:microsoft.com/office/officeart/2005/8/layout/radial4"/>
    <dgm:cxn modelId="{61F48B27-1750-4BF9-832B-888E8FA8AECE}" type="presOf" srcId="{44542B75-5624-4148-BB90-C9E4AFC87BC4}" destId="{C0DE77B2-AF16-4C8A-97D3-E52548C97146}" srcOrd="0" destOrd="0" presId="urn:microsoft.com/office/officeart/2005/8/layout/radial4"/>
    <dgm:cxn modelId="{38B01A44-CD27-4919-A9A6-39D3FDE1C936}" type="presOf" srcId="{52963835-A7BD-44DC-9DA3-A8CDD92E3486}" destId="{9B087487-2256-4BA6-9C5F-B0E7BB756051}" srcOrd="0" destOrd="0" presId="urn:microsoft.com/office/officeart/2005/8/layout/radial4"/>
    <dgm:cxn modelId="{5A583ACD-22C9-476A-A2A5-1394D763AF22}" srcId="{A5365C80-8282-4769-B0A3-AE46EE60BECB}" destId="{44542B75-5624-4148-BB90-C9E4AFC87BC4}" srcOrd="0" destOrd="0" parTransId="{EF3B135C-CDCF-4F62-9568-41F0F6EA1538}" sibTransId="{9C29D58C-3BDD-44FB-95C3-8C3B3B2370E7}"/>
    <dgm:cxn modelId="{D433DA68-BABD-4236-90AF-3FB5C8FF1827}" type="presOf" srcId="{C7136CD1-B44F-439F-9DF4-94B988BD16C9}" destId="{6628C61A-C734-4B13-90D2-A640F69D8932}" srcOrd="0" destOrd="0" presId="urn:microsoft.com/office/officeart/2005/8/layout/radial4"/>
    <dgm:cxn modelId="{A23946B8-302C-4E3A-A417-BADDC932987F}" type="presOf" srcId="{483D8B12-BED1-4A07-99D3-E5BAB8F281DD}" destId="{D4ED07E8-4066-471F-B6CA-D13EB0C9347E}" srcOrd="0" destOrd="0" presId="urn:microsoft.com/office/officeart/2005/8/layout/radial4"/>
    <dgm:cxn modelId="{EA3B1529-70DC-445A-8CA1-3D3521EACBB1}" srcId="{A5365C80-8282-4769-B0A3-AE46EE60BECB}" destId="{961401EF-3343-4390-9AC7-59FE287797AB}" srcOrd="1" destOrd="0" parTransId="{B55D0A24-87E5-452F-AF4B-5AC95B9FEB7F}" sibTransId="{16A87EAD-547C-4D50-9628-097010BD107C}"/>
    <dgm:cxn modelId="{60414EC9-28B8-496B-9517-F7C721489DF4}" type="presOf" srcId="{57BE4DD4-BA75-42B7-8DD0-E8410B2C1408}" destId="{86CEF58F-9393-48D6-9BB8-35C451240C06}" srcOrd="0" destOrd="0" presId="urn:microsoft.com/office/officeart/2005/8/layout/radial4"/>
    <dgm:cxn modelId="{973FC1E1-3266-409F-B5B5-C3B640335805}" type="presOf" srcId="{F9AC29E5-2F26-4969-8439-353640282A19}" destId="{6210903D-4310-4067-B194-89CA13C5BE73}" srcOrd="0" destOrd="0" presId="urn:microsoft.com/office/officeart/2005/8/layout/radial4"/>
    <dgm:cxn modelId="{03BD0891-3381-43BA-998E-AFCD275A1318}" srcId="{D6E100EB-06D8-4DB1-8FF6-20221798B863}" destId="{6A229282-0A14-4A06-820A-917C5FD1C0BB}" srcOrd="1" destOrd="0" parTransId="{D1305FDE-376D-4D06-9BD1-CA3E349EC301}" sibTransId="{0FB3DFBA-2362-41EA-AF46-4B48BB7C1989}"/>
    <dgm:cxn modelId="{DAB11185-2387-415B-8AE2-F465B12F23BF}" srcId="{D6E100EB-06D8-4DB1-8FF6-20221798B863}" destId="{A5365C80-8282-4769-B0A3-AE46EE60BECB}" srcOrd="0" destOrd="0" parTransId="{C2C1DD0A-47C2-4353-94BC-6D6D54DF2B2C}" sibTransId="{5CBF86B6-1FC5-4A23-B330-37A29973D530}"/>
    <dgm:cxn modelId="{E26789C7-02BA-4D02-96F5-3B1FE6794B5C}" type="presOf" srcId="{E9689359-36DB-4D49-A5A0-9D12D17E3C19}" destId="{60A6F064-FECA-420C-8BE4-FD6AC8F81A13}" srcOrd="0" destOrd="0" presId="urn:microsoft.com/office/officeart/2005/8/layout/radial4"/>
    <dgm:cxn modelId="{F17A4FF1-D7C5-43DF-9E4C-2F2588231A68}" srcId="{A5365C80-8282-4769-B0A3-AE46EE60BECB}" destId="{6122BB5D-0794-49E8-8DD0-9C62B2A4704C}" srcOrd="14" destOrd="0" parTransId="{483D8B12-BED1-4A07-99D3-E5BAB8F281DD}" sibTransId="{2A409A37-0A75-489E-A850-D63295C9B0F8}"/>
    <dgm:cxn modelId="{1C054D35-81F3-4393-8BCA-43A7C58B1B8D}" type="presOf" srcId="{EF3B135C-CDCF-4F62-9568-41F0F6EA1538}" destId="{B29043D1-B97D-474A-B4F2-4A29CE2DD362}" srcOrd="0" destOrd="0" presId="urn:microsoft.com/office/officeart/2005/8/layout/radial4"/>
    <dgm:cxn modelId="{88F0A2A2-19B3-4660-BA5E-86F0EAE2F5AF}" type="presOf" srcId="{2E858A4C-665A-4B76-895B-D8EC6F09321C}" destId="{C5FC9A28-108C-44EB-A1DC-8F77ED2D4866}" srcOrd="0" destOrd="0" presId="urn:microsoft.com/office/officeart/2005/8/layout/radial4"/>
    <dgm:cxn modelId="{2B12F720-3A08-48D7-A6E9-5FA169C05D98}" type="presOf" srcId="{961401EF-3343-4390-9AC7-59FE287797AB}" destId="{87D49903-5C50-43B3-A332-62CAC38AD1BA}" srcOrd="0" destOrd="0" presId="urn:microsoft.com/office/officeart/2005/8/layout/radial4"/>
    <dgm:cxn modelId="{6D4ACEDC-4CA5-4C22-8647-5909AAF5E586}" type="presOf" srcId="{68B3DAB6-F433-44E0-B1BA-037E113BE199}" destId="{34472BDC-A8BE-42E9-B647-EE71B83B13EF}" srcOrd="0" destOrd="0" presId="urn:microsoft.com/office/officeart/2005/8/layout/radial4"/>
    <dgm:cxn modelId="{25E48108-AC71-4B7C-B5C1-ECA627D16501}" type="presOf" srcId="{3ACE5514-536F-4193-BDFF-012FEB9942A2}" destId="{C938ABCE-B91A-4461-A47D-2314C056AC31}" srcOrd="0" destOrd="0" presId="urn:microsoft.com/office/officeart/2005/8/layout/radial4"/>
    <dgm:cxn modelId="{55F52154-EA6E-4480-B46A-E262AB1D417F}" type="presOf" srcId="{A5365C80-8282-4769-B0A3-AE46EE60BECB}" destId="{07B42806-287F-46A0-B7EF-7A96E4BFD806}" srcOrd="0" destOrd="0" presId="urn:microsoft.com/office/officeart/2005/8/layout/radial4"/>
    <dgm:cxn modelId="{A1C40D15-B2A8-41C9-812E-301E4F301EF9}" srcId="{A5365C80-8282-4769-B0A3-AE46EE60BECB}" destId="{5FC03E07-A633-480D-A7F6-672A738DE6C4}" srcOrd="10" destOrd="0" parTransId="{49B07C19-34E5-485D-BF17-98F29CDCF99C}" sibTransId="{B1439A13-2809-43DF-8A65-B04C58F72B57}"/>
    <dgm:cxn modelId="{35934104-542F-481B-B95D-017A46C02C67}" srcId="{A5365C80-8282-4769-B0A3-AE46EE60BECB}" destId="{68B3DAB6-F433-44E0-B1BA-037E113BE199}" srcOrd="2" destOrd="0" parTransId="{5BC899ED-2570-43C6-870E-3E780817F53C}" sibTransId="{CFAB2A3A-E5E0-43C4-92B9-D0631C293FD6}"/>
    <dgm:cxn modelId="{0CDADFFF-9B5D-4144-B5A0-6D84AE026D33}" type="presOf" srcId="{C8B62C99-D6A0-430D-84D1-4A23C31ABE13}" destId="{5708FE0C-9CA8-4488-BB3D-C41E8DED7F9F}" srcOrd="0" destOrd="0" presId="urn:microsoft.com/office/officeart/2005/8/layout/radial4"/>
    <dgm:cxn modelId="{A32677AB-D117-42CD-9225-D38C03328B5C}" type="presOf" srcId="{4C90B024-2676-4D4C-9DF8-BE82944ECB19}" destId="{323C4D0E-F30F-4E98-A4CB-17F97D7EB468}" srcOrd="0" destOrd="0" presId="urn:microsoft.com/office/officeart/2005/8/layout/radial4"/>
    <dgm:cxn modelId="{F327601B-E8EB-4C6B-AD80-9C2D2FB2906E}" type="presOf" srcId="{439009E9-CBEC-4742-8E23-A6ECB025F92F}" destId="{A7EA7471-DF85-4D6E-AF91-6A7CA63F4E1E}" srcOrd="0" destOrd="0" presId="urn:microsoft.com/office/officeart/2005/8/layout/radial4"/>
    <dgm:cxn modelId="{933689FF-A619-46A0-886D-DCDF087E8B1A}" type="presOf" srcId="{49B07C19-34E5-485D-BF17-98F29CDCF99C}" destId="{C7E290C7-A5B0-4D8A-AF29-2A4331192A3B}" srcOrd="0" destOrd="0" presId="urn:microsoft.com/office/officeart/2005/8/layout/radial4"/>
    <dgm:cxn modelId="{541F324C-72B4-4ECC-AC65-181765F68E46}" srcId="{A5365C80-8282-4769-B0A3-AE46EE60BECB}" destId="{57BE4DD4-BA75-42B7-8DD0-E8410B2C1408}" srcOrd="9" destOrd="0" parTransId="{3ACE5514-536F-4193-BDFF-012FEB9942A2}" sibTransId="{80092AEC-FA8A-486D-9139-F998D2FC7218}"/>
    <dgm:cxn modelId="{58B53D5B-9002-423A-8233-0A71FBDEB70B}" type="presOf" srcId="{1345B4B7-2743-440F-A2FB-4D30D3A13697}" destId="{F4E8BBD6-D20B-488B-86F7-489079C31E8F}" srcOrd="0" destOrd="0" presId="urn:microsoft.com/office/officeart/2005/8/layout/radial4"/>
    <dgm:cxn modelId="{1ACB4E6B-0497-48CA-AD3D-01534E3B3871}" type="presOf" srcId="{F501FB41-E8AD-4A35-803D-56B9423F9981}" destId="{C0A885FB-C06D-4F0D-965B-4DD7A34E33E8}" srcOrd="0" destOrd="0" presId="urn:microsoft.com/office/officeart/2005/8/layout/radial4"/>
    <dgm:cxn modelId="{88A23C52-3C84-4A73-8DC9-3467C3A1BE74}" srcId="{A5365C80-8282-4769-B0A3-AE46EE60BECB}" destId="{F9AC29E5-2F26-4969-8439-353640282A19}" srcOrd="12" destOrd="0" parTransId="{1014A239-C262-47CC-99D8-C05BBD45AD6D}" sibTransId="{BA93891A-9DE3-4C1B-B41E-17A4E4A69F55}"/>
    <dgm:cxn modelId="{C52F4D1A-9E61-42EB-804C-1BA2D36C67F9}" type="presParOf" srcId="{F423C351-557D-4D21-9C95-82841246BB47}" destId="{07B42806-287F-46A0-B7EF-7A96E4BFD806}" srcOrd="0" destOrd="0" presId="urn:microsoft.com/office/officeart/2005/8/layout/radial4"/>
    <dgm:cxn modelId="{60A2D25B-7548-4901-9E11-BB47F544A588}" type="presParOf" srcId="{F423C351-557D-4D21-9C95-82841246BB47}" destId="{B29043D1-B97D-474A-B4F2-4A29CE2DD362}" srcOrd="1" destOrd="0" presId="urn:microsoft.com/office/officeart/2005/8/layout/radial4"/>
    <dgm:cxn modelId="{30E16C5D-9BE6-4D70-871C-BFC33D00FB5C}" type="presParOf" srcId="{F423C351-557D-4D21-9C95-82841246BB47}" destId="{C0DE77B2-AF16-4C8A-97D3-E52548C97146}" srcOrd="2" destOrd="0" presId="urn:microsoft.com/office/officeart/2005/8/layout/radial4"/>
    <dgm:cxn modelId="{8492BCD4-873C-4D88-B424-DFC567352830}" type="presParOf" srcId="{F423C351-557D-4D21-9C95-82841246BB47}" destId="{6A3693AD-C5B9-4351-B3A2-D186E550CDF3}" srcOrd="3" destOrd="0" presId="urn:microsoft.com/office/officeart/2005/8/layout/radial4"/>
    <dgm:cxn modelId="{54A26FB1-B7A2-4870-BDC6-8DDBA9DCF91E}" type="presParOf" srcId="{F423C351-557D-4D21-9C95-82841246BB47}" destId="{87D49903-5C50-43B3-A332-62CAC38AD1BA}" srcOrd="4" destOrd="0" presId="urn:microsoft.com/office/officeart/2005/8/layout/radial4"/>
    <dgm:cxn modelId="{6A9A7FBF-0F4C-40BE-B5D4-87BB7A206F51}" type="presParOf" srcId="{F423C351-557D-4D21-9C95-82841246BB47}" destId="{6DA214F4-9168-494A-9D06-2081A6AEF9A8}" srcOrd="5" destOrd="0" presId="urn:microsoft.com/office/officeart/2005/8/layout/radial4"/>
    <dgm:cxn modelId="{14E08A68-AE44-4B62-8BDE-14DFC9DCA51E}" type="presParOf" srcId="{F423C351-557D-4D21-9C95-82841246BB47}" destId="{34472BDC-A8BE-42E9-B647-EE71B83B13EF}" srcOrd="6" destOrd="0" presId="urn:microsoft.com/office/officeart/2005/8/layout/radial4"/>
    <dgm:cxn modelId="{0B1BE247-B3D5-4EBE-9E23-F25A5931B490}" type="presParOf" srcId="{F423C351-557D-4D21-9C95-82841246BB47}" destId="{9230C338-2120-4E1A-BEA7-1133BDD6E2D2}" srcOrd="7" destOrd="0" presId="urn:microsoft.com/office/officeart/2005/8/layout/radial4"/>
    <dgm:cxn modelId="{F140FCBB-D5B6-483C-B70B-54C3848749BA}" type="presParOf" srcId="{F423C351-557D-4D21-9C95-82841246BB47}" destId="{A7EA7471-DF85-4D6E-AF91-6A7CA63F4E1E}" srcOrd="8" destOrd="0" presId="urn:microsoft.com/office/officeart/2005/8/layout/radial4"/>
    <dgm:cxn modelId="{9CEE0E21-AB35-480E-9F95-C6E38C165214}" type="presParOf" srcId="{F423C351-557D-4D21-9C95-82841246BB47}" destId="{56BE031C-3A3A-448E-82B6-89D5E95D9CB4}" srcOrd="9" destOrd="0" presId="urn:microsoft.com/office/officeart/2005/8/layout/radial4"/>
    <dgm:cxn modelId="{B53A9B4D-91E1-4755-A506-FD65B5D5042E}" type="presParOf" srcId="{F423C351-557D-4D21-9C95-82841246BB47}" destId="{C5FC9A28-108C-44EB-A1DC-8F77ED2D4866}" srcOrd="10" destOrd="0" presId="urn:microsoft.com/office/officeart/2005/8/layout/radial4"/>
    <dgm:cxn modelId="{9E0CB5F2-9C35-42D6-AF0C-4950F3729A2A}" type="presParOf" srcId="{F423C351-557D-4D21-9C95-82841246BB47}" destId="{323C4D0E-F30F-4E98-A4CB-17F97D7EB468}" srcOrd="11" destOrd="0" presId="urn:microsoft.com/office/officeart/2005/8/layout/radial4"/>
    <dgm:cxn modelId="{9B47A5B5-D840-47D6-BF96-6F8267BDDE39}" type="presParOf" srcId="{F423C351-557D-4D21-9C95-82841246BB47}" destId="{6628C61A-C734-4B13-90D2-A640F69D8932}" srcOrd="12" destOrd="0" presId="urn:microsoft.com/office/officeart/2005/8/layout/radial4"/>
    <dgm:cxn modelId="{2284AAA1-A3DA-4BF8-BFA9-FABB78009175}" type="presParOf" srcId="{F423C351-557D-4D21-9C95-82841246BB47}" destId="{78A7CBD0-6934-493E-951D-598E68AD7ECD}" srcOrd="13" destOrd="0" presId="urn:microsoft.com/office/officeart/2005/8/layout/radial4"/>
    <dgm:cxn modelId="{7A9800A2-E57C-4D96-9437-37B29C14613D}" type="presParOf" srcId="{F423C351-557D-4D21-9C95-82841246BB47}" destId="{25DFD846-183C-4642-8084-C3F18D445E9A}" srcOrd="14" destOrd="0" presId="urn:microsoft.com/office/officeart/2005/8/layout/radial4"/>
    <dgm:cxn modelId="{B6D6FBBA-C82A-4B54-95FF-44746F0E767E}" type="presParOf" srcId="{F423C351-557D-4D21-9C95-82841246BB47}" destId="{5708FE0C-9CA8-4488-BB3D-C41E8DED7F9F}" srcOrd="15" destOrd="0" presId="urn:microsoft.com/office/officeart/2005/8/layout/radial4"/>
    <dgm:cxn modelId="{739F5632-3DA5-402A-9620-F34CCD4E3B6A}" type="presParOf" srcId="{F423C351-557D-4D21-9C95-82841246BB47}" destId="{0FAEB454-147F-478C-A0A1-39A6A7A96B98}" srcOrd="16" destOrd="0" presId="urn:microsoft.com/office/officeart/2005/8/layout/radial4"/>
    <dgm:cxn modelId="{78A51DD0-5A23-44D2-A284-AE5E2D4AA720}" type="presParOf" srcId="{F423C351-557D-4D21-9C95-82841246BB47}" destId="{60A6F064-FECA-420C-8BE4-FD6AC8F81A13}" srcOrd="17" destOrd="0" presId="urn:microsoft.com/office/officeart/2005/8/layout/radial4"/>
    <dgm:cxn modelId="{3932032B-FD4C-4EAF-B824-3CE8DBF4CE2B}" type="presParOf" srcId="{F423C351-557D-4D21-9C95-82841246BB47}" destId="{2C9CE0BB-4313-4C04-85E3-E84CB6EA34B5}" srcOrd="18" destOrd="0" presId="urn:microsoft.com/office/officeart/2005/8/layout/radial4"/>
    <dgm:cxn modelId="{62B25A45-8183-4897-AC88-CFA03F0D49FB}" type="presParOf" srcId="{F423C351-557D-4D21-9C95-82841246BB47}" destId="{C938ABCE-B91A-4461-A47D-2314C056AC31}" srcOrd="19" destOrd="0" presId="urn:microsoft.com/office/officeart/2005/8/layout/radial4"/>
    <dgm:cxn modelId="{3437933D-9CE3-47B3-816B-846CE1187626}" type="presParOf" srcId="{F423C351-557D-4D21-9C95-82841246BB47}" destId="{86CEF58F-9393-48D6-9BB8-35C451240C06}" srcOrd="20" destOrd="0" presId="urn:microsoft.com/office/officeart/2005/8/layout/radial4"/>
    <dgm:cxn modelId="{DC139CF3-F5FA-4264-96D4-A31076545162}" type="presParOf" srcId="{F423C351-557D-4D21-9C95-82841246BB47}" destId="{C7E290C7-A5B0-4D8A-AF29-2A4331192A3B}" srcOrd="21" destOrd="0" presId="urn:microsoft.com/office/officeart/2005/8/layout/radial4"/>
    <dgm:cxn modelId="{96D5609C-A524-42ED-BB60-A3E0ADFC8AEF}" type="presParOf" srcId="{F423C351-557D-4D21-9C95-82841246BB47}" destId="{4F8A5FBA-3955-4506-B544-CEE2E36EA5E2}" srcOrd="22" destOrd="0" presId="urn:microsoft.com/office/officeart/2005/8/layout/radial4"/>
    <dgm:cxn modelId="{2A32ED88-AC12-452E-A600-B6D14E63FC12}" type="presParOf" srcId="{F423C351-557D-4D21-9C95-82841246BB47}" destId="{9B087487-2256-4BA6-9C5F-B0E7BB756051}" srcOrd="23" destOrd="0" presId="urn:microsoft.com/office/officeart/2005/8/layout/radial4"/>
    <dgm:cxn modelId="{9CE1EEE8-F4AF-4091-9B97-FDF6D3E627AA}" type="presParOf" srcId="{F423C351-557D-4D21-9C95-82841246BB47}" destId="{F4E8BBD6-D20B-488B-86F7-489079C31E8F}" srcOrd="24" destOrd="0" presId="urn:microsoft.com/office/officeart/2005/8/layout/radial4"/>
    <dgm:cxn modelId="{9C6E199F-F33F-45E4-868C-A2D24CEA5288}" type="presParOf" srcId="{F423C351-557D-4D21-9C95-82841246BB47}" destId="{A9A2C036-F4BF-43B5-A7B4-EB64A24D3358}" srcOrd="25" destOrd="0" presId="urn:microsoft.com/office/officeart/2005/8/layout/radial4"/>
    <dgm:cxn modelId="{878314E9-A0D8-4A54-BBF1-79917D8A2569}" type="presParOf" srcId="{F423C351-557D-4D21-9C95-82841246BB47}" destId="{6210903D-4310-4067-B194-89CA13C5BE73}" srcOrd="26" destOrd="0" presId="urn:microsoft.com/office/officeart/2005/8/layout/radial4"/>
    <dgm:cxn modelId="{14A6A862-7836-4FF8-A240-01F8EFDCE8BD}" type="presParOf" srcId="{F423C351-557D-4D21-9C95-82841246BB47}" destId="{546A9888-D514-4C6C-BAAF-F8219B2E04C2}" srcOrd="27" destOrd="0" presId="urn:microsoft.com/office/officeart/2005/8/layout/radial4"/>
    <dgm:cxn modelId="{C1BD4508-FE84-4EF7-9C47-C13EE48CC31E}" type="presParOf" srcId="{F423C351-557D-4D21-9C95-82841246BB47}" destId="{C0A885FB-C06D-4F0D-965B-4DD7A34E33E8}" srcOrd="28" destOrd="0" presId="urn:microsoft.com/office/officeart/2005/8/layout/radial4"/>
    <dgm:cxn modelId="{FD5304F0-E372-43B5-B83C-850423B2C0D7}" type="presParOf" srcId="{F423C351-557D-4D21-9C95-82841246BB47}" destId="{D4ED07E8-4066-471F-B6CA-D13EB0C9347E}" srcOrd="29" destOrd="0" presId="urn:microsoft.com/office/officeart/2005/8/layout/radial4"/>
    <dgm:cxn modelId="{3D0664DA-90A1-494C-B86A-F42E33C2F1A0}" type="presParOf" srcId="{F423C351-557D-4D21-9C95-82841246BB47}" destId="{F34DA294-1E8A-45EE-A802-05F7D14CC6B9}" srcOrd="30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FCC59AE-D480-4C30-B1E4-034AB2589D4A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1A8CB442-945C-4BAA-BE10-2DB6E35883E6}">
      <dgm:prSet phldrT="[Text]"/>
      <dgm:spPr/>
      <dgm:t>
        <a:bodyPr/>
        <a:lstStyle/>
        <a:p>
          <a:r>
            <a:rPr lang="en-GB"/>
            <a:t> </a:t>
          </a:r>
          <a:r>
            <a:rPr lang="en-GB" b="1"/>
            <a:t>Interest </a:t>
          </a:r>
          <a:r>
            <a:rPr lang="en-GB" b="0"/>
            <a:t>(take notice.)</a:t>
          </a:r>
        </a:p>
      </dgm:t>
    </dgm:pt>
    <dgm:pt modelId="{84765067-F12D-4CEC-AB39-6F7905886597}" type="parTrans" cxnId="{5950454C-EEAC-4282-9079-54005344E8CB}">
      <dgm:prSet/>
      <dgm:spPr/>
      <dgm:t>
        <a:bodyPr/>
        <a:lstStyle/>
        <a:p>
          <a:endParaRPr lang="en-GB"/>
        </a:p>
      </dgm:t>
    </dgm:pt>
    <dgm:pt modelId="{E2034772-4FD1-48F6-AB2A-C4056737AC24}" type="sibTrans" cxnId="{5950454C-EEAC-4282-9079-54005344E8CB}">
      <dgm:prSet/>
      <dgm:spPr/>
      <dgm:t>
        <a:bodyPr/>
        <a:lstStyle/>
        <a:p>
          <a:endParaRPr lang="en-GB"/>
        </a:p>
      </dgm:t>
    </dgm:pt>
    <dgm:pt modelId="{E0FA0E31-718B-4BE1-BC1D-4AF7B35C70BA}">
      <dgm:prSet phldrT="[Text]"/>
      <dgm:spPr/>
      <dgm:t>
        <a:bodyPr/>
        <a:lstStyle/>
        <a:p>
          <a:r>
            <a:rPr lang="en-GB"/>
            <a:t>Rest and relax class weekly sessions (KS1-4)</a:t>
          </a:r>
        </a:p>
      </dgm:t>
    </dgm:pt>
    <dgm:pt modelId="{C6F8626A-C0DC-42AF-B7C7-E47674E8C25F}" type="parTrans" cxnId="{05B03710-D24B-4369-BC22-2B831918BD2D}">
      <dgm:prSet/>
      <dgm:spPr/>
      <dgm:t>
        <a:bodyPr/>
        <a:lstStyle/>
        <a:p>
          <a:endParaRPr lang="en-GB"/>
        </a:p>
      </dgm:t>
    </dgm:pt>
    <dgm:pt modelId="{825E6517-2BA8-41FC-B1E1-59F22980A6D2}" type="sibTrans" cxnId="{05B03710-D24B-4369-BC22-2B831918BD2D}">
      <dgm:prSet/>
      <dgm:spPr/>
      <dgm:t>
        <a:bodyPr/>
        <a:lstStyle/>
        <a:p>
          <a:endParaRPr lang="en-GB"/>
        </a:p>
      </dgm:t>
    </dgm:pt>
    <dgm:pt modelId="{E7CFB231-47F7-4F24-A94D-3527A7DC93E2}">
      <dgm:prSet phldrT="[Text]"/>
      <dgm:spPr/>
      <dgm:t>
        <a:bodyPr/>
        <a:lstStyle/>
        <a:p>
          <a:r>
            <a:rPr lang="en-GB"/>
            <a:t>Rest and relax- individuals</a:t>
          </a:r>
        </a:p>
      </dgm:t>
    </dgm:pt>
    <dgm:pt modelId="{CDD428AF-739B-4F32-ACA7-FB923AAC8057}" type="parTrans" cxnId="{E3CE8CF4-A891-4DDD-8C51-D68A23E5E7B1}">
      <dgm:prSet/>
      <dgm:spPr/>
      <dgm:t>
        <a:bodyPr/>
        <a:lstStyle/>
        <a:p>
          <a:endParaRPr lang="en-GB"/>
        </a:p>
      </dgm:t>
    </dgm:pt>
    <dgm:pt modelId="{F5022860-7803-4941-8BA9-77382BB7DB44}" type="sibTrans" cxnId="{E3CE8CF4-A891-4DDD-8C51-D68A23E5E7B1}">
      <dgm:prSet/>
      <dgm:spPr/>
      <dgm:t>
        <a:bodyPr/>
        <a:lstStyle/>
        <a:p>
          <a:endParaRPr lang="en-GB"/>
        </a:p>
      </dgm:t>
    </dgm:pt>
    <dgm:pt modelId="{80C5372C-14AE-4F1F-902C-B323E5EBB27E}">
      <dgm:prSet phldrT="[Text]"/>
      <dgm:spPr/>
      <dgm:t>
        <a:bodyPr/>
        <a:lstStyle/>
        <a:p>
          <a:r>
            <a:rPr lang="en-GB"/>
            <a:t>RP daily Check ins in all classes and circles</a:t>
          </a:r>
        </a:p>
      </dgm:t>
    </dgm:pt>
    <dgm:pt modelId="{4E678B86-742B-4802-BAE9-9D4628B21783}" type="parTrans" cxnId="{F1EED6A5-28BE-46DA-8E72-61ECA8FE6D6F}">
      <dgm:prSet/>
      <dgm:spPr/>
      <dgm:t>
        <a:bodyPr/>
        <a:lstStyle/>
        <a:p>
          <a:endParaRPr lang="en-GB"/>
        </a:p>
      </dgm:t>
    </dgm:pt>
    <dgm:pt modelId="{A3709526-ED84-4216-ABBA-30D15741ADE9}" type="sibTrans" cxnId="{F1EED6A5-28BE-46DA-8E72-61ECA8FE6D6F}">
      <dgm:prSet/>
      <dgm:spPr/>
      <dgm:t>
        <a:bodyPr/>
        <a:lstStyle/>
        <a:p>
          <a:endParaRPr lang="en-GB"/>
        </a:p>
      </dgm:t>
    </dgm:pt>
    <dgm:pt modelId="{D2827F97-E373-40F7-95FC-1058364F7D4E}">
      <dgm:prSet phldrT="[Text]"/>
      <dgm:spPr/>
      <dgm:t>
        <a:bodyPr/>
        <a:lstStyle/>
        <a:p>
          <a:r>
            <a:rPr lang="en-GB"/>
            <a:t>Brain breaks</a:t>
          </a:r>
        </a:p>
      </dgm:t>
    </dgm:pt>
    <dgm:pt modelId="{E4C6F8D8-E102-4D2C-B87F-E88ABF26F8BA}" type="parTrans" cxnId="{6D9F67DD-45B6-44D4-B0DE-388D246FEB4E}">
      <dgm:prSet/>
      <dgm:spPr/>
      <dgm:t>
        <a:bodyPr/>
        <a:lstStyle/>
        <a:p>
          <a:endParaRPr lang="en-GB"/>
        </a:p>
      </dgm:t>
    </dgm:pt>
    <dgm:pt modelId="{609123A2-2413-4DE5-9754-B487C9EF3F56}" type="sibTrans" cxnId="{6D9F67DD-45B6-44D4-B0DE-388D246FEB4E}">
      <dgm:prSet/>
      <dgm:spPr/>
      <dgm:t>
        <a:bodyPr/>
        <a:lstStyle/>
        <a:p>
          <a:endParaRPr lang="en-GB"/>
        </a:p>
      </dgm:t>
    </dgm:pt>
    <dgm:pt modelId="{2EC0BE30-B8BF-4F60-B6E6-3922E21E4353}">
      <dgm:prSet phldrT="[Text]"/>
      <dgm:spPr/>
      <dgm:t>
        <a:bodyPr/>
        <a:lstStyle/>
        <a:p>
          <a:r>
            <a:rPr lang="en-GB"/>
            <a:t>Guided meditiation e.g. food</a:t>
          </a:r>
        </a:p>
      </dgm:t>
    </dgm:pt>
    <dgm:pt modelId="{E91D1DD7-285B-4E95-9446-24309DA8D50D}" type="parTrans" cxnId="{EDFE7D42-8B84-44EB-95D1-B3BF038F74D7}">
      <dgm:prSet/>
      <dgm:spPr/>
      <dgm:t>
        <a:bodyPr/>
        <a:lstStyle/>
        <a:p>
          <a:endParaRPr lang="en-GB"/>
        </a:p>
      </dgm:t>
    </dgm:pt>
    <dgm:pt modelId="{678B31E8-FC9A-4D43-B485-C1592972419F}" type="sibTrans" cxnId="{EDFE7D42-8B84-44EB-95D1-B3BF038F74D7}">
      <dgm:prSet/>
      <dgm:spPr/>
      <dgm:t>
        <a:bodyPr/>
        <a:lstStyle/>
        <a:p>
          <a:endParaRPr lang="en-GB"/>
        </a:p>
      </dgm:t>
    </dgm:pt>
    <dgm:pt modelId="{C1B87BE7-A48C-42FC-A393-B2052D053AA2}">
      <dgm:prSet phldrT="[Text]"/>
      <dgm:spPr/>
      <dgm:t>
        <a:bodyPr/>
        <a:lstStyle/>
        <a:p>
          <a:r>
            <a:rPr lang="en-GB"/>
            <a:t>Muti-sensory lessons</a:t>
          </a:r>
        </a:p>
      </dgm:t>
    </dgm:pt>
    <dgm:pt modelId="{BBC84E73-342C-4AB0-83AB-0A359B79B2E3}" type="parTrans" cxnId="{5D4E5B4F-B4F1-4F28-83CE-D3FE3F02C920}">
      <dgm:prSet/>
      <dgm:spPr/>
      <dgm:t>
        <a:bodyPr/>
        <a:lstStyle/>
        <a:p>
          <a:endParaRPr lang="en-GB"/>
        </a:p>
      </dgm:t>
    </dgm:pt>
    <dgm:pt modelId="{5880BFB0-AD79-40F8-B191-2268A3FE3E4B}" type="sibTrans" cxnId="{5D4E5B4F-B4F1-4F28-83CE-D3FE3F02C920}">
      <dgm:prSet/>
      <dgm:spPr/>
      <dgm:t>
        <a:bodyPr/>
        <a:lstStyle/>
        <a:p>
          <a:endParaRPr lang="en-GB"/>
        </a:p>
      </dgm:t>
    </dgm:pt>
    <dgm:pt modelId="{CF8A24CE-D452-4DA9-989B-5D7318E6C39C}">
      <dgm:prSet phldrT="[Text]"/>
      <dgm:spPr/>
      <dgm:t>
        <a:bodyPr/>
        <a:lstStyle/>
        <a:p>
          <a:r>
            <a:rPr lang="en-GB"/>
            <a:t>Therapies- play, music, Anxiety and Cognitive behaviour</a:t>
          </a:r>
        </a:p>
      </dgm:t>
    </dgm:pt>
    <dgm:pt modelId="{927B1DC2-CC99-4A8E-BFB2-866FCF562829}" type="parTrans" cxnId="{BC2CF1BA-0FA6-45AB-9CE8-72310EE7C4E0}">
      <dgm:prSet/>
      <dgm:spPr/>
      <dgm:t>
        <a:bodyPr/>
        <a:lstStyle/>
        <a:p>
          <a:endParaRPr lang="en-GB"/>
        </a:p>
      </dgm:t>
    </dgm:pt>
    <dgm:pt modelId="{B817667D-E0DE-4BE3-BEC5-FFD54B0ECFBB}" type="sibTrans" cxnId="{BC2CF1BA-0FA6-45AB-9CE8-72310EE7C4E0}">
      <dgm:prSet/>
      <dgm:spPr/>
      <dgm:t>
        <a:bodyPr/>
        <a:lstStyle/>
        <a:p>
          <a:endParaRPr lang="en-GB"/>
        </a:p>
      </dgm:t>
    </dgm:pt>
    <dgm:pt modelId="{B26CED95-DAD7-4CBE-A471-E60EF19B3A9E}">
      <dgm:prSet phldrT="[Text]"/>
      <dgm:spPr/>
      <dgm:t>
        <a:bodyPr/>
        <a:lstStyle/>
        <a:p>
          <a:r>
            <a:rPr lang="en-GB"/>
            <a:t>Visits out of school</a:t>
          </a:r>
        </a:p>
      </dgm:t>
    </dgm:pt>
    <dgm:pt modelId="{EAD03D42-BF47-4D73-8145-0330B275479B}" type="parTrans" cxnId="{FD1A518F-4614-4D25-A43E-9BFDA8338BEF}">
      <dgm:prSet/>
      <dgm:spPr/>
      <dgm:t>
        <a:bodyPr/>
        <a:lstStyle/>
        <a:p>
          <a:endParaRPr lang="en-GB"/>
        </a:p>
      </dgm:t>
    </dgm:pt>
    <dgm:pt modelId="{9123939F-68CB-4ED1-BF74-6FFD817586A3}" type="sibTrans" cxnId="{FD1A518F-4614-4D25-A43E-9BFDA8338BEF}">
      <dgm:prSet/>
      <dgm:spPr/>
      <dgm:t>
        <a:bodyPr/>
        <a:lstStyle/>
        <a:p>
          <a:endParaRPr lang="en-GB"/>
        </a:p>
      </dgm:t>
    </dgm:pt>
    <dgm:pt modelId="{E9A37679-8F4B-4946-B5FC-A4049BF6DE62}">
      <dgm:prSet phldrT="[Text]"/>
      <dgm:spPr/>
      <dgm:t>
        <a:bodyPr/>
        <a:lstStyle/>
        <a:p>
          <a:r>
            <a:rPr lang="en-GB"/>
            <a:t>Science lessons</a:t>
          </a:r>
        </a:p>
      </dgm:t>
    </dgm:pt>
    <dgm:pt modelId="{8D2C4D0F-09F2-4CFF-9189-666E5D682885}" type="parTrans" cxnId="{2E6F1591-01DA-437C-A7F1-0330D2168288}">
      <dgm:prSet/>
      <dgm:spPr/>
      <dgm:t>
        <a:bodyPr/>
        <a:lstStyle/>
        <a:p>
          <a:endParaRPr lang="en-GB"/>
        </a:p>
      </dgm:t>
    </dgm:pt>
    <dgm:pt modelId="{98188B5C-CAAE-4429-84ED-3A1BB6D675A9}" type="sibTrans" cxnId="{2E6F1591-01DA-437C-A7F1-0330D2168288}">
      <dgm:prSet/>
      <dgm:spPr/>
      <dgm:t>
        <a:bodyPr/>
        <a:lstStyle/>
        <a:p>
          <a:endParaRPr lang="en-GB"/>
        </a:p>
      </dgm:t>
    </dgm:pt>
    <dgm:pt modelId="{CC9AB4FF-FED9-4E0B-8763-E6E722AA251F}">
      <dgm:prSet phldrT="[Text]"/>
      <dgm:spPr/>
      <dgm:t>
        <a:bodyPr/>
        <a:lstStyle/>
        <a:p>
          <a:r>
            <a:rPr lang="en-GB"/>
            <a:t>Art lessons</a:t>
          </a:r>
        </a:p>
      </dgm:t>
    </dgm:pt>
    <dgm:pt modelId="{D3FE416F-FE2E-44FD-825B-769D59780376}" type="parTrans" cxnId="{23C5D000-5656-4DD3-A900-667B0F38428D}">
      <dgm:prSet/>
      <dgm:spPr/>
      <dgm:t>
        <a:bodyPr/>
        <a:lstStyle/>
        <a:p>
          <a:endParaRPr lang="en-GB"/>
        </a:p>
      </dgm:t>
    </dgm:pt>
    <dgm:pt modelId="{DFB574A9-0798-4341-822A-A3657BF59EE4}" type="sibTrans" cxnId="{23C5D000-5656-4DD3-A900-667B0F38428D}">
      <dgm:prSet/>
      <dgm:spPr/>
      <dgm:t>
        <a:bodyPr/>
        <a:lstStyle/>
        <a:p>
          <a:endParaRPr lang="en-GB"/>
        </a:p>
      </dgm:t>
    </dgm:pt>
    <dgm:pt modelId="{3D84395A-58F1-4398-8332-E4E756B1C770}">
      <dgm:prSet phldrT="[Text]"/>
      <dgm:spPr/>
      <dgm:t>
        <a:bodyPr/>
        <a:lstStyle/>
        <a:p>
          <a:r>
            <a:rPr lang="en-GB"/>
            <a:t>Music lessons</a:t>
          </a:r>
        </a:p>
      </dgm:t>
    </dgm:pt>
    <dgm:pt modelId="{988AE08A-9561-4A89-B4FB-E623277738D7}" type="parTrans" cxnId="{BDC1F3F5-3246-4940-8E5D-3E9749A74116}">
      <dgm:prSet/>
      <dgm:spPr/>
      <dgm:t>
        <a:bodyPr/>
        <a:lstStyle/>
        <a:p>
          <a:endParaRPr lang="en-GB"/>
        </a:p>
      </dgm:t>
    </dgm:pt>
    <dgm:pt modelId="{743D44C9-C528-4398-9B37-FB685057AEA4}" type="sibTrans" cxnId="{BDC1F3F5-3246-4940-8E5D-3E9749A74116}">
      <dgm:prSet/>
      <dgm:spPr/>
      <dgm:t>
        <a:bodyPr/>
        <a:lstStyle/>
        <a:p>
          <a:endParaRPr lang="en-GB"/>
        </a:p>
      </dgm:t>
    </dgm:pt>
    <dgm:pt modelId="{6677E731-8FE4-4C98-9444-966BBD2B3702}">
      <dgm:prSet phldrT="[Text]"/>
      <dgm:spPr/>
      <dgm:t>
        <a:bodyPr/>
        <a:lstStyle/>
        <a:p>
          <a:r>
            <a:rPr lang="en-GB"/>
            <a:t>Plenaries, sef-assessment and PTLs</a:t>
          </a:r>
        </a:p>
      </dgm:t>
    </dgm:pt>
    <dgm:pt modelId="{BC59C3DB-996F-4774-8914-FC19D9E47731}" type="parTrans" cxnId="{36A4856C-8874-4CE3-BA60-7ADD153018A0}">
      <dgm:prSet/>
      <dgm:spPr/>
      <dgm:t>
        <a:bodyPr/>
        <a:lstStyle/>
        <a:p>
          <a:endParaRPr lang="en-GB"/>
        </a:p>
      </dgm:t>
    </dgm:pt>
    <dgm:pt modelId="{66B74B6C-F46D-4676-8D73-F26F1E5085A3}" type="sibTrans" cxnId="{36A4856C-8874-4CE3-BA60-7ADD153018A0}">
      <dgm:prSet/>
      <dgm:spPr/>
      <dgm:t>
        <a:bodyPr/>
        <a:lstStyle/>
        <a:p>
          <a:endParaRPr lang="en-GB"/>
        </a:p>
      </dgm:t>
    </dgm:pt>
    <dgm:pt modelId="{EEB9263A-F7DB-4D65-A396-F538CCD9AE18}">
      <dgm:prSet phldrT="[Text]"/>
      <dgm:spPr/>
      <dgm:t>
        <a:bodyPr/>
        <a:lstStyle/>
        <a:p>
          <a:r>
            <a:rPr lang="en-GB"/>
            <a:t>Secret garden (KS4)</a:t>
          </a:r>
        </a:p>
      </dgm:t>
    </dgm:pt>
    <dgm:pt modelId="{AD8F06BB-D1F9-4DE3-B9DB-C8C89BED9A35}" type="parTrans" cxnId="{764CB2F5-3705-43D4-9536-D97C906802AB}">
      <dgm:prSet/>
      <dgm:spPr/>
      <dgm:t>
        <a:bodyPr/>
        <a:lstStyle/>
        <a:p>
          <a:endParaRPr lang="en-GB"/>
        </a:p>
      </dgm:t>
    </dgm:pt>
    <dgm:pt modelId="{67A1F29B-B8BA-41B8-98DB-5B77C3F233C8}" type="sibTrans" cxnId="{764CB2F5-3705-43D4-9536-D97C906802AB}">
      <dgm:prSet/>
      <dgm:spPr/>
      <dgm:t>
        <a:bodyPr/>
        <a:lstStyle/>
        <a:p>
          <a:endParaRPr lang="en-GB"/>
        </a:p>
      </dgm:t>
    </dgm:pt>
    <dgm:pt modelId="{3C5C34D7-5101-4551-A3E5-B36352332174}">
      <dgm:prSet phldrT="[Text]"/>
      <dgm:spPr/>
      <dgm:t>
        <a:bodyPr/>
        <a:lstStyle/>
        <a:p>
          <a:r>
            <a:rPr lang="en-GB"/>
            <a:t>MISP massage pupils</a:t>
          </a:r>
        </a:p>
      </dgm:t>
    </dgm:pt>
    <dgm:pt modelId="{1F117198-356A-4835-914E-97999C0197E5}" type="parTrans" cxnId="{2A9E45D9-B1DD-4A54-B6B1-E3AD5289F5E2}">
      <dgm:prSet/>
      <dgm:spPr/>
      <dgm:t>
        <a:bodyPr/>
        <a:lstStyle/>
        <a:p>
          <a:endParaRPr lang="en-GB"/>
        </a:p>
      </dgm:t>
    </dgm:pt>
    <dgm:pt modelId="{D2BC4154-1131-42F9-BB41-78B92E9442F9}" type="sibTrans" cxnId="{2A9E45D9-B1DD-4A54-B6B1-E3AD5289F5E2}">
      <dgm:prSet/>
      <dgm:spPr/>
      <dgm:t>
        <a:bodyPr/>
        <a:lstStyle/>
        <a:p>
          <a:endParaRPr lang="en-GB"/>
        </a:p>
      </dgm:t>
    </dgm:pt>
    <dgm:pt modelId="{9425F2ED-6BC9-4EF6-8025-CFA97D288532}">
      <dgm:prSet phldrT="[Text]"/>
      <dgm:spPr/>
      <dgm:t>
        <a:bodyPr/>
        <a:lstStyle/>
        <a:p>
          <a:r>
            <a:rPr lang="en-GB"/>
            <a:t>staff massage option</a:t>
          </a:r>
        </a:p>
      </dgm:t>
    </dgm:pt>
    <dgm:pt modelId="{2EF09E08-CBB3-4B9B-B6D1-8B6EEBBD8D41}" type="parTrans" cxnId="{B22FE344-9545-43FB-AF8B-7C262D746473}">
      <dgm:prSet/>
      <dgm:spPr/>
      <dgm:t>
        <a:bodyPr/>
        <a:lstStyle/>
        <a:p>
          <a:endParaRPr lang="en-GB"/>
        </a:p>
      </dgm:t>
    </dgm:pt>
    <dgm:pt modelId="{7B8B863B-E006-4ADD-A2D9-A279E9717CF9}" type="sibTrans" cxnId="{B22FE344-9545-43FB-AF8B-7C262D746473}">
      <dgm:prSet/>
      <dgm:spPr/>
      <dgm:t>
        <a:bodyPr/>
        <a:lstStyle/>
        <a:p>
          <a:endParaRPr lang="en-GB"/>
        </a:p>
      </dgm:t>
    </dgm:pt>
    <dgm:pt modelId="{7BB1AA5D-6E5A-408F-BA74-2EECE8C81E11}">
      <dgm:prSet phldrT="[Text]"/>
      <dgm:spPr/>
      <dgm:t>
        <a:bodyPr/>
        <a:lstStyle/>
        <a:p>
          <a:r>
            <a:rPr lang="en-GB"/>
            <a:t>daily-staff briefing-positives and issues</a:t>
          </a:r>
        </a:p>
      </dgm:t>
    </dgm:pt>
    <dgm:pt modelId="{0E062B2F-3382-47C1-B529-FE9F68FE55B0}" type="parTrans" cxnId="{720BD714-D918-425E-BF9B-776D4CAD8C39}">
      <dgm:prSet/>
      <dgm:spPr/>
      <dgm:t>
        <a:bodyPr/>
        <a:lstStyle/>
        <a:p>
          <a:endParaRPr lang="en-GB"/>
        </a:p>
      </dgm:t>
    </dgm:pt>
    <dgm:pt modelId="{EDDD17B7-D553-49F3-94E6-75FD790AC052}" type="sibTrans" cxnId="{720BD714-D918-425E-BF9B-776D4CAD8C39}">
      <dgm:prSet/>
      <dgm:spPr/>
      <dgm:t>
        <a:bodyPr/>
        <a:lstStyle/>
        <a:p>
          <a:endParaRPr lang="en-GB"/>
        </a:p>
      </dgm:t>
    </dgm:pt>
    <dgm:pt modelId="{717FA3F4-ADD0-4D0E-A7B4-13062740B6B6}">
      <dgm:prSet phldrT="[Text]"/>
      <dgm:spPr/>
      <dgm:t>
        <a:bodyPr/>
        <a:lstStyle/>
        <a:p>
          <a:r>
            <a:rPr lang="en-GB"/>
            <a:t>Creative arts week</a:t>
          </a:r>
        </a:p>
      </dgm:t>
    </dgm:pt>
    <dgm:pt modelId="{37D157D9-A3CB-409B-AF0A-F4BF68C5A4D4}" type="parTrans" cxnId="{DC95CCA0-4222-4C31-9829-48E9780924A9}">
      <dgm:prSet/>
      <dgm:spPr/>
      <dgm:t>
        <a:bodyPr/>
        <a:lstStyle/>
        <a:p>
          <a:endParaRPr lang="en-GB"/>
        </a:p>
      </dgm:t>
    </dgm:pt>
    <dgm:pt modelId="{C9CA1EC5-82F7-477D-878F-88CC2D32BC3D}" type="sibTrans" cxnId="{DC95CCA0-4222-4C31-9829-48E9780924A9}">
      <dgm:prSet/>
      <dgm:spPr/>
      <dgm:t>
        <a:bodyPr/>
        <a:lstStyle/>
        <a:p>
          <a:endParaRPr lang="en-GB"/>
        </a:p>
      </dgm:t>
    </dgm:pt>
    <dgm:pt modelId="{84D9B250-BB02-4F03-BF3C-788A4BF98FEB}">
      <dgm:prSet phldrT="[Text]"/>
      <dgm:spPr/>
      <dgm:t>
        <a:bodyPr/>
        <a:lstStyle/>
        <a:p>
          <a:r>
            <a:rPr lang="en-GB"/>
            <a:t>Assemblies- 5 minutes reflect moment</a:t>
          </a:r>
        </a:p>
      </dgm:t>
    </dgm:pt>
    <dgm:pt modelId="{B14378B0-F3FB-4B9E-A7B2-17177CE415A8}" type="parTrans" cxnId="{D5E95DBB-3F98-4121-B31E-10362545DBF1}">
      <dgm:prSet/>
      <dgm:spPr/>
      <dgm:t>
        <a:bodyPr/>
        <a:lstStyle/>
        <a:p>
          <a:endParaRPr lang="en-GB"/>
        </a:p>
      </dgm:t>
    </dgm:pt>
    <dgm:pt modelId="{B381DDA6-8B1C-4A67-B7A3-B2D76FE0BB3B}" type="sibTrans" cxnId="{D5E95DBB-3F98-4121-B31E-10362545DBF1}">
      <dgm:prSet/>
      <dgm:spPr/>
      <dgm:t>
        <a:bodyPr/>
        <a:lstStyle/>
        <a:p>
          <a:endParaRPr lang="en-GB"/>
        </a:p>
      </dgm:t>
    </dgm:pt>
    <dgm:pt modelId="{03DFEE84-1633-4702-AEF9-1FAB70AF19B3}">
      <dgm:prSet phldrT="[Text]"/>
      <dgm:spPr/>
      <dgm:t>
        <a:bodyPr/>
        <a:lstStyle/>
        <a:p>
          <a:r>
            <a:rPr lang="en-GB"/>
            <a:t>Class and council meetings</a:t>
          </a:r>
        </a:p>
      </dgm:t>
    </dgm:pt>
    <dgm:pt modelId="{A508631D-4E74-4185-A900-5D726C78603C}" type="parTrans" cxnId="{A6D7E42C-1F36-496D-8E46-E9F175CBD0A5}">
      <dgm:prSet/>
      <dgm:spPr/>
      <dgm:t>
        <a:bodyPr/>
        <a:lstStyle/>
        <a:p>
          <a:endParaRPr lang="en-GB"/>
        </a:p>
      </dgm:t>
    </dgm:pt>
    <dgm:pt modelId="{B9C1453A-33E4-47AE-91BB-0C75CA2CB590}" type="sibTrans" cxnId="{A6D7E42C-1F36-496D-8E46-E9F175CBD0A5}">
      <dgm:prSet/>
      <dgm:spPr/>
      <dgm:t>
        <a:bodyPr/>
        <a:lstStyle/>
        <a:p>
          <a:endParaRPr lang="en-GB"/>
        </a:p>
      </dgm:t>
    </dgm:pt>
    <dgm:pt modelId="{71AADF94-8CA1-48E5-A4FF-2D6599037CDF}">
      <dgm:prSet phldrT="[Text]"/>
      <dgm:spPr/>
      <dgm:t>
        <a:bodyPr/>
        <a:lstStyle/>
        <a:p>
          <a:r>
            <a:rPr lang="en-GB"/>
            <a:t>Growth mindset work (4/5)</a:t>
          </a:r>
        </a:p>
      </dgm:t>
    </dgm:pt>
    <dgm:pt modelId="{97ED055A-6936-4A8D-AE62-E1BA15311013}" type="parTrans" cxnId="{80784CF7-5EAC-405B-ABCD-FBF13C113C2E}">
      <dgm:prSet/>
      <dgm:spPr/>
      <dgm:t>
        <a:bodyPr/>
        <a:lstStyle/>
        <a:p>
          <a:endParaRPr lang="en-GB"/>
        </a:p>
      </dgm:t>
    </dgm:pt>
    <dgm:pt modelId="{D35AB61C-2126-4576-ADD9-507EE9EA84EA}" type="sibTrans" cxnId="{80784CF7-5EAC-405B-ABCD-FBF13C113C2E}">
      <dgm:prSet/>
      <dgm:spPr/>
      <dgm:t>
        <a:bodyPr/>
        <a:lstStyle/>
        <a:p>
          <a:endParaRPr lang="en-GB"/>
        </a:p>
      </dgm:t>
    </dgm:pt>
    <dgm:pt modelId="{55724CEE-4AC0-4B85-8AAA-5899B14F2044}">
      <dgm:prSet phldrT="[Text]"/>
      <dgm:spPr/>
      <dgm:t>
        <a:bodyPr/>
        <a:lstStyle/>
        <a:p>
          <a:r>
            <a:rPr lang="en-GB"/>
            <a:t>interactive displays around school</a:t>
          </a:r>
        </a:p>
      </dgm:t>
    </dgm:pt>
    <dgm:pt modelId="{813803DD-B975-4863-B995-7713C646D109}" type="parTrans" cxnId="{E7EF7F8B-186F-4CC5-88CD-1D0345D2FD64}">
      <dgm:prSet/>
      <dgm:spPr/>
      <dgm:t>
        <a:bodyPr/>
        <a:lstStyle/>
        <a:p>
          <a:endParaRPr lang="en-GB"/>
        </a:p>
      </dgm:t>
    </dgm:pt>
    <dgm:pt modelId="{01191A97-B82C-4C97-8CB4-6000070A7C59}" type="sibTrans" cxnId="{E7EF7F8B-186F-4CC5-88CD-1D0345D2FD64}">
      <dgm:prSet/>
      <dgm:spPr/>
      <dgm:t>
        <a:bodyPr/>
        <a:lstStyle/>
        <a:p>
          <a:endParaRPr lang="en-GB"/>
        </a:p>
      </dgm:t>
    </dgm:pt>
    <dgm:pt modelId="{CD808570-7CCD-4D3F-A476-5436003A328C}">
      <dgm:prSet phldrT="[Text]"/>
      <dgm:spPr/>
      <dgm:t>
        <a:bodyPr/>
        <a:lstStyle/>
        <a:p>
          <a:r>
            <a:rPr lang="en-GB"/>
            <a:t>Parent coffee mornings and events</a:t>
          </a:r>
        </a:p>
      </dgm:t>
    </dgm:pt>
    <dgm:pt modelId="{F748B5D4-4ECA-4161-B4F4-CD643EFDD3DD}" type="parTrans" cxnId="{F8C69B63-25D6-4C13-8BDE-3B40957A6CF4}">
      <dgm:prSet/>
      <dgm:spPr/>
      <dgm:t>
        <a:bodyPr/>
        <a:lstStyle/>
        <a:p>
          <a:endParaRPr lang="en-GB"/>
        </a:p>
      </dgm:t>
    </dgm:pt>
    <dgm:pt modelId="{BE954D3B-43C4-4A69-A0DA-9624D411F46B}" type="sibTrans" cxnId="{F8C69B63-25D6-4C13-8BDE-3B40957A6CF4}">
      <dgm:prSet/>
      <dgm:spPr/>
      <dgm:t>
        <a:bodyPr/>
        <a:lstStyle/>
        <a:p>
          <a:endParaRPr lang="en-GB"/>
        </a:p>
      </dgm:t>
    </dgm:pt>
    <dgm:pt modelId="{38BA6EEF-4730-4A40-8D7A-B3B9B849D4E6}">
      <dgm:prSet phldrT="[Text]"/>
      <dgm:spPr/>
      <dgm:t>
        <a:bodyPr/>
        <a:lstStyle/>
        <a:p>
          <a:r>
            <a:rPr lang="en-GB"/>
            <a:t>Gallery visits</a:t>
          </a:r>
        </a:p>
      </dgm:t>
    </dgm:pt>
    <dgm:pt modelId="{08F7BADE-AFFC-4A66-877C-AEF9B6032DC6}" type="parTrans" cxnId="{02AA8667-68D0-4D60-8D87-1DBEEB4A5AF0}">
      <dgm:prSet/>
      <dgm:spPr/>
      <dgm:t>
        <a:bodyPr/>
        <a:lstStyle/>
        <a:p>
          <a:endParaRPr lang="en-GB"/>
        </a:p>
      </dgm:t>
    </dgm:pt>
    <dgm:pt modelId="{4E6B4606-C96E-45ED-90AE-58DB63953ED8}" type="sibTrans" cxnId="{02AA8667-68D0-4D60-8D87-1DBEEB4A5AF0}">
      <dgm:prSet/>
      <dgm:spPr/>
      <dgm:t>
        <a:bodyPr/>
        <a:lstStyle/>
        <a:p>
          <a:endParaRPr lang="en-GB"/>
        </a:p>
      </dgm:t>
    </dgm:pt>
    <dgm:pt modelId="{8E38334A-1F99-4227-8183-95420F029C8E}">
      <dgm:prSet phldrT="[Text]"/>
      <dgm:spPr/>
      <dgm:t>
        <a:bodyPr/>
        <a:lstStyle/>
        <a:p>
          <a:r>
            <a:rPr lang="en-GB"/>
            <a:t>heart math computer software/ square breathing techniques</a:t>
          </a:r>
        </a:p>
      </dgm:t>
    </dgm:pt>
    <dgm:pt modelId="{33006C42-88B6-44D2-9818-91B36184374E}" type="parTrans" cxnId="{6DE7DB65-9083-455A-ACE0-71540E88E892}">
      <dgm:prSet/>
      <dgm:spPr/>
      <dgm:t>
        <a:bodyPr/>
        <a:lstStyle/>
        <a:p>
          <a:endParaRPr lang="en-GB"/>
        </a:p>
      </dgm:t>
    </dgm:pt>
    <dgm:pt modelId="{239C19D3-BFC1-4F2D-AC5C-98530AC490B5}" type="sibTrans" cxnId="{6DE7DB65-9083-455A-ACE0-71540E88E892}">
      <dgm:prSet/>
      <dgm:spPr/>
      <dgm:t>
        <a:bodyPr/>
        <a:lstStyle/>
        <a:p>
          <a:endParaRPr lang="en-GB"/>
        </a:p>
      </dgm:t>
    </dgm:pt>
    <dgm:pt modelId="{0899432E-85F2-4C5D-87EB-5271072543BC}">
      <dgm:prSet phldrT="[Text]"/>
      <dgm:spPr/>
      <dgm:t>
        <a:bodyPr/>
        <a:lstStyle/>
        <a:p>
          <a:r>
            <a:rPr lang="en-GB"/>
            <a:t>egg/chicken project KS2</a:t>
          </a:r>
        </a:p>
      </dgm:t>
    </dgm:pt>
    <dgm:pt modelId="{105FDECB-B166-4F2E-8DE3-CC1B2272DA99}" type="parTrans" cxnId="{6C4E8CF2-06D5-4E68-ACB0-E240248BD942}">
      <dgm:prSet/>
      <dgm:spPr/>
      <dgm:t>
        <a:bodyPr/>
        <a:lstStyle/>
        <a:p>
          <a:endParaRPr lang="en-GB"/>
        </a:p>
      </dgm:t>
    </dgm:pt>
    <dgm:pt modelId="{5C6980B2-C58E-47EA-8BAF-C28554AD53EA}" type="sibTrans" cxnId="{6C4E8CF2-06D5-4E68-ACB0-E240248BD942}">
      <dgm:prSet/>
      <dgm:spPr/>
      <dgm:t>
        <a:bodyPr/>
        <a:lstStyle/>
        <a:p>
          <a:endParaRPr lang="en-GB"/>
        </a:p>
      </dgm:t>
    </dgm:pt>
    <dgm:pt modelId="{90DBA74A-427A-4323-8451-27C97CFC2748}">
      <dgm:prSet phldrT="[Text]"/>
      <dgm:spPr/>
      <dgm:t>
        <a:bodyPr/>
        <a:lstStyle/>
        <a:p>
          <a:r>
            <a:rPr lang="en-GB"/>
            <a:t>Forest Schools and unity projects</a:t>
          </a:r>
        </a:p>
      </dgm:t>
    </dgm:pt>
    <dgm:pt modelId="{FE5E6162-4F97-4E80-B5D6-C50798D8D348}" type="parTrans" cxnId="{0216E748-CD00-421E-9470-9628EB7314C0}">
      <dgm:prSet/>
      <dgm:spPr/>
      <dgm:t>
        <a:bodyPr/>
        <a:lstStyle/>
        <a:p>
          <a:endParaRPr lang="en-GB"/>
        </a:p>
      </dgm:t>
    </dgm:pt>
    <dgm:pt modelId="{E49CBD48-116C-4438-AAF5-DDAE5E4DC2BF}" type="sibTrans" cxnId="{0216E748-CD00-421E-9470-9628EB7314C0}">
      <dgm:prSet/>
      <dgm:spPr/>
      <dgm:t>
        <a:bodyPr/>
        <a:lstStyle/>
        <a:p>
          <a:endParaRPr lang="en-GB"/>
        </a:p>
      </dgm:t>
    </dgm:pt>
    <dgm:pt modelId="{55B18CE2-0408-426A-A7E6-F57F5286C0B9}">
      <dgm:prSet phldrT="[Text]"/>
      <dgm:spPr/>
      <dgm:t>
        <a:bodyPr/>
        <a:lstStyle/>
        <a:p>
          <a:r>
            <a:rPr lang="en-GB"/>
            <a:t>staff observation and feedback</a:t>
          </a:r>
        </a:p>
      </dgm:t>
    </dgm:pt>
    <dgm:pt modelId="{19BB9A51-E746-479D-9589-2787E3CF2519}" type="parTrans" cxnId="{B5B912BA-FF87-4832-AC7C-660F7CF983A0}">
      <dgm:prSet/>
      <dgm:spPr/>
      <dgm:t>
        <a:bodyPr/>
        <a:lstStyle/>
        <a:p>
          <a:endParaRPr lang="en-GB"/>
        </a:p>
      </dgm:t>
    </dgm:pt>
    <dgm:pt modelId="{A7771B81-3641-4169-B3BD-948564BA315C}" type="sibTrans" cxnId="{B5B912BA-FF87-4832-AC7C-660F7CF983A0}">
      <dgm:prSet/>
      <dgm:spPr/>
      <dgm:t>
        <a:bodyPr/>
        <a:lstStyle/>
        <a:p>
          <a:endParaRPr lang="en-GB"/>
        </a:p>
      </dgm:t>
    </dgm:pt>
    <dgm:pt modelId="{CCF8D96B-6630-4349-B289-FAF11837B3A7}">
      <dgm:prSet phldrT="[Text]"/>
      <dgm:spPr/>
      <dgm:t>
        <a:bodyPr/>
        <a:lstStyle/>
        <a:p>
          <a:endParaRPr lang="en-GB"/>
        </a:p>
      </dgm:t>
    </dgm:pt>
    <dgm:pt modelId="{E04409A2-8D45-46AC-8B1B-19A23F55E8C7}" type="parTrans" cxnId="{8B5F694C-31EE-44DC-80FC-E2292F31F65B}">
      <dgm:prSet/>
      <dgm:spPr/>
      <dgm:t>
        <a:bodyPr/>
        <a:lstStyle/>
        <a:p>
          <a:endParaRPr lang="en-GB"/>
        </a:p>
      </dgm:t>
    </dgm:pt>
    <dgm:pt modelId="{1C076303-00C3-4CD9-B02C-BD20C09313FF}" type="sibTrans" cxnId="{8B5F694C-31EE-44DC-80FC-E2292F31F65B}">
      <dgm:prSet/>
      <dgm:spPr/>
      <dgm:t>
        <a:bodyPr/>
        <a:lstStyle/>
        <a:p>
          <a:endParaRPr lang="en-GB"/>
        </a:p>
      </dgm:t>
    </dgm:pt>
    <dgm:pt modelId="{C73928BA-F399-4C70-88DD-8317142F1E13}">
      <dgm:prSet phldrT="[Text]"/>
      <dgm:spPr/>
      <dgm:t>
        <a:bodyPr/>
        <a:lstStyle/>
        <a:p>
          <a:r>
            <a:rPr lang="en-GB"/>
            <a:t>Oakleigh pet therapy dog in school</a:t>
          </a:r>
        </a:p>
      </dgm:t>
    </dgm:pt>
    <dgm:pt modelId="{4A724D25-C8FD-42B1-BA43-BF576789CB1C}" type="parTrans" cxnId="{9BE0F76E-6652-4016-B5AE-6367BF51A517}">
      <dgm:prSet/>
      <dgm:spPr/>
      <dgm:t>
        <a:bodyPr/>
        <a:lstStyle/>
        <a:p>
          <a:endParaRPr lang="en-GB"/>
        </a:p>
      </dgm:t>
    </dgm:pt>
    <dgm:pt modelId="{588758A1-5E29-4C0D-B806-510DB1E4B909}" type="sibTrans" cxnId="{9BE0F76E-6652-4016-B5AE-6367BF51A517}">
      <dgm:prSet/>
      <dgm:spPr/>
      <dgm:t>
        <a:bodyPr/>
        <a:lstStyle/>
        <a:p>
          <a:endParaRPr lang="en-GB"/>
        </a:p>
      </dgm:t>
    </dgm:pt>
    <dgm:pt modelId="{98BA55F1-C2DB-457C-8C32-5C8D002E4235}">
      <dgm:prSet phldrT="[Text]"/>
      <dgm:spPr/>
      <dgm:t>
        <a:bodyPr/>
        <a:lstStyle/>
        <a:p>
          <a:r>
            <a:rPr lang="en-GB"/>
            <a:t>Staff training in team teach and MHFA ALGEE</a:t>
          </a:r>
        </a:p>
      </dgm:t>
    </dgm:pt>
    <dgm:pt modelId="{E35B9326-9B5D-43B4-88AF-D517220238FE}" type="parTrans" cxnId="{D402F7C9-A09F-4B8C-9283-E50DB31C1BB3}">
      <dgm:prSet/>
      <dgm:spPr/>
      <dgm:t>
        <a:bodyPr/>
        <a:lstStyle/>
        <a:p>
          <a:endParaRPr lang="en-GB"/>
        </a:p>
      </dgm:t>
    </dgm:pt>
    <dgm:pt modelId="{8724CD1A-2C04-4AC5-A4E2-4C72DDA9A55F}" type="sibTrans" cxnId="{D402F7C9-A09F-4B8C-9283-E50DB31C1BB3}">
      <dgm:prSet/>
      <dgm:spPr/>
      <dgm:t>
        <a:bodyPr/>
        <a:lstStyle/>
        <a:p>
          <a:endParaRPr lang="en-GB"/>
        </a:p>
      </dgm:t>
    </dgm:pt>
    <dgm:pt modelId="{CB109AAE-52B9-45AF-A11D-57EADF2620C6}">
      <dgm:prSet phldrT="[Text]"/>
      <dgm:spPr/>
      <dgm:t>
        <a:bodyPr/>
        <a:lstStyle/>
        <a:p>
          <a:r>
            <a:rPr lang="en-GB"/>
            <a:t>WEMWBS self-assessment wellbeing KS3-5</a:t>
          </a:r>
        </a:p>
      </dgm:t>
    </dgm:pt>
    <dgm:pt modelId="{92B52612-4556-4C8E-93CC-C690A0242D5D}" type="parTrans" cxnId="{ADB41227-A5A1-4152-A9A3-62572BF45AE5}">
      <dgm:prSet/>
      <dgm:spPr/>
      <dgm:t>
        <a:bodyPr/>
        <a:lstStyle/>
        <a:p>
          <a:endParaRPr lang="en-GB"/>
        </a:p>
      </dgm:t>
    </dgm:pt>
    <dgm:pt modelId="{AEFAC23A-FDF7-4393-B075-9823F561E995}" type="sibTrans" cxnId="{ADB41227-A5A1-4152-A9A3-62572BF45AE5}">
      <dgm:prSet/>
      <dgm:spPr/>
      <dgm:t>
        <a:bodyPr/>
        <a:lstStyle/>
        <a:p>
          <a:endParaRPr lang="en-GB"/>
        </a:p>
      </dgm:t>
    </dgm:pt>
    <dgm:pt modelId="{E06A52BD-823A-4E9F-8985-E8121AFC149F}">
      <dgm:prSet phldrT="[Text]"/>
      <dgm:spPr/>
      <dgm:t>
        <a:bodyPr/>
        <a:lstStyle/>
        <a:p>
          <a:endParaRPr lang="en-GB"/>
        </a:p>
      </dgm:t>
    </dgm:pt>
    <dgm:pt modelId="{BF6F8D75-6E12-4A53-BF85-03DD878B52AE}" type="parTrans" cxnId="{8FCB9EEB-711E-4608-933C-79B806B3884C}">
      <dgm:prSet/>
      <dgm:spPr/>
      <dgm:t>
        <a:bodyPr/>
        <a:lstStyle/>
        <a:p>
          <a:endParaRPr lang="en-GB"/>
        </a:p>
      </dgm:t>
    </dgm:pt>
    <dgm:pt modelId="{BD2EE911-6604-4EC9-9967-8B6655480252}" type="sibTrans" cxnId="{8FCB9EEB-711E-4608-933C-79B806B3884C}">
      <dgm:prSet/>
      <dgm:spPr/>
      <dgm:t>
        <a:bodyPr/>
        <a:lstStyle/>
        <a:p>
          <a:endParaRPr lang="en-GB"/>
        </a:p>
      </dgm:t>
    </dgm:pt>
    <dgm:pt modelId="{BB8BC829-0F9E-43A0-8F89-FC86E105D7CC}">
      <dgm:prSet phldrT="[Text]"/>
      <dgm:spPr/>
      <dgm:t>
        <a:bodyPr/>
        <a:lstStyle/>
        <a:p>
          <a:endParaRPr lang="en-GB"/>
        </a:p>
      </dgm:t>
    </dgm:pt>
    <dgm:pt modelId="{ADB38C35-4AFF-4E41-A37E-7D0A0B35CD94}" type="parTrans" cxnId="{0714BBA3-1756-43D6-9B61-293570B9086B}">
      <dgm:prSet/>
      <dgm:spPr/>
      <dgm:t>
        <a:bodyPr/>
        <a:lstStyle/>
        <a:p>
          <a:endParaRPr lang="en-GB"/>
        </a:p>
      </dgm:t>
    </dgm:pt>
    <dgm:pt modelId="{6B0D8E62-EB06-4175-AFEB-B876FD56AF64}" type="sibTrans" cxnId="{0714BBA3-1756-43D6-9B61-293570B9086B}">
      <dgm:prSet/>
      <dgm:spPr/>
      <dgm:t>
        <a:bodyPr/>
        <a:lstStyle/>
        <a:p>
          <a:endParaRPr lang="en-GB"/>
        </a:p>
      </dgm:t>
    </dgm:pt>
    <dgm:pt modelId="{86F883EE-FDC1-47B5-B6C3-583D022AA0E6}">
      <dgm:prSet phldrT="[Text]"/>
      <dgm:spPr/>
      <dgm:t>
        <a:bodyPr/>
        <a:lstStyle/>
        <a:p>
          <a:r>
            <a:rPr lang="en-GB"/>
            <a:t>Daily mindfulness in classes</a:t>
          </a:r>
        </a:p>
      </dgm:t>
    </dgm:pt>
    <dgm:pt modelId="{6017F75E-AC4C-441A-86B8-936E77F386BA}" type="parTrans" cxnId="{9A99AA26-7476-4C89-967D-FE14708D1960}">
      <dgm:prSet/>
      <dgm:spPr/>
      <dgm:t>
        <a:bodyPr/>
        <a:lstStyle/>
        <a:p>
          <a:endParaRPr lang="en-GB"/>
        </a:p>
      </dgm:t>
    </dgm:pt>
    <dgm:pt modelId="{44E57FA7-D7CA-4E34-9272-1F1E42D6973B}" type="sibTrans" cxnId="{9A99AA26-7476-4C89-967D-FE14708D1960}">
      <dgm:prSet/>
      <dgm:spPr/>
      <dgm:t>
        <a:bodyPr/>
        <a:lstStyle/>
        <a:p>
          <a:endParaRPr lang="en-GB"/>
        </a:p>
      </dgm:t>
    </dgm:pt>
    <dgm:pt modelId="{A68883AE-AD89-4BD5-8C0A-0B9551484BCA}">
      <dgm:prSet phldrT="[Text]"/>
      <dgm:spPr/>
      <dgm:t>
        <a:bodyPr/>
        <a:lstStyle/>
        <a:p>
          <a:endParaRPr lang="en-GB"/>
        </a:p>
      </dgm:t>
    </dgm:pt>
    <dgm:pt modelId="{E5216F68-F52E-4932-A93E-95F22DBD7062}" type="parTrans" cxnId="{D49D357B-8725-427B-8EE7-63E54D635239}">
      <dgm:prSet/>
      <dgm:spPr/>
      <dgm:t>
        <a:bodyPr/>
        <a:lstStyle/>
        <a:p>
          <a:endParaRPr lang="en-GB"/>
        </a:p>
      </dgm:t>
    </dgm:pt>
    <dgm:pt modelId="{7179E912-2FDB-4D46-943D-51B7B012EB68}" type="sibTrans" cxnId="{D49D357B-8725-427B-8EE7-63E54D635239}">
      <dgm:prSet/>
      <dgm:spPr/>
      <dgm:t>
        <a:bodyPr/>
        <a:lstStyle/>
        <a:p>
          <a:endParaRPr lang="en-GB"/>
        </a:p>
      </dgm:t>
    </dgm:pt>
    <dgm:pt modelId="{85B9D1D6-65FE-4864-8748-85337BD9C7B1}" type="pres">
      <dgm:prSet presAssocID="{6FCC59AE-D480-4C30-B1E4-034AB2589D4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4AD7C1DC-F432-43DC-A6BD-649D18E5E961}" type="pres">
      <dgm:prSet presAssocID="{1A8CB442-945C-4BAA-BE10-2DB6E35883E6}" presName="centerShape" presStyleLbl="node0" presStyleIdx="0" presStyleCnt="1"/>
      <dgm:spPr/>
      <dgm:t>
        <a:bodyPr/>
        <a:lstStyle/>
        <a:p>
          <a:endParaRPr lang="en-GB"/>
        </a:p>
      </dgm:t>
    </dgm:pt>
    <dgm:pt modelId="{68E67F16-C901-466D-84B3-76ED76BCC491}" type="pres">
      <dgm:prSet presAssocID="{C6F8626A-C0DC-42AF-B7C7-E47674E8C25F}" presName="parTrans" presStyleLbl="bgSibTrans2D1" presStyleIdx="0" presStyleCnt="31"/>
      <dgm:spPr/>
      <dgm:t>
        <a:bodyPr/>
        <a:lstStyle/>
        <a:p>
          <a:endParaRPr lang="en-GB"/>
        </a:p>
      </dgm:t>
    </dgm:pt>
    <dgm:pt modelId="{F12B403E-39E0-4F11-8580-877DA841F818}" type="pres">
      <dgm:prSet presAssocID="{E0FA0E31-718B-4BE1-BC1D-4AF7B35C70BA}" presName="node" presStyleLbl="node1" presStyleIdx="0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0777E9E-330D-4D6A-8B4D-583443E68312}" type="pres">
      <dgm:prSet presAssocID="{CDD428AF-739B-4F32-ACA7-FB923AAC8057}" presName="parTrans" presStyleLbl="bgSibTrans2D1" presStyleIdx="1" presStyleCnt="31"/>
      <dgm:spPr/>
      <dgm:t>
        <a:bodyPr/>
        <a:lstStyle/>
        <a:p>
          <a:endParaRPr lang="en-GB"/>
        </a:p>
      </dgm:t>
    </dgm:pt>
    <dgm:pt modelId="{0DA99142-B126-46D8-AD6B-562612089757}" type="pres">
      <dgm:prSet presAssocID="{E7CFB231-47F7-4F24-A94D-3527A7DC93E2}" presName="node" presStyleLbl="node1" presStyleIdx="1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C8712A0-CAB7-452A-90D1-F0B6BAE41BDA}" type="pres">
      <dgm:prSet presAssocID="{4E678B86-742B-4802-BAE9-9D4628B21783}" presName="parTrans" presStyleLbl="bgSibTrans2D1" presStyleIdx="2" presStyleCnt="31"/>
      <dgm:spPr/>
      <dgm:t>
        <a:bodyPr/>
        <a:lstStyle/>
        <a:p>
          <a:endParaRPr lang="en-GB"/>
        </a:p>
      </dgm:t>
    </dgm:pt>
    <dgm:pt modelId="{5D21080C-F7BF-4FEA-B761-3B5760FCF7A5}" type="pres">
      <dgm:prSet presAssocID="{80C5372C-14AE-4F1F-902C-B323E5EBB27E}" presName="node" presStyleLbl="node1" presStyleIdx="2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9454793-B793-43DC-B715-FE98BC570EC3}" type="pres">
      <dgm:prSet presAssocID="{E4C6F8D8-E102-4D2C-B87F-E88ABF26F8BA}" presName="parTrans" presStyleLbl="bgSibTrans2D1" presStyleIdx="3" presStyleCnt="31"/>
      <dgm:spPr/>
      <dgm:t>
        <a:bodyPr/>
        <a:lstStyle/>
        <a:p>
          <a:endParaRPr lang="en-GB"/>
        </a:p>
      </dgm:t>
    </dgm:pt>
    <dgm:pt modelId="{CE2A893E-EC43-44F4-820F-E9D468E491D0}" type="pres">
      <dgm:prSet presAssocID="{D2827F97-E373-40F7-95FC-1058364F7D4E}" presName="node" presStyleLbl="node1" presStyleIdx="3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4991D25-90E5-48CA-9A91-BC60B370001E}" type="pres">
      <dgm:prSet presAssocID="{E91D1DD7-285B-4E95-9446-24309DA8D50D}" presName="parTrans" presStyleLbl="bgSibTrans2D1" presStyleIdx="4" presStyleCnt="31"/>
      <dgm:spPr/>
      <dgm:t>
        <a:bodyPr/>
        <a:lstStyle/>
        <a:p>
          <a:endParaRPr lang="en-GB"/>
        </a:p>
      </dgm:t>
    </dgm:pt>
    <dgm:pt modelId="{CB4B95F2-873A-401A-8624-EF89A4C308C7}" type="pres">
      <dgm:prSet presAssocID="{2EC0BE30-B8BF-4F60-B6E6-3922E21E4353}" presName="node" presStyleLbl="node1" presStyleIdx="4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709DDB4-CED7-4136-AF50-310900328C17}" type="pres">
      <dgm:prSet presAssocID="{08F7BADE-AFFC-4A66-877C-AEF9B6032DC6}" presName="parTrans" presStyleLbl="bgSibTrans2D1" presStyleIdx="5" presStyleCnt="31"/>
      <dgm:spPr/>
      <dgm:t>
        <a:bodyPr/>
        <a:lstStyle/>
        <a:p>
          <a:endParaRPr lang="en-GB"/>
        </a:p>
      </dgm:t>
    </dgm:pt>
    <dgm:pt modelId="{D1126CDA-9624-45AB-B5BF-A8FBEE316FB5}" type="pres">
      <dgm:prSet presAssocID="{38BA6EEF-4730-4A40-8D7A-B3B9B849D4E6}" presName="node" presStyleLbl="node1" presStyleIdx="5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3C54A61-9B88-47CF-8817-31042FC51A52}" type="pres">
      <dgm:prSet presAssocID="{FE5E6162-4F97-4E80-B5D6-C50798D8D348}" presName="parTrans" presStyleLbl="bgSibTrans2D1" presStyleIdx="6" presStyleCnt="31"/>
      <dgm:spPr/>
      <dgm:t>
        <a:bodyPr/>
        <a:lstStyle/>
        <a:p>
          <a:endParaRPr lang="en-GB"/>
        </a:p>
      </dgm:t>
    </dgm:pt>
    <dgm:pt modelId="{F04EBC51-6AA2-49F3-A96A-B4667DE08F69}" type="pres">
      <dgm:prSet presAssocID="{90DBA74A-427A-4323-8451-27C97CFC2748}" presName="node" presStyleLbl="node1" presStyleIdx="6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967935B-5BC1-487E-84B0-24B042AE0A34}" type="pres">
      <dgm:prSet presAssocID="{33006C42-88B6-44D2-9818-91B36184374E}" presName="parTrans" presStyleLbl="bgSibTrans2D1" presStyleIdx="7" presStyleCnt="31"/>
      <dgm:spPr/>
      <dgm:t>
        <a:bodyPr/>
        <a:lstStyle/>
        <a:p>
          <a:endParaRPr lang="en-GB"/>
        </a:p>
      </dgm:t>
    </dgm:pt>
    <dgm:pt modelId="{A34EB540-0FD7-4BE2-841F-C8395777C5F9}" type="pres">
      <dgm:prSet presAssocID="{8E38334A-1F99-4227-8183-95420F029C8E}" presName="node" presStyleLbl="node1" presStyleIdx="7" presStyleCnt="31" custScaleX="138977" custScaleY="13437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8FA9F3E-1EEB-4F69-9D81-0F119ACB6459}" type="pres">
      <dgm:prSet presAssocID="{105FDECB-B166-4F2E-8DE3-CC1B2272DA99}" presName="parTrans" presStyleLbl="bgSibTrans2D1" presStyleIdx="8" presStyleCnt="31"/>
      <dgm:spPr/>
      <dgm:t>
        <a:bodyPr/>
        <a:lstStyle/>
        <a:p>
          <a:endParaRPr lang="en-GB"/>
        </a:p>
      </dgm:t>
    </dgm:pt>
    <dgm:pt modelId="{6FC02C59-DFC8-4D45-A4BB-DF0CF9993E2C}" type="pres">
      <dgm:prSet presAssocID="{0899432E-85F2-4C5D-87EB-5271072543BC}" presName="node" presStyleLbl="node1" presStyleIdx="8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5F94AD1-5E3C-4603-8BF5-2093F351481D}" type="pres">
      <dgm:prSet presAssocID="{BBC84E73-342C-4AB0-83AB-0A359B79B2E3}" presName="parTrans" presStyleLbl="bgSibTrans2D1" presStyleIdx="9" presStyleCnt="31"/>
      <dgm:spPr/>
      <dgm:t>
        <a:bodyPr/>
        <a:lstStyle/>
        <a:p>
          <a:endParaRPr lang="en-GB"/>
        </a:p>
      </dgm:t>
    </dgm:pt>
    <dgm:pt modelId="{6673DA74-1C96-4CFB-94D1-9709EDA35C15}" type="pres">
      <dgm:prSet presAssocID="{C1B87BE7-A48C-42FC-A393-B2052D053AA2}" presName="node" presStyleLbl="node1" presStyleIdx="9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67863C4-920B-4734-9D3A-EEAE15CE3085}" type="pres">
      <dgm:prSet presAssocID="{927B1DC2-CC99-4A8E-BFB2-866FCF562829}" presName="parTrans" presStyleLbl="bgSibTrans2D1" presStyleIdx="10" presStyleCnt="31"/>
      <dgm:spPr/>
      <dgm:t>
        <a:bodyPr/>
        <a:lstStyle/>
        <a:p>
          <a:endParaRPr lang="en-GB"/>
        </a:p>
      </dgm:t>
    </dgm:pt>
    <dgm:pt modelId="{F4C1BB80-553E-4DAF-B3D3-B1A058BE38FC}" type="pres">
      <dgm:prSet presAssocID="{CF8A24CE-D452-4DA9-989B-5D7318E6C39C}" presName="node" presStyleLbl="node1" presStyleIdx="10" presStyleCnt="31" custScaleX="133978" custScaleY="14817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E58F3BD-0D3F-4227-8FA8-115E8860943F}" type="pres">
      <dgm:prSet presAssocID="{EAD03D42-BF47-4D73-8145-0330B275479B}" presName="parTrans" presStyleLbl="bgSibTrans2D1" presStyleIdx="11" presStyleCnt="31"/>
      <dgm:spPr/>
      <dgm:t>
        <a:bodyPr/>
        <a:lstStyle/>
        <a:p>
          <a:endParaRPr lang="en-GB"/>
        </a:p>
      </dgm:t>
    </dgm:pt>
    <dgm:pt modelId="{147AEDD0-8F29-418C-B68E-0418BA9B8337}" type="pres">
      <dgm:prSet presAssocID="{B26CED95-DAD7-4CBE-A471-E60EF19B3A9E}" presName="node" presStyleLbl="node1" presStyleIdx="11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B298DB3-51F2-49C2-BEF7-6D4679227408}" type="pres">
      <dgm:prSet presAssocID="{8D2C4D0F-09F2-4CFF-9189-666E5D682885}" presName="parTrans" presStyleLbl="bgSibTrans2D1" presStyleIdx="12" presStyleCnt="31"/>
      <dgm:spPr/>
      <dgm:t>
        <a:bodyPr/>
        <a:lstStyle/>
        <a:p>
          <a:endParaRPr lang="en-GB"/>
        </a:p>
      </dgm:t>
    </dgm:pt>
    <dgm:pt modelId="{EF4BCA96-2F1D-46F6-B12B-964D5AD9A5AC}" type="pres">
      <dgm:prSet presAssocID="{E9A37679-8F4B-4946-B5FC-A4049BF6DE62}" presName="node" presStyleLbl="node1" presStyleIdx="12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0CD2FEA-0244-4B87-9A73-5B8F6000FD74}" type="pres">
      <dgm:prSet presAssocID="{4A724D25-C8FD-42B1-BA43-BF576789CB1C}" presName="parTrans" presStyleLbl="bgSibTrans2D1" presStyleIdx="13" presStyleCnt="31"/>
      <dgm:spPr/>
      <dgm:t>
        <a:bodyPr/>
        <a:lstStyle/>
        <a:p>
          <a:endParaRPr lang="en-GB"/>
        </a:p>
      </dgm:t>
    </dgm:pt>
    <dgm:pt modelId="{4B547889-CFCA-4A12-95FD-F367CAD55327}" type="pres">
      <dgm:prSet presAssocID="{C73928BA-F399-4C70-88DD-8317142F1E13}" presName="node" presStyleLbl="node1" presStyleIdx="13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AF54631-4A3D-4EBC-9807-85610AC53ED0}" type="pres">
      <dgm:prSet presAssocID="{D3FE416F-FE2E-44FD-825B-769D59780376}" presName="parTrans" presStyleLbl="bgSibTrans2D1" presStyleIdx="14" presStyleCnt="31"/>
      <dgm:spPr/>
      <dgm:t>
        <a:bodyPr/>
        <a:lstStyle/>
        <a:p>
          <a:endParaRPr lang="en-GB"/>
        </a:p>
      </dgm:t>
    </dgm:pt>
    <dgm:pt modelId="{6452F8ED-5A9E-4526-AB47-F9A3FFEF0A4F}" type="pres">
      <dgm:prSet presAssocID="{CC9AB4FF-FED9-4E0B-8763-E6E722AA251F}" presName="node" presStyleLbl="node1" presStyleIdx="14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2260819-5C34-4C0F-B1E3-2BA4D4E8F5F7}" type="pres">
      <dgm:prSet presAssocID="{988AE08A-9561-4A89-B4FB-E623277738D7}" presName="parTrans" presStyleLbl="bgSibTrans2D1" presStyleIdx="15" presStyleCnt="31"/>
      <dgm:spPr/>
      <dgm:t>
        <a:bodyPr/>
        <a:lstStyle/>
        <a:p>
          <a:endParaRPr lang="en-GB"/>
        </a:p>
      </dgm:t>
    </dgm:pt>
    <dgm:pt modelId="{B5096EB5-8C2A-4231-9D2E-A8C4C064460C}" type="pres">
      <dgm:prSet presAssocID="{3D84395A-58F1-4398-8332-E4E756B1C770}" presName="node" presStyleLbl="node1" presStyleIdx="15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EAD6C54-F2C4-482B-94E3-623BD4D07BE5}" type="pres">
      <dgm:prSet presAssocID="{BC59C3DB-996F-4774-8914-FC19D9E47731}" presName="parTrans" presStyleLbl="bgSibTrans2D1" presStyleIdx="16" presStyleCnt="31"/>
      <dgm:spPr/>
      <dgm:t>
        <a:bodyPr/>
        <a:lstStyle/>
        <a:p>
          <a:endParaRPr lang="en-GB"/>
        </a:p>
      </dgm:t>
    </dgm:pt>
    <dgm:pt modelId="{C118DA89-988C-4DB7-BE8C-BCD990BAD9D9}" type="pres">
      <dgm:prSet presAssocID="{6677E731-8FE4-4C98-9444-966BBD2B3702}" presName="node" presStyleLbl="node1" presStyleIdx="16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9FC98B3-C694-404D-B6F4-DA111DC137E5}" type="pres">
      <dgm:prSet presAssocID="{1F117198-356A-4835-914E-97999C0197E5}" presName="parTrans" presStyleLbl="bgSibTrans2D1" presStyleIdx="17" presStyleCnt="31"/>
      <dgm:spPr/>
      <dgm:t>
        <a:bodyPr/>
        <a:lstStyle/>
        <a:p>
          <a:endParaRPr lang="en-GB"/>
        </a:p>
      </dgm:t>
    </dgm:pt>
    <dgm:pt modelId="{6B194E7C-0992-4701-97A5-3343E80E257D}" type="pres">
      <dgm:prSet presAssocID="{3C5C34D7-5101-4551-A3E5-B36352332174}" presName="node" presStyleLbl="node1" presStyleIdx="17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B26712C-F605-4AC8-8696-70EF612C9253}" type="pres">
      <dgm:prSet presAssocID="{2EF09E08-CBB3-4B9B-B6D1-8B6EEBBD8D41}" presName="parTrans" presStyleLbl="bgSibTrans2D1" presStyleIdx="18" presStyleCnt="31"/>
      <dgm:spPr/>
      <dgm:t>
        <a:bodyPr/>
        <a:lstStyle/>
        <a:p>
          <a:endParaRPr lang="en-GB"/>
        </a:p>
      </dgm:t>
    </dgm:pt>
    <dgm:pt modelId="{9EB93952-F3EF-4650-ACD6-3DF7CF55AB47}" type="pres">
      <dgm:prSet presAssocID="{9425F2ED-6BC9-4EF6-8025-CFA97D288532}" presName="node" presStyleLbl="node1" presStyleIdx="18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C44A2C8-C0D2-4C20-9736-6B13CBF4CE10}" type="pres">
      <dgm:prSet presAssocID="{0E062B2F-3382-47C1-B529-FE9F68FE55B0}" presName="parTrans" presStyleLbl="bgSibTrans2D1" presStyleIdx="19" presStyleCnt="31"/>
      <dgm:spPr/>
      <dgm:t>
        <a:bodyPr/>
        <a:lstStyle/>
        <a:p>
          <a:endParaRPr lang="en-GB"/>
        </a:p>
      </dgm:t>
    </dgm:pt>
    <dgm:pt modelId="{7074AB54-1314-424E-B052-1859D35CAC76}" type="pres">
      <dgm:prSet presAssocID="{7BB1AA5D-6E5A-408F-BA74-2EECE8C81E11}" presName="node" presStyleLbl="node1" presStyleIdx="19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307C609-44F5-4EAF-A24D-E397A7C53684}" type="pres">
      <dgm:prSet presAssocID="{37D157D9-A3CB-409B-AF0A-F4BF68C5A4D4}" presName="parTrans" presStyleLbl="bgSibTrans2D1" presStyleIdx="20" presStyleCnt="31"/>
      <dgm:spPr/>
      <dgm:t>
        <a:bodyPr/>
        <a:lstStyle/>
        <a:p>
          <a:endParaRPr lang="en-GB"/>
        </a:p>
      </dgm:t>
    </dgm:pt>
    <dgm:pt modelId="{08C2105E-194A-4927-9D54-6536CB517D8A}" type="pres">
      <dgm:prSet presAssocID="{717FA3F4-ADD0-4D0E-A7B4-13062740B6B6}" presName="node" presStyleLbl="node1" presStyleIdx="20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E41FBC9-9DFB-4594-B9DA-D0C1F3655890}" type="pres">
      <dgm:prSet presAssocID="{B14378B0-F3FB-4B9E-A7B2-17177CE415A8}" presName="parTrans" presStyleLbl="bgSibTrans2D1" presStyleIdx="21" presStyleCnt="31"/>
      <dgm:spPr/>
      <dgm:t>
        <a:bodyPr/>
        <a:lstStyle/>
        <a:p>
          <a:endParaRPr lang="en-GB"/>
        </a:p>
      </dgm:t>
    </dgm:pt>
    <dgm:pt modelId="{901D11DB-2E08-41E3-87C2-4166B8806EC9}" type="pres">
      <dgm:prSet presAssocID="{84D9B250-BB02-4F03-BF3C-788A4BF98FEB}" presName="node" presStyleLbl="node1" presStyleIdx="21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1FD5DF2-6972-4D0B-81C8-1FEB7667A797}" type="pres">
      <dgm:prSet presAssocID="{A508631D-4E74-4185-A900-5D726C78603C}" presName="parTrans" presStyleLbl="bgSibTrans2D1" presStyleIdx="22" presStyleCnt="31"/>
      <dgm:spPr/>
      <dgm:t>
        <a:bodyPr/>
        <a:lstStyle/>
        <a:p>
          <a:endParaRPr lang="en-GB"/>
        </a:p>
      </dgm:t>
    </dgm:pt>
    <dgm:pt modelId="{E3EAF8F8-6F95-4BA5-95D6-D2A479CF1987}" type="pres">
      <dgm:prSet presAssocID="{03DFEE84-1633-4702-AEF9-1FAB70AF19B3}" presName="node" presStyleLbl="node1" presStyleIdx="22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624A901-E42C-48AC-B930-14A315E4630A}" type="pres">
      <dgm:prSet presAssocID="{AD8F06BB-D1F9-4DE3-B9DB-C8C89BED9A35}" presName="parTrans" presStyleLbl="bgSibTrans2D1" presStyleIdx="23" presStyleCnt="31"/>
      <dgm:spPr/>
      <dgm:t>
        <a:bodyPr/>
        <a:lstStyle/>
        <a:p>
          <a:endParaRPr lang="en-GB"/>
        </a:p>
      </dgm:t>
    </dgm:pt>
    <dgm:pt modelId="{CC5A097B-9DFF-4146-AD16-159E08A607F0}" type="pres">
      <dgm:prSet presAssocID="{EEB9263A-F7DB-4D65-A396-F538CCD9AE18}" presName="node" presStyleLbl="node1" presStyleIdx="23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B4F4F83-3FEE-4D3A-A6F0-2927198E8F9A}" type="pres">
      <dgm:prSet presAssocID="{97ED055A-6936-4A8D-AE62-E1BA15311013}" presName="parTrans" presStyleLbl="bgSibTrans2D1" presStyleIdx="24" presStyleCnt="31"/>
      <dgm:spPr/>
      <dgm:t>
        <a:bodyPr/>
        <a:lstStyle/>
        <a:p>
          <a:endParaRPr lang="en-GB"/>
        </a:p>
      </dgm:t>
    </dgm:pt>
    <dgm:pt modelId="{C16436B5-2267-41CE-B59C-CC7542F1E887}" type="pres">
      <dgm:prSet presAssocID="{71AADF94-8CA1-48E5-A4FF-2D6599037CDF}" presName="node" presStyleLbl="node1" presStyleIdx="24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037CA3C-C32C-4519-B74F-DE4FA1E10362}" type="pres">
      <dgm:prSet presAssocID="{813803DD-B975-4863-B995-7713C646D109}" presName="parTrans" presStyleLbl="bgSibTrans2D1" presStyleIdx="25" presStyleCnt="31"/>
      <dgm:spPr/>
      <dgm:t>
        <a:bodyPr/>
        <a:lstStyle/>
        <a:p>
          <a:endParaRPr lang="en-GB"/>
        </a:p>
      </dgm:t>
    </dgm:pt>
    <dgm:pt modelId="{1F531645-FA03-43ED-95AE-97888BD10ED5}" type="pres">
      <dgm:prSet presAssocID="{55724CEE-4AC0-4B85-8AAA-5899B14F2044}" presName="node" presStyleLbl="node1" presStyleIdx="25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859C2CC-6769-4F87-9E3D-5A1D8FE47EEC}" type="pres">
      <dgm:prSet presAssocID="{F748B5D4-4ECA-4161-B4F4-CD643EFDD3DD}" presName="parTrans" presStyleLbl="bgSibTrans2D1" presStyleIdx="26" presStyleCnt="31"/>
      <dgm:spPr/>
      <dgm:t>
        <a:bodyPr/>
        <a:lstStyle/>
        <a:p>
          <a:endParaRPr lang="en-GB"/>
        </a:p>
      </dgm:t>
    </dgm:pt>
    <dgm:pt modelId="{163A713A-5CE6-42AF-B5A4-8DC64701AB21}" type="pres">
      <dgm:prSet presAssocID="{CD808570-7CCD-4D3F-A476-5436003A328C}" presName="node" presStyleLbl="node1" presStyleIdx="26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053A8AD-6697-48C7-BDEE-A07C8E08E817}" type="pres">
      <dgm:prSet presAssocID="{19BB9A51-E746-479D-9589-2787E3CF2519}" presName="parTrans" presStyleLbl="bgSibTrans2D1" presStyleIdx="27" presStyleCnt="31"/>
      <dgm:spPr/>
      <dgm:t>
        <a:bodyPr/>
        <a:lstStyle/>
        <a:p>
          <a:endParaRPr lang="en-GB"/>
        </a:p>
      </dgm:t>
    </dgm:pt>
    <dgm:pt modelId="{EEBA6541-F730-4483-8CC0-BC42B8C8EA84}" type="pres">
      <dgm:prSet presAssocID="{55B18CE2-0408-426A-A7E6-F57F5286C0B9}" presName="node" presStyleLbl="node1" presStyleIdx="27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AAB457D-CB3E-48E5-A15C-264CC4F0E20F}" type="pres">
      <dgm:prSet presAssocID="{E35B9326-9B5D-43B4-88AF-D517220238FE}" presName="parTrans" presStyleLbl="bgSibTrans2D1" presStyleIdx="28" presStyleCnt="31"/>
      <dgm:spPr/>
      <dgm:t>
        <a:bodyPr/>
        <a:lstStyle/>
        <a:p>
          <a:endParaRPr lang="en-GB"/>
        </a:p>
      </dgm:t>
    </dgm:pt>
    <dgm:pt modelId="{D464A6BA-AD91-4839-9381-E95E66AC3307}" type="pres">
      <dgm:prSet presAssocID="{98BA55F1-C2DB-457C-8C32-5C8D002E4235}" presName="node" presStyleLbl="node1" presStyleIdx="28" presStyleCnt="31" custScaleY="1627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C3A996A-74CE-48E4-9DDF-6AA283FDC637}" type="pres">
      <dgm:prSet presAssocID="{92B52612-4556-4C8E-93CC-C690A0242D5D}" presName="parTrans" presStyleLbl="bgSibTrans2D1" presStyleIdx="29" presStyleCnt="31"/>
      <dgm:spPr/>
      <dgm:t>
        <a:bodyPr/>
        <a:lstStyle/>
        <a:p>
          <a:endParaRPr lang="en-GB"/>
        </a:p>
      </dgm:t>
    </dgm:pt>
    <dgm:pt modelId="{9E3C524A-64D3-431E-A2CD-BA05D777DBDB}" type="pres">
      <dgm:prSet presAssocID="{CB109AAE-52B9-45AF-A11D-57EADF2620C6}" presName="node" presStyleLbl="node1" presStyleIdx="29" presStyleCnt="31" custScaleX="148859" custScaleY="11256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428335F-1DBE-491F-8E00-B3933493D3E5}" type="pres">
      <dgm:prSet presAssocID="{6017F75E-AC4C-441A-86B8-936E77F386BA}" presName="parTrans" presStyleLbl="bgSibTrans2D1" presStyleIdx="30" presStyleCnt="31"/>
      <dgm:spPr/>
      <dgm:t>
        <a:bodyPr/>
        <a:lstStyle/>
        <a:p>
          <a:endParaRPr lang="en-GB"/>
        </a:p>
      </dgm:t>
    </dgm:pt>
    <dgm:pt modelId="{681B6609-EFB6-4AD1-B079-53BE6539E1C3}" type="pres">
      <dgm:prSet presAssocID="{86F883EE-FDC1-47B5-B6C3-583D022AA0E6}" presName="node" presStyleLbl="node1" presStyleIdx="30" presStyleCnt="3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C4996344-2554-4D02-9E4C-A68EDE2CFB21}" type="presOf" srcId="{B26CED95-DAD7-4CBE-A471-E60EF19B3A9E}" destId="{147AEDD0-8F29-418C-B68E-0418BA9B8337}" srcOrd="0" destOrd="0" presId="urn:microsoft.com/office/officeart/2005/8/layout/radial4"/>
    <dgm:cxn modelId="{720BD714-D918-425E-BF9B-776D4CAD8C39}" srcId="{1A8CB442-945C-4BAA-BE10-2DB6E35883E6}" destId="{7BB1AA5D-6E5A-408F-BA74-2EECE8C81E11}" srcOrd="19" destOrd="0" parTransId="{0E062B2F-3382-47C1-B529-FE9F68FE55B0}" sibTransId="{EDDD17B7-D553-49F3-94E6-75FD790AC052}"/>
    <dgm:cxn modelId="{C723BF6B-42A2-42BE-ADE3-C4AEA595C4C2}" type="presOf" srcId="{1F117198-356A-4835-914E-97999C0197E5}" destId="{09FC98B3-C694-404D-B6F4-DA111DC137E5}" srcOrd="0" destOrd="0" presId="urn:microsoft.com/office/officeart/2005/8/layout/radial4"/>
    <dgm:cxn modelId="{CAED22B8-53FE-4CEB-A698-7F3BE9B27C7B}" type="presOf" srcId="{E0FA0E31-718B-4BE1-BC1D-4AF7B35C70BA}" destId="{F12B403E-39E0-4F11-8580-877DA841F818}" srcOrd="0" destOrd="0" presId="urn:microsoft.com/office/officeart/2005/8/layout/radial4"/>
    <dgm:cxn modelId="{BC2CF1BA-0FA6-45AB-9CE8-72310EE7C4E0}" srcId="{1A8CB442-945C-4BAA-BE10-2DB6E35883E6}" destId="{CF8A24CE-D452-4DA9-989B-5D7318E6C39C}" srcOrd="10" destOrd="0" parTransId="{927B1DC2-CC99-4A8E-BFB2-866FCF562829}" sibTransId="{B817667D-E0DE-4BE3-BEC5-FFD54B0ECFBB}"/>
    <dgm:cxn modelId="{5C0795AE-477E-4BCE-BE39-A0E982783348}" type="presOf" srcId="{0899432E-85F2-4C5D-87EB-5271072543BC}" destId="{6FC02C59-DFC8-4D45-A4BB-DF0CF9993E2C}" srcOrd="0" destOrd="0" presId="urn:microsoft.com/office/officeart/2005/8/layout/radial4"/>
    <dgm:cxn modelId="{9673808F-2C33-4FF5-96A2-0A6B0D771DF5}" type="presOf" srcId="{38BA6EEF-4730-4A40-8D7A-B3B9B849D4E6}" destId="{D1126CDA-9624-45AB-B5BF-A8FBEE316FB5}" srcOrd="0" destOrd="0" presId="urn:microsoft.com/office/officeart/2005/8/layout/radial4"/>
    <dgm:cxn modelId="{493CF9F2-BCEE-4447-BA0D-D1A90A0966E6}" type="presOf" srcId="{105FDECB-B166-4F2E-8DE3-CC1B2272DA99}" destId="{88FA9F3E-1EEB-4F69-9D81-0F119ACB6459}" srcOrd="0" destOrd="0" presId="urn:microsoft.com/office/officeart/2005/8/layout/radial4"/>
    <dgm:cxn modelId="{CF4FBDA8-0300-4FE9-BAB1-3A560B49D55F}" type="presOf" srcId="{AD8F06BB-D1F9-4DE3-B9DB-C8C89BED9A35}" destId="{4624A901-E42C-48AC-B930-14A315E4630A}" srcOrd="0" destOrd="0" presId="urn:microsoft.com/office/officeart/2005/8/layout/radial4"/>
    <dgm:cxn modelId="{186084F0-2ED6-4CA2-A534-6B85BFF47074}" type="presOf" srcId="{4E678B86-742B-4802-BAE9-9D4628B21783}" destId="{0C8712A0-CAB7-452A-90D1-F0B6BAE41BDA}" srcOrd="0" destOrd="0" presId="urn:microsoft.com/office/officeart/2005/8/layout/radial4"/>
    <dgm:cxn modelId="{DC95CCA0-4222-4C31-9829-48E9780924A9}" srcId="{1A8CB442-945C-4BAA-BE10-2DB6E35883E6}" destId="{717FA3F4-ADD0-4D0E-A7B4-13062740B6B6}" srcOrd="20" destOrd="0" parTransId="{37D157D9-A3CB-409B-AF0A-F4BF68C5A4D4}" sibTransId="{C9CA1EC5-82F7-477D-878F-88CC2D32BC3D}"/>
    <dgm:cxn modelId="{C286B0F1-DBE7-4BA6-B78B-64988080C817}" type="presOf" srcId="{D3FE416F-FE2E-44FD-825B-769D59780376}" destId="{3AF54631-4A3D-4EBC-9807-85610AC53ED0}" srcOrd="0" destOrd="0" presId="urn:microsoft.com/office/officeart/2005/8/layout/radial4"/>
    <dgm:cxn modelId="{9914EB45-EF7A-43CC-8355-7CF8F84275C2}" type="presOf" srcId="{0E062B2F-3382-47C1-B529-FE9F68FE55B0}" destId="{3C44A2C8-C0D2-4C20-9736-6B13CBF4CE10}" srcOrd="0" destOrd="0" presId="urn:microsoft.com/office/officeart/2005/8/layout/radial4"/>
    <dgm:cxn modelId="{27D26F2E-0424-4B8A-BD8C-47CAB3BEA5DD}" type="presOf" srcId="{E7CFB231-47F7-4F24-A94D-3527A7DC93E2}" destId="{0DA99142-B126-46D8-AD6B-562612089757}" srcOrd="0" destOrd="0" presId="urn:microsoft.com/office/officeart/2005/8/layout/radial4"/>
    <dgm:cxn modelId="{1E805D9A-AE5D-4FF8-AE89-6AAC44E57733}" type="presOf" srcId="{80C5372C-14AE-4F1F-902C-B323E5EBB27E}" destId="{5D21080C-F7BF-4FEA-B761-3B5760FCF7A5}" srcOrd="0" destOrd="0" presId="urn:microsoft.com/office/officeart/2005/8/layout/radial4"/>
    <dgm:cxn modelId="{575CB153-A9B1-4314-B7EF-195B655F0193}" type="presOf" srcId="{E4C6F8D8-E102-4D2C-B87F-E88ABF26F8BA}" destId="{C9454793-B793-43DC-B715-FE98BC570EC3}" srcOrd="0" destOrd="0" presId="urn:microsoft.com/office/officeart/2005/8/layout/radial4"/>
    <dgm:cxn modelId="{44B1129F-E795-462E-B895-96B3BD1E6F3D}" type="presOf" srcId="{86F883EE-FDC1-47B5-B6C3-583D022AA0E6}" destId="{681B6609-EFB6-4AD1-B079-53BE6539E1C3}" srcOrd="0" destOrd="0" presId="urn:microsoft.com/office/officeart/2005/8/layout/radial4"/>
    <dgm:cxn modelId="{F8C69B63-25D6-4C13-8BDE-3B40957A6CF4}" srcId="{1A8CB442-945C-4BAA-BE10-2DB6E35883E6}" destId="{CD808570-7CCD-4D3F-A476-5436003A328C}" srcOrd="26" destOrd="0" parTransId="{F748B5D4-4ECA-4161-B4F4-CD643EFDD3DD}" sibTransId="{BE954D3B-43C4-4A69-A0DA-9624D411F46B}"/>
    <dgm:cxn modelId="{C2F36B07-AE45-4932-B6E7-AE7F8A026FC5}" type="presOf" srcId="{C6F8626A-C0DC-42AF-B7C7-E47674E8C25F}" destId="{68E67F16-C901-466D-84B3-76ED76BCC491}" srcOrd="0" destOrd="0" presId="urn:microsoft.com/office/officeart/2005/8/layout/radial4"/>
    <dgm:cxn modelId="{CAE5F152-4626-4B89-BB98-7B5D3DBCBD6F}" type="presOf" srcId="{E35B9326-9B5D-43B4-88AF-D517220238FE}" destId="{3AAB457D-CB3E-48E5-A15C-264CC4F0E20F}" srcOrd="0" destOrd="0" presId="urn:microsoft.com/office/officeart/2005/8/layout/radial4"/>
    <dgm:cxn modelId="{7C8E9683-A9A5-4EAE-BD26-41B9BC658C7D}" type="presOf" srcId="{2EF09E08-CBB3-4B9B-B6D1-8B6EEBBD8D41}" destId="{DB26712C-F605-4AC8-8696-70EF612C9253}" srcOrd="0" destOrd="0" presId="urn:microsoft.com/office/officeart/2005/8/layout/radial4"/>
    <dgm:cxn modelId="{0714BBA3-1756-43D6-9B61-293570B9086B}" srcId="{6FCC59AE-D480-4C30-B1E4-034AB2589D4A}" destId="{BB8BC829-0F9E-43A0-8F89-FC86E105D7CC}" srcOrd="2" destOrd="0" parTransId="{ADB38C35-4AFF-4E41-A37E-7D0A0B35CD94}" sibTransId="{6B0D8E62-EB06-4175-AFEB-B876FD56AF64}"/>
    <dgm:cxn modelId="{23C5D000-5656-4DD3-A900-667B0F38428D}" srcId="{1A8CB442-945C-4BAA-BE10-2DB6E35883E6}" destId="{CC9AB4FF-FED9-4E0B-8763-E6E722AA251F}" srcOrd="14" destOrd="0" parTransId="{D3FE416F-FE2E-44FD-825B-769D59780376}" sibTransId="{DFB574A9-0798-4341-822A-A3657BF59EE4}"/>
    <dgm:cxn modelId="{9F823EC9-C6CD-445D-9D9C-330807234E77}" type="presOf" srcId="{FE5E6162-4F97-4E80-B5D6-C50798D8D348}" destId="{23C54A61-9B88-47CF-8817-31042FC51A52}" srcOrd="0" destOrd="0" presId="urn:microsoft.com/office/officeart/2005/8/layout/radial4"/>
    <dgm:cxn modelId="{A9FECAFA-BFC0-461B-A073-3C163CAB40B5}" type="presOf" srcId="{8D2C4D0F-09F2-4CFF-9189-666E5D682885}" destId="{6B298DB3-51F2-49C2-BEF7-6D4679227408}" srcOrd="0" destOrd="0" presId="urn:microsoft.com/office/officeart/2005/8/layout/radial4"/>
    <dgm:cxn modelId="{2A9E45D9-B1DD-4A54-B6B1-E3AD5289F5E2}" srcId="{1A8CB442-945C-4BAA-BE10-2DB6E35883E6}" destId="{3C5C34D7-5101-4551-A3E5-B36352332174}" srcOrd="17" destOrd="0" parTransId="{1F117198-356A-4835-914E-97999C0197E5}" sibTransId="{D2BC4154-1131-42F9-BB41-78B92E9442F9}"/>
    <dgm:cxn modelId="{FD1A518F-4614-4D25-A43E-9BFDA8338BEF}" srcId="{1A8CB442-945C-4BAA-BE10-2DB6E35883E6}" destId="{B26CED95-DAD7-4CBE-A471-E60EF19B3A9E}" srcOrd="11" destOrd="0" parTransId="{EAD03D42-BF47-4D73-8145-0330B275479B}" sibTransId="{9123939F-68CB-4ED1-BF74-6FFD817586A3}"/>
    <dgm:cxn modelId="{6C4E8CF2-06D5-4E68-ACB0-E240248BD942}" srcId="{1A8CB442-945C-4BAA-BE10-2DB6E35883E6}" destId="{0899432E-85F2-4C5D-87EB-5271072543BC}" srcOrd="8" destOrd="0" parTransId="{105FDECB-B166-4F2E-8DE3-CC1B2272DA99}" sibTransId="{5C6980B2-C58E-47EA-8BAF-C28554AD53EA}"/>
    <dgm:cxn modelId="{A6D7E42C-1F36-496D-8E46-E9F175CBD0A5}" srcId="{1A8CB442-945C-4BAA-BE10-2DB6E35883E6}" destId="{03DFEE84-1633-4702-AEF9-1FAB70AF19B3}" srcOrd="22" destOrd="0" parTransId="{A508631D-4E74-4185-A900-5D726C78603C}" sibTransId="{B9C1453A-33E4-47AE-91BB-0C75CA2CB590}"/>
    <dgm:cxn modelId="{DE106619-6BE5-409B-9F3A-7E59B55AB4DD}" type="presOf" srcId="{55724CEE-4AC0-4B85-8AAA-5899B14F2044}" destId="{1F531645-FA03-43ED-95AE-97888BD10ED5}" srcOrd="0" destOrd="0" presId="urn:microsoft.com/office/officeart/2005/8/layout/radial4"/>
    <dgm:cxn modelId="{3E143297-DF0F-46E4-A668-A88B55029465}" type="presOf" srcId="{EAD03D42-BF47-4D73-8145-0330B275479B}" destId="{8E58F3BD-0D3F-4227-8FA8-115E8860943F}" srcOrd="0" destOrd="0" presId="urn:microsoft.com/office/officeart/2005/8/layout/radial4"/>
    <dgm:cxn modelId="{1DE1F927-D8AA-495E-BF0E-4E30C10FD12E}" type="presOf" srcId="{4A724D25-C8FD-42B1-BA43-BF576789CB1C}" destId="{B0CD2FEA-0244-4B87-9A73-5B8F6000FD74}" srcOrd="0" destOrd="0" presId="urn:microsoft.com/office/officeart/2005/8/layout/radial4"/>
    <dgm:cxn modelId="{ADB41227-A5A1-4152-A9A3-62572BF45AE5}" srcId="{1A8CB442-945C-4BAA-BE10-2DB6E35883E6}" destId="{CB109AAE-52B9-45AF-A11D-57EADF2620C6}" srcOrd="29" destOrd="0" parTransId="{92B52612-4556-4C8E-93CC-C690A0242D5D}" sibTransId="{AEFAC23A-FDF7-4393-B075-9823F561E995}"/>
    <dgm:cxn modelId="{543626F5-46D7-446D-8111-69BAAC58F625}" type="presOf" srcId="{CC9AB4FF-FED9-4E0B-8763-E6E722AA251F}" destId="{6452F8ED-5A9E-4526-AB47-F9A3FFEF0A4F}" srcOrd="0" destOrd="0" presId="urn:microsoft.com/office/officeart/2005/8/layout/radial4"/>
    <dgm:cxn modelId="{21DA77E3-5115-499F-A609-282EED6A2832}" type="presOf" srcId="{71AADF94-8CA1-48E5-A4FF-2D6599037CDF}" destId="{C16436B5-2267-41CE-B59C-CC7542F1E887}" srcOrd="0" destOrd="0" presId="urn:microsoft.com/office/officeart/2005/8/layout/radial4"/>
    <dgm:cxn modelId="{0216E748-CD00-421E-9470-9628EB7314C0}" srcId="{1A8CB442-945C-4BAA-BE10-2DB6E35883E6}" destId="{90DBA74A-427A-4323-8451-27C97CFC2748}" srcOrd="6" destOrd="0" parTransId="{FE5E6162-4F97-4E80-B5D6-C50798D8D348}" sibTransId="{E49CBD48-116C-4438-AAF5-DDAE5E4DC2BF}"/>
    <dgm:cxn modelId="{91D882F7-8F63-4D63-B5B8-73374A2E5E2E}" type="presOf" srcId="{A508631D-4E74-4185-A900-5D726C78603C}" destId="{C1FD5DF2-6972-4D0B-81C8-1FEB7667A797}" srcOrd="0" destOrd="0" presId="urn:microsoft.com/office/officeart/2005/8/layout/radial4"/>
    <dgm:cxn modelId="{36A4856C-8874-4CE3-BA60-7ADD153018A0}" srcId="{1A8CB442-945C-4BAA-BE10-2DB6E35883E6}" destId="{6677E731-8FE4-4C98-9444-966BBD2B3702}" srcOrd="16" destOrd="0" parTransId="{BC59C3DB-996F-4774-8914-FC19D9E47731}" sibTransId="{66B74B6C-F46D-4676-8D73-F26F1E5085A3}"/>
    <dgm:cxn modelId="{04E12EF7-8B31-40D6-94ED-73D9611711AC}" type="presOf" srcId="{C73928BA-F399-4C70-88DD-8317142F1E13}" destId="{4B547889-CFCA-4A12-95FD-F367CAD55327}" srcOrd="0" destOrd="0" presId="urn:microsoft.com/office/officeart/2005/8/layout/radial4"/>
    <dgm:cxn modelId="{9160D5C1-B47F-4883-9269-A29A96A4572A}" type="presOf" srcId="{E91D1DD7-285B-4E95-9446-24309DA8D50D}" destId="{54991D25-90E5-48CA-9A91-BC60B370001E}" srcOrd="0" destOrd="0" presId="urn:microsoft.com/office/officeart/2005/8/layout/radial4"/>
    <dgm:cxn modelId="{EDFE7D42-8B84-44EB-95D1-B3BF038F74D7}" srcId="{1A8CB442-945C-4BAA-BE10-2DB6E35883E6}" destId="{2EC0BE30-B8BF-4F60-B6E6-3922E21E4353}" srcOrd="4" destOrd="0" parTransId="{E91D1DD7-285B-4E95-9446-24309DA8D50D}" sibTransId="{678B31E8-FC9A-4D43-B485-C1592972419F}"/>
    <dgm:cxn modelId="{6D9F67DD-45B6-44D4-B0DE-388D246FEB4E}" srcId="{1A8CB442-945C-4BAA-BE10-2DB6E35883E6}" destId="{D2827F97-E373-40F7-95FC-1058364F7D4E}" srcOrd="3" destOrd="0" parTransId="{E4C6F8D8-E102-4D2C-B87F-E88ABF26F8BA}" sibTransId="{609123A2-2413-4DE5-9754-B487C9EF3F56}"/>
    <dgm:cxn modelId="{B04D8233-AA7B-4FD8-8FCC-DEA3447F95F8}" type="presOf" srcId="{CB109AAE-52B9-45AF-A11D-57EADF2620C6}" destId="{9E3C524A-64D3-431E-A2CD-BA05D777DBDB}" srcOrd="0" destOrd="0" presId="urn:microsoft.com/office/officeart/2005/8/layout/radial4"/>
    <dgm:cxn modelId="{BDC1F3F5-3246-4940-8E5D-3E9749A74116}" srcId="{1A8CB442-945C-4BAA-BE10-2DB6E35883E6}" destId="{3D84395A-58F1-4398-8332-E4E756B1C770}" srcOrd="15" destOrd="0" parTransId="{988AE08A-9561-4A89-B4FB-E623277738D7}" sibTransId="{743D44C9-C528-4398-9B37-FB685057AEA4}"/>
    <dgm:cxn modelId="{9E086DF8-E04C-4FF2-854F-929508D80476}" type="presOf" srcId="{90DBA74A-427A-4323-8451-27C97CFC2748}" destId="{F04EBC51-6AA2-49F3-A96A-B4667DE08F69}" srcOrd="0" destOrd="0" presId="urn:microsoft.com/office/officeart/2005/8/layout/radial4"/>
    <dgm:cxn modelId="{F1EED6A5-28BE-46DA-8E72-61ECA8FE6D6F}" srcId="{1A8CB442-945C-4BAA-BE10-2DB6E35883E6}" destId="{80C5372C-14AE-4F1F-902C-B323E5EBB27E}" srcOrd="2" destOrd="0" parTransId="{4E678B86-742B-4802-BAE9-9D4628B21783}" sibTransId="{A3709526-ED84-4216-ABBA-30D15741ADE9}"/>
    <dgm:cxn modelId="{E3CE8CF4-A891-4DDD-8C51-D68A23E5E7B1}" srcId="{1A8CB442-945C-4BAA-BE10-2DB6E35883E6}" destId="{E7CFB231-47F7-4F24-A94D-3527A7DC93E2}" srcOrd="1" destOrd="0" parTransId="{CDD428AF-739B-4F32-ACA7-FB923AAC8057}" sibTransId="{F5022860-7803-4941-8BA9-77382BB7DB44}"/>
    <dgm:cxn modelId="{D49D357B-8725-427B-8EE7-63E54D635239}" srcId="{6FCC59AE-D480-4C30-B1E4-034AB2589D4A}" destId="{A68883AE-AD89-4BD5-8C0A-0B9551484BCA}" srcOrd="1" destOrd="0" parTransId="{E5216F68-F52E-4932-A93E-95F22DBD7062}" sibTransId="{7179E912-2FDB-4D46-943D-51B7B012EB68}"/>
    <dgm:cxn modelId="{BCDAB0FD-40D8-4994-88A3-8B5156790DA2}" type="presOf" srcId="{813803DD-B975-4863-B995-7713C646D109}" destId="{F037CA3C-C32C-4519-B74F-DE4FA1E10362}" srcOrd="0" destOrd="0" presId="urn:microsoft.com/office/officeart/2005/8/layout/radial4"/>
    <dgm:cxn modelId="{05B03710-D24B-4369-BC22-2B831918BD2D}" srcId="{1A8CB442-945C-4BAA-BE10-2DB6E35883E6}" destId="{E0FA0E31-718B-4BE1-BC1D-4AF7B35C70BA}" srcOrd="0" destOrd="0" parTransId="{C6F8626A-C0DC-42AF-B7C7-E47674E8C25F}" sibTransId="{825E6517-2BA8-41FC-B1E1-59F22980A6D2}"/>
    <dgm:cxn modelId="{AE84D4D3-69A3-4AF6-96FE-2509C051C011}" type="presOf" srcId="{927B1DC2-CC99-4A8E-BFB2-866FCF562829}" destId="{167863C4-920B-4734-9D3A-EEAE15CE3085}" srcOrd="0" destOrd="0" presId="urn:microsoft.com/office/officeart/2005/8/layout/radial4"/>
    <dgm:cxn modelId="{6AFD4048-4D7C-46CF-A97B-6FD8082FE362}" type="presOf" srcId="{2EC0BE30-B8BF-4F60-B6E6-3922E21E4353}" destId="{CB4B95F2-873A-401A-8624-EF89A4C308C7}" srcOrd="0" destOrd="0" presId="urn:microsoft.com/office/officeart/2005/8/layout/radial4"/>
    <dgm:cxn modelId="{DF1A673D-4F78-425C-B2B6-DFD661B0F3D8}" type="presOf" srcId="{97ED055A-6936-4A8D-AE62-E1BA15311013}" destId="{1B4F4F83-3FEE-4D3A-A6F0-2927198E8F9A}" srcOrd="0" destOrd="0" presId="urn:microsoft.com/office/officeart/2005/8/layout/radial4"/>
    <dgm:cxn modelId="{A1401703-9A88-43E7-A0C6-E877B6B19B6E}" type="presOf" srcId="{19BB9A51-E746-479D-9589-2787E3CF2519}" destId="{0053A8AD-6697-48C7-BDEE-A07C8E08E817}" srcOrd="0" destOrd="0" presId="urn:microsoft.com/office/officeart/2005/8/layout/radial4"/>
    <dgm:cxn modelId="{BA39835B-5920-49EE-ACED-29116E7D08E8}" type="presOf" srcId="{EEB9263A-F7DB-4D65-A396-F538CCD9AE18}" destId="{CC5A097B-9DFF-4146-AD16-159E08A607F0}" srcOrd="0" destOrd="0" presId="urn:microsoft.com/office/officeart/2005/8/layout/radial4"/>
    <dgm:cxn modelId="{6F5C2778-2365-4CBC-AEFC-0109F58979AA}" type="presOf" srcId="{F748B5D4-4ECA-4161-B4F4-CD643EFDD3DD}" destId="{3859C2CC-6769-4F87-9E3D-5A1D8FE47EEC}" srcOrd="0" destOrd="0" presId="urn:microsoft.com/office/officeart/2005/8/layout/radial4"/>
    <dgm:cxn modelId="{F8998F55-2CB5-4F47-A0BC-4539F15DB05D}" type="presOf" srcId="{E9A37679-8F4B-4946-B5FC-A4049BF6DE62}" destId="{EF4BCA96-2F1D-46F6-B12B-964D5AD9A5AC}" srcOrd="0" destOrd="0" presId="urn:microsoft.com/office/officeart/2005/8/layout/radial4"/>
    <dgm:cxn modelId="{B5B912BA-FF87-4832-AC7C-660F7CF983A0}" srcId="{1A8CB442-945C-4BAA-BE10-2DB6E35883E6}" destId="{55B18CE2-0408-426A-A7E6-F57F5286C0B9}" srcOrd="27" destOrd="0" parTransId="{19BB9A51-E746-479D-9589-2787E3CF2519}" sibTransId="{A7771B81-3641-4169-B3BD-948564BA315C}"/>
    <dgm:cxn modelId="{D402F7C9-A09F-4B8C-9283-E50DB31C1BB3}" srcId="{1A8CB442-945C-4BAA-BE10-2DB6E35883E6}" destId="{98BA55F1-C2DB-457C-8C32-5C8D002E4235}" srcOrd="28" destOrd="0" parTransId="{E35B9326-9B5D-43B4-88AF-D517220238FE}" sibTransId="{8724CD1A-2C04-4AC5-A4E2-4C72DDA9A55F}"/>
    <dgm:cxn modelId="{6DE7DB65-9083-455A-ACE0-71540E88E892}" srcId="{1A8CB442-945C-4BAA-BE10-2DB6E35883E6}" destId="{8E38334A-1F99-4227-8183-95420F029C8E}" srcOrd="7" destOrd="0" parTransId="{33006C42-88B6-44D2-9818-91B36184374E}" sibTransId="{239C19D3-BFC1-4F2D-AC5C-98530AC490B5}"/>
    <dgm:cxn modelId="{F6F159DA-E538-4136-A25B-1E3E43D6D758}" type="presOf" srcId="{9425F2ED-6BC9-4EF6-8025-CFA97D288532}" destId="{9EB93952-F3EF-4650-ACD6-3DF7CF55AB47}" srcOrd="0" destOrd="0" presId="urn:microsoft.com/office/officeart/2005/8/layout/radial4"/>
    <dgm:cxn modelId="{B22FE344-9545-43FB-AF8B-7C262D746473}" srcId="{1A8CB442-945C-4BAA-BE10-2DB6E35883E6}" destId="{9425F2ED-6BC9-4EF6-8025-CFA97D288532}" srcOrd="18" destOrd="0" parTransId="{2EF09E08-CBB3-4B9B-B6D1-8B6EEBBD8D41}" sibTransId="{7B8B863B-E006-4ADD-A2D9-A279E9717CF9}"/>
    <dgm:cxn modelId="{9BE0F76E-6652-4016-B5AE-6367BF51A517}" srcId="{1A8CB442-945C-4BAA-BE10-2DB6E35883E6}" destId="{C73928BA-F399-4C70-88DD-8317142F1E13}" srcOrd="13" destOrd="0" parTransId="{4A724D25-C8FD-42B1-BA43-BF576789CB1C}" sibTransId="{588758A1-5E29-4C0D-B806-510DB1E4B909}"/>
    <dgm:cxn modelId="{764CB2F5-3705-43D4-9536-D97C906802AB}" srcId="{1A8CB442-945C-4BAA-BE10-2DB6E35883E6}" destId="{EEB9263A-F7DB-4D65-A396-F538CCD9AE18}" srcOrd="23" destOrd="0" parTransId="{AD8F06BB-D1F9-4DE3-B9DB-C8C89BED9A35}" sibTransId="{67A1F29B-B8BA-41B8-98DB-5B77C3F233C8}"/>
    <dgm:cxn modelId="{8FCB9EEB-711E-4608-933C-79B806B3884C}" srcId="{6FCC59AE-D480-4C30-B1E4-034AB2589D4A}" destId="{E06A52BD-823A-4E9F-8985-E8121AFC149F}" srcOrd="3" destOrd="0" parTransId="{BF6F8D75-6E12-4A53-BF85-03DD878B52AE}" sibTransId="{BD2EE911-6604-4EC9-9967-8B6655480252}"/>
    <dgm:cxn modelId="{CF2AC4CD-FC66-455C-BF57-23F8E824FF6F}" type="presOf" srcId="{03DFEE84-1633-4702-AEF9-1FAB70AF19B3}" destId="{E3EAF8F8-6F95-4BA5-95D6-D2A479CF1987}" srcOrd="0" destOrd="0" presId="urn:microsoft.com/office/officeart/2005/8/layout/radial4"/>
    <dgm:cxn modelId="{D6B0EF19-A66F-4A50-9E18-FAC2B3769A30}" type="presOf" srcId="{98BA55F1-C2DB-457C-8C32-5C8D002E4235}" destId="{D464A6BA-AD91-4839-9381-E95E66AC3307}" srcOrd="0" destOrd="0" presId="urn:microsoft.com/office/officeart/2005/8/layout/radial4"/>
    <dgm:cxn modelId="{3E43248D-34C3-44A3-9E3C-23AD7248ED49}" type="presOf" srcId="{D2827F97-E373-40F7-95FC-1058364F7D4E}" destId="{CE2A893E-EC43-44F4-820F-E9D468E491D0}" srcOrd="0" destOrd="0" presId="urn:microsoft.com/office/officeart/2005/8/layout/radial4"/>
    <dgm:cxn modelId="{B6991740-6D51-4B95-B3B5-AF70B48ACA4A}" type="presOf" srcId="{92B52612-4556-4C8E-93CC-C690A0242D5D}" destId="{EC3A996A-74CE-48E4-9DDF-6AA283FDC637}" srcOrd="0" destOrd="0" presId="urn:microsoft.com/office/officeart/2005/8/layout/radial4"/>
    <dgm:cxn modelId="{5C84124E-4F1C-4B79-8A5E-07CE856C1391}" type="presOf" srcId="{6677E731-8FE4-4C98-9444-966BBD2B3702}" destId="{C118DA89-988C-4DB7-BE8C-BCD990BAD9D9}" srcOrd="0" destOrd="0" presId="urn:microsoft.com/office/officeart/2005/8/layout/radial4"/>
    <dgm:cxn modelId="{3AB23BBB-8EC5-418E-91B7-967552A38F1B}" type="presOf" srcId="{CF8A24CE-D452-4DA9-989B-5D7318E6C39C}" destId="{F4C1BB80-553E-4DAF-B3D3-B1A058BE38FC}" srcOrd="0" destOrd="0" presId="urn:microsoft.com/office/officeart/2005/8/layout/radial4"/>
    <dgm:cxn modelId="{6DB4AAC7-F71C-4C85-916C-521EB33D37E8}" type="presOf" srcId="{8E38334A-1F99-4227-8183-95420F029C8E}" destId="{A34EB540-0FD7-4BE2-841F-C8395777C5F9}" srcOrd="0" destOrd="0" presId="urn:microsoft.com/office/officeart/2005/8/layout/radial4"/>
    <dgm:cxn modelId="{3B743475-A898-4FA0-98F3-48F03A41E9DC}" type="presOf" srcId="{B14378B0-F3FB-4B9E-A7B2-17177CE415A8}" destId="{0E41FBC9-9DFB-4594-B9DA-D0C1F3655890}" srcOrd="0" destOrd="0" presId="urn:microsoft.com/office/officeart/2005/8/layout/radial4"/>
    <dgm:cxn modelId="{9D61416B-DA68-4573-A46E-54E27C43DD2D}" type="presOf" srcId="{CDD428AF-739B-4F32-ACA7-FB923AAC8057}" destId="{80777E9E-330D-4D6A-8B4D-583443E68312}" srcOrd="0" destOrd="0" presId="urn:microsoft.com/office/officeart/2005/8/layout/radial4"/>
    <dgm:cxn modelId="{3114595E-60C2-4DD5-9677-A4F7B4A12479}" type="presOf" srcId="{55B18CE2-0408-426A-A7E6-F57F5286C0B9}" destId="{EEBA6541-F730-4483-8CC0-BC42B8C8EA84}" srcOrd="0" destOrd="0" presId="urn:microsoft.com/office/officeart/2005/8/layout/radial4"/>
    <dgm:cxn modelId="{A1B77536-6212-402A-82F4-1541DA086992}" type="presOf" srcId="{3C5C34D7-5101-4551-A3E5-B36352332174}" destId="{6B194E7C-0992-4701-97A5-3343E80E257D}" srcOrd="0" destOrd="0" presId="urn:microsoft.com/office/officeart/2005/8/layout/radial4"/>
    <dgm:cxn modelId="{E0514320-E2C3-49AB-A588-51AAF3DB9067}" type="presOf" srcId="{CD808570-7CCD-4D3F-A476-5436003A328C}" destId="{163A713A-5CE6-42AF-B5A4-8DC64701AB21}" srcOrd="0" destOrd="0" presId="urn:microsoft.com/office/officeart/2005/8/layout/radial4"/>
    <dgm:cxn modelId="{774B33B8-3208-4576-A806-731D2A65C191}" type="presOf" srcId="{3D84395A-58F1-4398-8332-E4E756B1C770}" destId="{B5096EB5-8C2A-4231-9D2E-A8C4C064460C}" srcOrd="0" destOrd="0" presId="urn:microsoft.com/office/officeart/2005/8/layout/radial4"/>
    <dgm:cxn modelId="{E7EF7F8B-186F-4CC5-88CD-1D0345D2FD64}" srcId="{1A8CB442-945C-4BAA-BE10-2DB6E35883E6}" destId="{55724CEE-4AC0-4B85-8AAA-5899B14F2044}" srcOrd="25" destOrd="0" parTransId="{813803DD-B975-4863-B995-7713C646D109}" sibTransId="{01191A97-B82C-4C97-8CB4-6000070A7C59}"/>
    <dgm:cxn modelId="{AF108380-3B90-4264-A364-FB298E81E95C}" type="presOf" srcId="{6FCC59AE-D480-4C30-B1E4-034AB2589D4A}" destId="{85B9D1D6-65FE-4864-8748-85337BD9C7B1}" srcOrd="0" destOrd="0" presId="urn:microsoft.com/office/officeart/2005/8/layout/radial4"/>
    <dgm:cxn modelId="{02AA8667-68D0-4D60-8D87-1DBEEB4A5AF0}" srcId="{1A8CB442-945C-4BAA-BE10-2DB6E35883E6}" destId="{38BA6EEF-4730-4A40-8D7A-B3B9B849D4E6}" srcOrd="5" destOrd="0" parTransId="{08F7BADE-AFFC-4A66-877C-AEF9B6032DC6}" sibTransId="{4E6B4606-C96E-45ED-90AE-58DB63953ED8}"/>
    <dgm:cxn modelId="{DC918FDA-AC12-43E3-8F0E-D3B28AF0D820}" type="presOf" srcId="{717FA3F4-ADD0-4D0E-A7B4-13062740B6B6}" destId="{08C2105E-194A-4927-9D54-6536CB517D8A}" srcOrd="0" destOrd="0" presId="urn:microsoft.com/office/officeart/2005/8/layout/radial4"/>
    <dgm:cxn modelId="{5950454C-EEAC-4282-9079-54005344E8CB}" srcId="{6FCC59AE-D480-4C30-B1E4-034AB2589D4A}" destId="{1A8CB442-945C-4BAA-BE10-2DB6E35883E6}" srcOrd="0" destOrd="0" parTransId="{84765067-F12D-4CEC-AB39-6F7905886597}" sibTransId="{E2034772-4FD1-48F6-AB2A-C4056737AC24}"/>
    <dgm:cxn modelId="{45179096-B005-4C5A-99EC-151C4590285C}" type="presOf" srcId="{08F7BADE-AFFC-4A66-877C-AEF9B6032DC6}" destId="{D709DDB4-CED7-4136-AF50-310900328C17}" srcOrd="0" destOrd="0" presId="urn:microsoft.com/office/officeart/2005/8/layout/radial4"/>
    <dgm:cxn modelId="{7B953ABF-A201-44E3-BC43-0FAC6BC6662A}" type="presOf" srcId="{1A8CB442-945C-4BAA-BE10-2DB6E35883E6}" destId="{4AD7C1DC-F432-43DC-A6BD-649D18E5E961}" srcOrd="0" destOrd="0" presId="urn:microsoft.com/office/officeart/2005/8/layout/radial4"/>
    <dgm:cxn modelId="{2E6F1591-01DA-437C-A7F1-0330D2168288}" srcId="{1A8CB442-945C-4BAA-BE10-2DB6E35883E6}" destId="{E9A37679-8F4B-4946-B5FC-A4049BF6DE62}" srcOrd="12" destOrd="0" parTransId="{8D2C4D0F-09F2-4CFF-9189-666E5D682885}" sibTransId="{98188B5C-CAAE-4429-84ED-3A1BB6D675A9}"/>
    <dgm:cxn modelId="{C5F73AE2-46B6-44AF-81FA-EBD37B873B28}" type="presOf" srcId="{C1B87BE7-A48C-42FC-A393-B2052D053AA2}" destId="{6673DA74-1C96-4CFB-94D1-9709EDA35C15}" srcOrd="0" destOrd="0" presId="urn:microsoft.com/office/officeart/2005/8/layout/radial4"/>
    <dgm:cxn modelId="{80784CF7-5EAC-405B-ABCD-FBF13C113C2E}" srcId="{1A8CB442-945C-4BAA-BE10-2DB6E35883E6}" destId="{71AADF94-8CA1-48E5-A4FF-2D6599037CDF}" srcOrd="24" destOrd="0" parTransId="{97ED055A-6936-4A8D-AE62-E1BA15311013}" sibTransId="{D35AB61C-2126-4576-ADD9-507EE9EA84EA}"/>
    <dgm:cxn modelId="{48205C05-E0F5-4BDA-9A65-0D720436937A}" type="presOf" srcId="{37D157D9-A3CB-409B-AF0A-F4BF68C5A4D4}" destId="{E307C609-44F5-4EAF-A24D-E397A7C53684}" srcOrd="0" destOrd="0" presId="urn:microsoft.com/office/officeart/2005/8/layout/radial4"/>
    <dgm:cxn modelId="{47855420-8C01-4EFA-A06E-937ABC85A173}" type="presOf" srcId="{988AE08A-9561-4A89-B4FB-E623277738D7}" destId="{52260819-5C34-4C0F-B1E3-2BA4D4E8F5F7}" srcOrd="0" destOrd="0" presId="urn:microsoft.com/office/officeart/2005/8/layout/radial4"/>
    <dgm:cxn modelId="{4908D36C-FFC3-4B2C-868F-CA22C3471C2C}" type="presOf" srcId="{BC59C3DB-996F-4774-8914-FC19D9E47731}" destId="{6EAD6C54-F2C4-482B-94E3-623BD4D07BE5}" srcOrd="0" destOrd="0" presId="urn:microsoft.com/office/officeart/2005/8/layout/radial4"/>
    <dgm:cxn modelId="{5D4E5B4F-B4F1-4F28-83CE-D3FE3F02C920}" srcId="{1A8CB442-945C-4BAA-BE10-2DB6E35883E6}" destId="{C1B87BE7-A48C-42FC-A393-B2052D053AA2}" srcOrd="9" destOrd="0" parTransId="{BBC84E73-342C-4AB0-83AB-0A359B79B2E3}" sibTransId="{5880BFB0-AD79-40F8-B191-2268A3FE3E4B}"/>
    <dgm:cxn modelId="{D5E95DBB-3F98-4121-B31E-10362545DBF1}" srcId="{1A8CB442-945C-4BAA-BE10-2DB6E35883E6}" destId="{84D9B250-BB02-4F03-BF3C-788A4BF98FEB}" srcOrd="21" destOrd="0" parTransId="{B14378B0-F3FB-4B9E-A7B2-17177CE415A8}" sibTransId="{B381DDA6-8B1C-4A67-B7A3-B2D76FE0BB3B}"/>
    <dgm:cxn modelId="{0B21BFBE-FCD1-4407-AB75-98AF749CEC2C}" type="presOf" srcId="{7BB1AA5D-6E5A-408F-BA74-2EECE8C81E11}" destId="{7074AB54-1314-424E-B052-1859D35CAC76}" srcOrd="0" destOrd="0" presId="urn:microsoft.com/office/officeart/2005/8/layout/radial4"/>
    <dgm:cxn modelId="{BEBCB5FA-03E2-4467-AC0D-3C3125CB772C}" type="presOf" srcId="{84D9B250-BB02-4F03-BF3C-788A4BF98FEB}" destId="{901D11DB-2E08-41E3-87C2-4166B8806EC9}" srcOrd="0" destOrd="0" presId="urn:microsoft.com/office/officeart/2005/8/layout/radial4"/>
    <dgm:cxn modelId="{99CAF333-7B85-45D0-B22B-C83813338667}" type="presOf" srcId="{33006C42-88B6-44D2-9818-91B36184374E}" destId="{A967935B-5BC1-487E-84B0-24B042AE0A34}" srcOrd="0" destOrd="0" presId="urn:microsoft.com/office/officeart/2005/8/layout/radial4"/>
    <dgm:cxn modelId="{403A50FD-365A-40D2-B464-B3AC667FD6ED}" type="presOf" srcId="{BBC84E73-342C-4AB0-83AB-0A359B79B2E3}" destId="{15F94AD1-5E3C-4603-8BF5-2093F351481D}" srcOrd="0" destOrd="0" presId="urn:microsoft.com/office/officeart/2005/8/layout/radial4"/>
    <dgm:cxn modelId="{9A99AA26-7476-4C89-967D-FE14708D1960}" srcId="{1A8CB442-945C-4BAA-BE10-2DB6E35883E6}" destId="{86F883EE-FDC1-47B5-B6C3-583D022AA0E6}" srcOrd="30" destOrd="0" parTransId="{6017F75E-AC4C-441A-86B8-936E77F386BA}" sibTransId="{44E57FA7-D7CA-4E34-9272-1F1E42D6973B}"/>
    <dgm:cxn modelId="{8B5F694C-31EE-44DC-80FC-E2292F31F65B}" srcId="{6FCC59AE-D480-4C30-B1E4-034AB2589D4A}" destId="{CCF8D96B-6630-4349-B289-FAF11837B3A7}" srcOrd="4" destOrd="0" parTransId="{E04409A2-8D45-46AC-8B1B-19A23F55E8C7}" sibTransId="{1C076303-00C3-4CD9-B02C-BD20C09313FF}"/>
    <dgm:cxn modelId="{60F36309-171D-453A-9510-858355C0E112}" type="presOf" srcId="{6017F75E-AC4C-441A-86B8-936E77F386BA}" destId="{4428335F-1DBE-491F-8E00-B3933493D3E5}" srcOrd="0" destOrd="0" presId="urn:microsoft.com/office/officeart/2005/8/layout/radial4"/>
    <dgm:cxn modelId="{F5818B26-59C5-4DA1-ABF2-74709B3E7F38}" type="presParOf" srcId="{85B9D1D6-65FE-4864-8748-85337BD9C7B1}" destId="{4AD7C1DC-F432-43DC-A6BD-649D18E5E961}" srcOrd="0" destOrd="0" presId="urn:microsoft.com/office/officeart/2005/8/layout/radial4"/>
    <dgm:cxn modelId="{5EAE430B-D07E-4F5A-8F6A-8C15C500E169}" type="presParOf" srcId="{85B9D1D6-65FE-4864-8748-85337BD9C7B1}" destId="{68E67F16-C901-466D-84B3-76ED76BCC491}" srcOrd="1" destOrd="0" presId="urn:microsoft.com/office/officeart/2005/8/layout/radial4"/>
    <dgm:cxn modelId="{5F9BA990-6BCD-4842-AA64-13432CA941BA}" type="presParOf" srcId="{85B9D1D6-65FE-4864-8748-85337BD9C7B1}" destId="{F12B403E-39E0-4F11-8580-877DA841F818}" srcOrd="2" destOrd="0" presId="urn:microsoft.com/office/officeart/2005/8/layout/radial4"/>
    <dgm:cxn modelId="{71ADDD3B-6886-4B96-838F-60A161D4B15B}" type="presParOf" srcId="{85B9D1D6-65FE-4864-8748-85337BD9C7B1}" destId="{80777E9E-330D-4D6A-8B4D-583443E68312}" srcOrd="3" destOrd="0" presId="urn:microsoft.com/office/officeart/2005/8/layout/radial4"/>
    <dgm:cxn modelId="{301059AC-CEBF-4804-8EBC-C30AE0C19E26}" type="presParOf" srcId="{85B9D1D6-65FE-4864-8748-85337BD9C7B1}" destId="{0DA99142-B126-46D8-AD6B-562612089757}" srcOrd="4" destOrd="0" presId="urn:microsoft.com/office/officeart/2005/8/layout/radial4"/>
    <dgm:cxn modelId="{E40D3DE4-E8B6-473A-915F-51162C7B14D6}" type="presParOf" srcId="{85B9D1D6-65FE-4864-8748-85337BD9C7B1}" destId="{0C8712A0-CAB7-452A-90D1-F0B6BAE41BDA}" srcOrd="5" destOrd="0" presId="urn:microsoft.com/office/officeart/2005/8/layout/radial4"/>
    <dgm:cxn modelId="{64B9B8C0-A885-4471-9B88-9063EFFD2F42}" type="presParOf" srcId="{85B9D1D6-65FE-4864-8748-85337BD9C7B1}" destId="{5D21080C-F7BF-4FEA-B761-3B5760FCF7A5}" srcOrd="6" destOrd="0" presId="urn:microsoft.com/office/officeart/2005/8/layout/radial4"/>
    <dgm:cxn modelId="{F9EB7ECA-8721-4554-B16B-6589A65B3851}" type="presParOf" srcId="{85B9D1D6-65FE-4864-8748-85337BD9C7B1}" destId="{C9454793-B793-43DC-B715-FE98BC570EC3}" srcOrd="7" destOrd="0" presId="urn:microsoft.com/office/officeart/2005/8/layout/radial4"/>
    <dgm:cxn modelId="{2C13F18F-7C18-4C5D-BAB7-CCD4A01895C3}" type="presParOf" srcId="{85B9D1D6-65FE-4864-8748-85337BD9C7B1}" destId="{CE2A893E-EC43-44F4-820F-E9D468E491D0}" srcOrd="8" destOrd="0" presId="urn:microsoft.com/office/officeart/2005/8/layout/radial4"/>
    <dgm:cxn modelId="{7D23DA12-25CB-4521-9015-36EF073BD86C}" type="presParOf" srcId="{85B9D1D6-65FE-4864-8748-85337BD9C7B1}" destId="{54991D25-90E5-48CA-9A91-BC60B370001E}" srcOrd="9" destOrd="0" presId="urn:microsoft.com/office/officeart/2005/8/layout/radial4"/>
    <dgm:cxn modelId="{202B7DD9-DDCE-43C7-8F5B-EBAF1CADDEBF}" type="presParOf" srcId="{85B9D1D6-65FE-4864-8748-85337BD9C7B1}" destId="{CB4B95F2-873A-401A-8624-EF89A4C308C7}" srcOrd="10" destOrd="0" presId="urn:microsoft.com/office/officeart/2005/8/layout/radial4"/>
    <dgm:cxn modelId="{0AE7D70D-3D88-497E-8EFD-50B0DF67FB80}" type="presParOf" srcId="{85B9D1D6-65FE-4864-8748-85337BD9C7B1}" destId="{D709DDB4-CED7-4136-AF50-310900328C17}" srcOrd="11" destOrd="0" presId="urn:microsoft.com/office/officeart/2005/8/layout/radial4"/>
    <dgm:cxn modelId="{E3F6D6B9-9789-44E3-A4F2-E96E990E6590}" type="presParOf" srcId="{85B9D1D6-65FE-4864-8748-85337BD9C7B1}" destId="{D1126CDA-9624-45AB-B5BF-A8FBEE316FB5}" srcOrd="12" destOrd="0" presId="urn:microsoft.com/office/officeart/2005/8/layout/radial4"/>
    <dgm:cxn modelId="{BEFCDEB3-C492-4D3E-8256-A5D73533F2C5}" type="presParOf" srcId="{85B9D1D6-65FE-4864-8748-85337BD9C7B1}" destId="{23C54A61-9B88-47CF-8817-31042FC51A52}" srcOrd="13" destOrd="0" presId="urn:microsoft.com/office/officeart/2005/8/layout/radial4"/>
    <dgm:cxn modelId="{768CCA7F-AC22-4AB5-A0EE-1EAC5BF9E151}" type="presParOf" srcId="{85B9D1D6-65FE-4864-8748-85337BD9C7B1}" destId="{F04EBC51-6AA2-49F3-A96A-B4667DE08F69}" srcOrd="14" destOrd="0" presId="urn:microsoft.com/office/officeart/2005/8/layout/radial4"/>
    <dgm:cxn modelId="{BA73615E-890D-48E6-9945-2740C63E6495}" type="presParOf" srcId="{85B9D1D6-65FE-4864-8748-85337BD9C7B1}" destId="{A967935B-5BC1-487E-84B0-24B042AE0A34}" srcOrd="15" destOrd="0" presId="urn:microsoft.com/office/officeart/2005/8/layout/radial4"/>
    <dgm:cxn modelId="{2F448AD8-D814-45FD-9131-17BC6875D071}" type="presParOf" srcId="{85B9D1D6-65FE-4864-8748-85337BD9C7B1}" destId="{A34EB540-0FD7-4BE2-841F-C8395777C5F9}" srcOrd="16" destOrd="0" presId="urn:microsoft.com/office/officeart/2005/8/layout/radial4"/>
    <dgm:cxn modelId="{65C1F00D-DB5B-48DD-B122-4663E2C44649}" type="presParOf" srcId="{85B9D1D6-65FE-4864-8748-85337BD9C7B1}" destId="{88FA9F3E-1EEB-4F69-9D81-0F119ACB6459}" srcOrd="17" destOrd="0" presId="urn:microsoft.com/office/officeart/2005/8/layout/radial4"/>
    <dgm:cxn modelId="{E6AD341C-5810-46F1-A19A-7A15389D0DE3}" type="presParOf" srcId="{85B9D1D6-65FE-4864-8748-85337BD9C7B1}" destId="{6FC02C59-DFC8-4D45-A4BB-DF0CF9993E2C}" srcOrd="18" destOrd="0" presId="urn:microsoft.com/office/officeart/2005/8/layout/radial4"/>
    <dgm:cxn modelId="{FF68ABFB-9C0A-44C7-9B23-A625E19DFD77}" type="presParOf" srcId="{85B9D1D6-65FE-4864-8748-85337BD9C7B1}" destId="{15F94AD1-5E3C-4603-8BF5-2093F351481D}" srcOrd="19" destOrd="0" presId="urn:microsoft.com/office/officeart/2005/8/layout/radial4"/>
    <dgm:cxn modelId="{4C8B6904-00CD-430C-8164-F523CE468EE5}" type="presParOf" srcId="{85B9D1D6-65FE-4864-8748-85337BD9C7B1}" destId="{6673DA74-1C96-4CFB-94D1-9709EDA35C15}" srcOrd="20" destOrd="0" presId="urn:microsoft.com/office/officeart/2005/8/layout/radial4"/>
    <dgm:cxn modelId="{089841FE-136A-4038-95BD-44389DDCE34A}" type="presParOf" srcId="{85B9D1D6-65FE-4864-8748-85337BD9C7B1}" destId="{167863C4-920B-4734-9D3A-EEAE15CE3085}" srcOrd="21" destOrd="0" presId="urn:microsoft.com/office/officeart/2005/8/layout/radial4"/>
    <dgm:cxn modelId="{0EE042B7-E180-473E-9663-F91AD9312D80}" type="presParOf" srcId="{85B9D1D6-65FE-4864-8748-85337BD9C7B1}" destId="{F4C1BB80-553E-4DAF-B3D3-B1A058BE38FC}" srcOrd="22" destOrd="0" presId="urn:microsoft.com/office/officeart/2005/8/layout/radial4"/>
    <dgm:cxn modelId="{CA07C987-0888-4092-ACF4-D43B5ECDEBA0}" type="presParOf" srcId="{85B9D1D6-65FE-4864-8748-85337BD9C7B1}" destId="{8E58F3BD-0D3F-4227-8FA8-115E8860943F}" srcOrd="23" destOrd="0" presId="urn:microsoft.com/office/officeart/2005/8/layout/radial4"/>
    <dgm:cxn modelId="{10D4016A-8D4F-4059-AF31-305FA85B7AFE}" type="presParOf" srcId="{85B9D1D6-65FE-4864-8748-85337BD9C7B1}" destId="{147AEDD0-8F29-418C-B68E-0418BA9B8337}" srcOrd="24" destOrd="0" presId="urn:microsoft.com/office/officeart/2005/8/layout/radial4"/>
    <dgm:cxn modelId="{B887736E-C55C-4A8A-9771-34A627507E35}" type="presParOf" srcId="{85B9D1D6-65FE-4864-8748-85337BD9C7B1}" destId="{6B298DB3-51F2-49C2-BEF7-6D4679227408}" srcOrd="25" destOrd="0" presId="urn:microsoft.com/office/officeart/2005/8/layout/radial4"/>
    <dgm:cxn modelId="{271083FE-5A64-4E9B-9EDF-412A3E13911A}" type="presParOf" srcId="{85B9D1D6-65FE-4864-8748-85337BD9C7B1}" destId="{EF4BCA96-2F1D-46F6-B12B-964D5AD9A5AC}" srcOrd="26" destOrd="0" presId="urn:microsoft.com/office/officeart/2005/8/layout/radial4"/>
    <dgm:cxn modelId="{15D51530-2F97-453D-B20A-A558D0CB1AE9}" type="presParOf" srcId="{85B9D1D6-65FE-4864-8748-85337BD9C7B1}" destId="{B0CD2FEA-0244-4B87-9A73-5B8F6000FD74}" srcOrd="27" destOrd="0" presId="urn:microsoft.com/office/officeart/2005/8/layout/radial4"/>
    <dgm:cxn modelId="{58E668AC-5C85-4CFB-BC94-A48F6E86499B}" type="presParOf" srcId="{85B9D1D6-65FE-4864-8748-85337BD9C7B1}" destId="{4B547889-CFCA-4A12-95FD-F367CAD55327}" srcOrd="28" destOrd="0" presId="urn:microsoft.com/office/officeart/2005/8/layout/radial4"/>
    <dgm:cxn modelId="{1C9293B6-DE71-4C13-BB53-8CB0E0C6BBD8}" type="presParOf" srcId="{85B9D1D6-65FE-4864-8748-85337BD9C7B1}" destId="{3AF54631-4A3D-4EBC-9807-85610AC53ED0}" srcOrd="29" destOrd="0" presId="urn:microsoft.com/office/officeart/2005/8/layout/radial4"/>
    <dgm:cxn modelId="{0C90BAF3-6D11-4AAD-AF5D-6BB4E50F5004}" type="presParOf" srcId="{85B9D1D6-65FE-4864-8748-85337BD9C7B1}" destId="{6452F8ED-5A9E-4526-AB47-F9A3FFEF0A4F}" srcOrd="30" destOrd="0" presId="urn:microsoft.com/office/officeart/2005/8/layout/radial4"/>
    <dgm:cxn modelId="{D45F4933-2745-489C-B110-F47E0F6CF9EB}" type="presParOf" srcId="{85B9D1D6-65FE-4864-8748-85337BD9C7B1}" destId="{52260819-5C34-4C0F-B1E3-2BA4D4E8F5F7}" srcOrd="31" destOrd="0" presId="urn:microsoft.com/office/officeart/2005/8/layout/radial4"/>
    <dgm:cxn modelId="{0D321C67-57A7-4B74-A981-AFF7A5D2BFC0}" type="presParOf" srcId="{85B9D1D6-65FE-4864-8748-85337BD9C7B1}" destId="{B5096EB5-8C2A-4231-9D2E-A8C4C064460C}" srcOrd="32" destOrd="0" presId="urn:microsoft.com/office/officeart/2005/8/layout/radial4"/>
    <dgm:cxn modelId="{96218C90-B971-4B68-9152-024E531E386D}" type="presParOf" srcId="{85B9D1D6-65FE-4864-8748-85337BD9C7B1}" destId="{6EAD6C54-F2C4-482B-94E3-623BD4D07BE5}" srcOrd="33" destOrd="0" presId="urn:microsoft.com/office/officeart/2005/8/layout/radial4"/>
    <dgm:cxn modelId="{E5AB55F7-73E6-4ED0-A872-DE5C06807FF1}" type="presParOf" srcId="{85B9D1D6-65FE-4864-8748-85337BD9C7B1}" destId="{C118DA89-988C-4DB7-BE8C-BCD990BAD9D9}" srcOrd="34" destOrd="0" presId="urn:microsoft.com/office/officeart/2005/8/layout/radial4"/>
    <dgm:cxn modelId="{BF9CB835-17DC-411C-86DF-CC4C2A9A687A}" type="presParOf" srcId="{85B9D1D6-65FE-4864-8748-85337BD9C7B1}" destId="{09FC98B3-C694-404D-B6F4-DA111DC137E5}" srcOrd="35" destOrd="0" presId="urn:microsoft.com/office/officeart/2005/8/layout/radial4"/>
    <dgm:cxn modelId="{2326465F-5662-4B8D-AF19-F815950F8DA0}" type="presParOf" srcId="{85B9D1D6-65FE-4864-8748-85337BD9C7B1}" destId="{6B194E7C-0992-4701-97A5-3343E80E257D}" srcOrd="36" destOrd="0" presId="urn:microsoft.com/office/officeart/2005/8/layout/radial4"/>
    <dgm:cxn modelId="{C9C43C2D-DB69-441E-997B-47474A3C8E59}" type="presParOf" srcId="{85B9D1D6-65FE-4864-8748-85337BD9C7B1}" destId="{DB26712C-F605-4AC8-8696-70EF612C9253}" srcOrd="37" destOrd="0" presId="urn:microsoft.com/office/officeart/2005/8/layout/radial4"/>
    <dgm:cxn modelId="{1A0FEEDF-12EF-4F1E-8D97-8739CBE35518}" type="presParOf" srcId="{85B9D1D6-65FE-4864-8748-85337BD9C7B1}" destId="{9EB93952-F3EF-4650-ACD6-3DF7CF55AB47}" srcOrd="38" destOrd="0" presId="urn:microsoft.com/office/officeart/2005/8/layout/radial4"/>
    <dgm:cxn modelId="{2259540A-A7EA-4E9C-8DE4-A1ABB1EB58D9}" type="presParOf" srcId="{85B9D1D6-65FE-4864-8748-85337BD9C7B1}" destId="{3C44A2C8-C0D2-4C20-9736-6B13CBF4CE10}" srcOrd="39" destOrd="0" presId="urn:microsoft.com/office/officeart/2005/8/layout/radial4"/>
    <dgm:cxn modelId="{25E0A35B-016D-4533-B1C2-4DEF94241586}" type="presParOf" srcId="{85B9D1D6-65FE-4864-8748-85337BD9C7B1}" destId="{7074AB54-1314-424E-B052-1859D35CAC76}" srcOrd="40" destOrd="0" presId="urn:microsoft.com/office/officeart/2005/8/layout/radial4"/>
    <dgm:cxn modelId="{307B017B-CAD1-45EE-A41B-C37B043E9B5A}" type="presParOf" srcId="{85B9D1D6-65FE-4864-8748-85337BD9C7B1}" destId="{E307C609-44F5-4EAF-A24D-E397A7C53684}" srcOrd="41" destOrd="0" presId="urn:microsoft.com/office/officeart/2005/8/layout/radial4"/>
    <dgm:cxn modelId="{A0675A49-5C46-4C3A-A419-7BFCBA8B8966}" type="presParOf" srcId="{85B9D1D6-65FE-4864-8748-85337BD9C7B1}" destId="{08C2105E-194A-4927-9D54-6536CB517D8A}" srcOrd="42" destOrd="0" presId="urn:microsoft.com/office/officeart/2005/8/layout/radial4"/>
    <dgm:cxn modelId="{A59AF358-BA84-42BA-88D6-C5CA2BC31CE3}" type="presParOf" srcId="{85B9D1D6-65FE-4864-8748-85337BD9C7B1}" destId="{0E41FBC9-9DFB-4594-B9DA-D0C1F3655890}" srcOrd="43" destOrd="0" presId="urn:microsoft.com/office/officeart/2005/8/layout/radial4"/>
    <dgm:cxn modelId="{406C6ECA-05C5-4FF2-86DB-9FD618D53AAA}" type="presParOf" srcId="{85B9D1D6-65FE-4864-8748-85337BD9C7B1}" destId="{901D11DB-2E08-41E3-87C2-4166B8806EC9}" srcOrd="44" destOrd="0" presId="urn:microsoft.com/office/officeart/2005/8/layout/radial4"/>
    <dgm:cxn modelId="{EA2899EE-6211-4180-A765-CF6883D5AD69}" type="presParOf" srcId="{85B9D1D6-65FE-4864-8748-85337BD9C7B1}" destId="{C1FD5DF2-6972-4D0B-81C8-1FEB7667A797}" srcOrd="45" destOrd="0" presId="urn:microsoft.com/office/officeart/2005/8/layout/radial4"/>
    <dgm:cxn modelId="{78446656-9108-4504-8250-ACFE22062F2B}" type="presParOf" srcId="{85B9D1D6-65FE-4864-8748-85337BD9C7B1}" destId="{E3EAF8F8-6F95-4BA5-95D6-D2A479CF1987}" srcOrd="46" destOrd="0" presId="urn:microsoft.com/office/officeart/2005/8/layout/radial4"/>
    <dgm:cxn modelId="{D44AC83E-4E46-4A83-8A3B-AB218BEB7C9A}" type="presParOf" srcId="{85B9D1D6-65FE-4864-8748-85337BD9C7B1}" destId="{4624A901-E42C-48AC-B930-14A315E4630A}" srcOrd="47" destOrd="0" presId="urn:microsoft.com/office/officeart/2005/8/layout/radial4"/>
    <dgm:cxn modelId="{C9486DA8-53EE-4479-85F6-0949F9E2216F}" type="presParOf" srcId="{85B9D1D6-65FE-4864-8748-85337BD9C7B1}" destId="{CC5A097B-9DFF-4146-AD16-159E08A607F0}" srcOrd="48" destOrd="0" presId="urn:microsoft.com/office/officeart/2005/8/layout/radial4"/>
    <dgm:cxn modelId="{4CE409C3-3275-40FA-9468-49BEE7526FBA}" type="presParOf" srcId="{85B9D1D6-65FE-4864-8748-85337BD9C7B1}" destId="{1B4F4F83-3FEE-4D3A-A6F0-2927198E8F9A}" srcOrd="49" destOrd="0" presId="urn:microsoft.com/office/officeart/2005/8/layout/radial4"/>
    <dgm:cxn modelId="{D47DB216-934F-4727-A86F-722F2D3B7DFE}" type="presParOf" srcId="{85B9D1D6-65FE-4864-8748-85337BD9C7B1}" destId="{C16436B5-2267-41CE-B59C-CC7542F1E887}" srcOrd="50" destOrd="0" presId="urn:microsoft.com/office/officeart/2005/8/layout/radial4"/>
    <dgm:cxn modelId="{1419EC04-A7CC-4517-8420-F9D27F5528C4}" type="presParOf" srcId="{85B9D1D6-65FE-4864-8748-85337BD9C7B1}" destId="{F037CA3C-C32C-4519-B74F-DE4FA1E10362}" srcOrd="51" destOrd="0" presId="urn:microsoft.com/office/officeart/2005/8/layout/radial4"/>
    <dgm:cxn modelId="{83646B9D-958F-4E66-B4C5-6A30AF341E85}" type="presParOf" srcId="{85B9D1D6-65FE-4864-8748-85337BD9C7B1}" destId="{1F531645-FA03-43ED-95AE-97888BD10ED5}" srcOrd="52" destOrd="0" presId="urn:microsoft.com/office/officeart/2005/8/layout/radial4"/>
    <dgm:cxn modelId="{E51C3436-6CC9-4C87-A9A8-7E236B4F4CBF}" type="presParOf" srcId="{85B9D1D6-65FE-4864-8748-85337BD9C7B1}" destId="{3859C2CC-6769-4F87-9E3D-5A1D8FE47EEC}" srcOrd="53" destOrd="0" presId="urn:microsoft.com/office/officeart/2005/8/layout/radial4"/>
    <dgm:cxn modelId="{65B16CBD-6963-4CA9-8D99-DFB06B43A016}" type="presParOf" srcId="{85B9D1D6-65FE-4864-8748-85337BD9C7B1}" destId="{163A713A-5CE6-42AF-B5A4-8DC64701AB21}" srcOrd="54" destOrd="0" presId="urn:microsoft.com/office/officeart/2005/8/layout/radial4"/>
    <dgm:cxn modelId="{CC3E6A0F-D544-44C4-9DD6-3603F7A05FA3}" type="presParOf" srcId="{85B9D1D6-65FE-4864-8748-85337BD9C7B1}" destId="{0053A8AD-6697-48C7-BDEE-A07C8E08E817}" srcOrd="55" destOrd="0" presId="urn:microsoft.com/office/officeart/2005/8/layout/radial4"/>
    <dgm:cxn modelId="{12053606-57C1-475C-94FE-C9BAC5F15CDA}" type="presParOf" srcId="{85B9D1D6-65FE-4864-8748-85337BD9C7B1}" destId="{EEBA6541-F730-4483-8CC0-BC42B8C8EA84}" srcOrd="56" destOrd="0" presId="urn:microsoft.com/office/officeart/2005/8/layout/radial4"/>
    <dgm:cxn modelId="{91FCEA68-8EC6-434F-95E0-9002CE09CBCB}" type="presParOf" srcId="{85B9D1D6-65FE-4864-8748-85337BD9C7B1}" destId="{3AAB457D-CB3E-48E5-A15C-264CC4F0E20F}" srcOrd="57" destOrd="0" presId="urn:microsoft.com/office/officeart/2005/8/layout/radial4"/>
    <dgm:cxn modelId="{4E638E6D-A66E-43C1-83F5-723EE3A15F69}" type="presParOf" srcId="{85B9D1D6-65FE-4864-8748-85337BD9C7B1}" destId="{D464A6BA-AD91-4839-9381-E95E66AC3307}" srcOrd="58" destOrd="0" presId="urn:microsoft.com/office/officeart/2005/8/layout/radial4"/>
    <dgm:cxn modelId="{D95DC734-3CDB-4AFF-982C-9D655557C667}" type="presParOf" srcId="{85B9D1D6-65FE-4864-8748-85337BD9C7B1}" destId="{EC3A996A-74CE-48E4-9DDF-6AA283FDC637}" srcOrd="59" destOrd="0" presId="urn:microsoft.com/office/officeart/2005/8/layout/radial4"/>
    <dgm:cxn modelId="{DC161813-339A-4E96-A82B-41FEF186CCE0}" type="presParOf" srcId="{85B9D1D6-65FE-4864-8748-85337BD9C7B1}" destId="{9E3C524A-64D3-431E-A2CD-BA05D777DBDB}" srcOrd="60" destOrd="0" presId="urn:microsoft.com/office/officeart/2005/8/layout/radial4"/>
    <dgm:cxn modelId="{ED8208C1-F133-41DC-B180-F97DBEF871AC}" type="presParOf" srcId="{85B9D1D6-65FE-4864-8748-85337BD9C7B1}" destId="{4428335F-1DBE-491F-8E00-B3933493D3E5}" srcOrd="61" destOrd="0" presId="urn:microsoft.com/office/officeart/2005/8/layout/radial4"/>
    <dgm:cxn modelId="{938B3FDF-1169-4492-8E21-5D477FC37E4F}" type="presParOf" srcId="{85B9D1D6-65FE-4864-8748-85337BD9C7B1}" destId="{681B6609-EFB6-4AD1-B079-53BE6539E1C3}" srcOrd="62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0FC37DF-1DC6-4A03-B16A-1499643B54DE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26C6964A-3256-41A8-BEE3-226C533CA365}">
      <dgm:prSet phldrT="[Text]"/>
      <dgm:spPr/>
      <dgm:t>
        <a:bodyPr/>
        <a:lstStyle/>
        <a:p>
          <a:r>
            <a:rPr lang="en-GB" b="1"/>
            <a:t>Learn</a:t>
          </a:r>
        </a:p>
        <a:p>
          <a:r>
            <a:rPr lang="en-GB" b="0"/>
            <a:t>(keep learning</a:t>
          </a:r>
          <a:r>
            <a:rPr lang="en-GB" b="1"/>
            <a:t>)</a:t>
          </a:r>
        </a:p>
      </dgm:t>
    </dgm:pt>
    <dgm:pt modelId="{D6020238-7128-4435-A466-722AE44E972D}" type="parTrans" cxnId="{E5E2C98F-202F-45F5-B392-6084CE2FA6FD}">
      <dgm:prSet/>
      <dgm:spPr/>
      <dgm:t>
        <a:bodyPr/>
        <a:lstStyle/>
        <a:p>
          <a:endParaRPr lang="en-GB"/>
        </a:p>
      </dgm:t>
    </dgm:pt>
    <dgm:pt modelId="{38FFD9C3-CFE0-48E4-B9E0-D218A80BBAD5}" type="sibTrans" cxnId="{E5E2C98F-202F-45F5-B392-6084CE2FA6FD}">
      <dgm:prSet/>
      <dgm:spPr/>
      <dgm:t>
        <a:bodyPr/>
        <a:lstStyle/>
        <a:p>
          <a:endParaRPr lang="en-GB"/>
        </a:p>
      </dgm:t>
    </dgm:pt>
    <dgm:pt modelId="{27FA7041-8494-4E65-B030-2687D822ED1B}">
      <dgm:prSet phldrT="[Text]"/>
      <dgm:spPr/>
      <dgm:t>
        <a:bodyPr/>
        <a:lstStyle/>
        <a:p>
          <a:r>
            <a:rPr lang="en-GB"/>
            <a:t>focused curriculum</a:t>
          </a:r>
        </a:p>
      </dgm:t>
    </dgm:pt>
    <dgm:pt modelId="{72626DDE-B58E-4602-A5F9-231840B59A55}" type="parTrans" cxnId="{88063030-37C5-44AC-8530-28B9C921761D}">
      <dgm:prSet/>
      <dgm:spPr/>
      <dgm:t>
        <a:bodyPr/>
        <a:lstStyle/>
        <a:p>
          <a:endParaRPr lang="en-GB"/>
        </a:p>
      </dgm:t>
    </dgm:pt>
    <dgm:pt modelId="{9A9B4A2B-E2BD-44DB-BB3B-C3A66EA41FD7}" type="sibTrans" cxnId="{88063030-37C5-44AC-8530-28B9C921761D}">
      <dgm:prSet/>
      <dgm:spPr/>
      <dgm:t>
        <a:bodyPr/>
        <a:lstStyle/>
        <a:p>
          <a:endParaRPr lang="en-GB"/>
        </a:p>
      </dgm:t>
    </dgm:pt>
    <dgm:pt modelId="{9A400A29-568A-479A-86E6-35E47ECC1433}">
      <dgm:prSet phldrT="[Text]"/>
      <dgm:spPr/>
      <dgm:t>
        <a:bodyPr/>
        <a:lstStyle/>
        <a:p>
          <a:r>
            <a:rPr lang="en-GB"/>
            <a:t>life skills curriculum- independence and new skills</a:t>
          </a:r>
        </a:p>
      </dgm:t>
    </dgm:pt>
    <dgm:pt modelId="{684ADBAB-F0FD-4B73-AA8D-8C5A6BAE5593}" type="parTrans" cxnId="{6F8C15AF-F342-4186-8C4B-C7ABEE30E868}">
      <dgm:prSet/>
      <dgm:spPr/>
      <dgm:t>
        <a:bodyPr/>
        <a:lstStyle/>
        <a:p>
          <a:endParaRPr lang="en-GB"/>
        </a:p>
      </dgm:t>
    </dgm:pt>
    <dgm:pt modelId="{CCD9A44B-1C1A-44F6-B5B3-1F0AAC21A656}" type="sibTrans" cxnId="{6F8C15AF-F342-4186-8C4B-C7ABEE30E868}">
      <dgm:prSet/>
      <dgm:spPr/>
      <dgm:t>
        <a:bodyPr/>
        <a:lstStyle/>
        <a:p>
          <a:endParaRPr lang="en-GB"/>
        </a:p>
      </dgm:t>
    </dgm:pt>
    <dgm:pt modelId="{33532230-86D6-4B46-8C84-3CB0CDBF55F2}">
      <dgm:prSet phldrT="[Text]"/>
      <dgm:spPr/>
      <dgm:t>
        <a:bodyPr/>
        <a:lstStyle/>
        <a:p>
          <a:r>
            <a:rPr lang="en-GB"/>
            <a:t>thematic curriculum</a:t>
          </a:r>
        </a:p>
      </dgm:t>
    </dgm:pt>
    <dgm:pt modelId="{FACE7AB1-A73F-4A91-8B0D-F69854B8C3AF}" type="parTrans" cxnId="{3254F94D-54C3-4A72-80EC-629E38CD5544}">
      <dgm:prSet/>
      <dgm:spPr/>
      <dgm:t>
        <a:bodyPr/>
        <a:lstStyle/>
        <a:p>
          <a:endParaRPr lang="en-GB"/>
        </a:p>
      </dgm:t>
    </dgm:pt>
    <dgm:pt modelId="{F237F37E-6E13-41DF-B15D-DCF3821F1F05}" type="sibTrans" cxnId="{3254F94D-54C3-4A72-80EC-629E38CD5544}">
      <dgm:prSet/>
      <dgm:spPr/>
      <dgm:t>
        <a:bodyPr/>
        <a:lstStyle/>
        <a:p>
          <a:endParaRPr lang="en-GB"/>
        </a:p>
      </dgm:t>
    </dgm:pt>
    <dgm:pt modelId="{13AE89F8-F9F1-43B5-ABF9-C78E7299DA05}">
      <dgm:prSet phldrT="[Text]"/>
      <dgm:spPr/>
      <dgm:t>
        <a:bodyPr/>
        <a:lstStyle/>
        <a:p>
          <a:r>
            <a:rPr lang="en-GB"/>
            <a:t>PTLs, self-assessment, marking and pupil targets</a:t>
          </a:r>
        </a:p>
      </dgm:t>
    </dgm:pt>
    <dgm:pt modelId="{F2069A99-429C-4C75-8946-51F881635F7A}" type="parTrans" cxnId="{700088C4-5469-4129-B035-31D56C952CD6}">
      <dgm:prSet/>
      <dgm:spPr/>
      <dgm:t>
        <a:bodyPr/>
        <a:lstStyle/>
        <a:p>
          <a:endParaRPr lang="en-GB"/>
        </a:p>
      </dgm:t>
    </dgm:pt>
    <dgm:pt modelId="{F1983D36-7935-4C97-98B3-1B5C52DE3835}" type="sibTrans" cxnId="{700088C4-5469-4129-B035-31D56C952CD6}">
      <dgm:prSet/>
      <dgm:spPr/>
      <dgm:t>
        <a:bodyPr/>
        <a:lstStyle/>
        <a:p>
          <a:endParaRPr lang="en-GB"/>
        </a:p>
      </dgm:t>
    </dgm:pt>
    <dgm:pt modelId="{5726E6E6-B6AC-4D01-81A5-672BF1BEF13A}">
      <dgm:prSet phldrT="[Text]"/>
      <dgm:spPr/>
      <dgm:t>
        <a:bodyPr/>
        <a:lstStyle/>
        <a:p>
          <a:r>
            <a:rPr lang="en-GB"/>
            <a:t>visits out-each term in curriculum</a:t>
          </a:r>
        </a:p>
      </dgm:t>
    </dgm:pt>
    <dgm:pt modelId="{885A8F8C-64FA-4191-8DC7-95A9EB4DA5F8}" type="parTrans" cxnId="{6A843B22-2870-4C4B-A43B-48542DEEB493}">
      <dgm:prSet/>
      <dgm:spPr/>
      <dgm:t>
        <a:bodyPr/>
        <a:lstStyle/>
        <a:p>
          <a:endParaRPr lang="en-GB"/>
        </a:p>
      </dgm:t>
    </dgm:pt>
    <dgm:pt modelId="{1C064092-F0B6-423D-A625-CE4CAA6A3542}" type="sibTrans" cxnId="{6A843B22-2870-4C4B-A43B-48542DEEB493}">
      <dgm:prSet/>
      <dgm:spPr/>
      <dgm:t>
        <a:bodyPr/>
        <a:lstStyle/>
        <a:p>
          <a:endParaRPr lang="en-GB"/>
        </a:p>
      </dgm:t>
    </dgm:pt>
    <dgm:pt modelId="{4A6641A8-8EB5-405F-80E1-9D19872C65D3}">
      <dgm:prSet phldrT="[Text]"/>
      <dgm:spPr/>
      <dgm:t>
        <a:bodyPr/>
        <a:lstStyle/>
        <a:p>
          <a:r>
            <a:rPr lang="en-GB"/>
            <a:t>staff meetings and INSET</a:t>
          </a:r>
        </a:p>
      </dgm:t>
    </dgm:pt>
    <dgm:pt modelId="{946055A3-BF87-4FE6-8B24-E7D1133F0616}" type="parTrans" cxnId="{2BDC0A94-7A27-4D08-B053-594549BBF771}">
      <dgm:prSet/>
      <dgm:spPr/>
      <dgm:t>
        <a:bodyPr/>
        <a:lstStyle/>
        <a:p>
          <a:endParaRPr lang="en-GB"/>
        </a:p>
      </dgm:t>
    </dgm:pt>
    <dgm:pt modelId="{3F3B9CA5-17F2-40F6-AA97-342BA63C25B5}" type="sibTrans" cxnId="{2BDC0A94-7A27-4D08-B053-594549BBF771}">
      <dgm:prSet/>
      <dgm:spPr/>
      <dgm:t>
        <a:bodyPr/>
        <a:lstStyle/>
        <a:p>
          <a:endParaRPr lang="en-GB"/>
        </a:p>
      </dgm:t>
    </dgm:pt>
    <dgm:pt modelId="{6BA5336F-F3DC-436D-ADF6-DC7003FA7C3C}">
      <dgm:prSet phldrT="[Text]"/>
      <dgm:spPr/>
      <dgm:t>
        <a:bodyPr/>
        <a:lstStyle/>
        <a:p>
          <a:r>
            <a:rPr lang="en-GB"/>
            <a:t>lessons around different learning styles</a:t>
          </a:r>
        </a:p>
      </dgm:t>
    </dgm:pt>
    <dgm:pt modelId="{76B952BB-A62D-4727-97E7-458E873F8E45}" type="parTrans" cxnId="{475BBFD4-11F2-40DC-8C8F-7B54F39BC878}">
      <dgm:prSet/>
      <dgm:spPr/>
      <dgm:t>
        <a:bodyPr/>
        <a:lstStyle/>
        <a:p>
          <a:endParaRPr lang="en-GB"/>
        </a:p>
      </dgm:t>
    </dgm:pt>
    <dgm:pt modelId="{DA5E6D07-20E1-4B6B-B119-4C0866467F35}" type="sibTrans" cxnId="{475BBFD4-11F2-40DC-8C8F-7B54F39BC878}">
      <dgm:prSet/>
      <dgm:spPr/>
      <dgm:t>
        <a:bodyPr/>
        <a:lstStyle/>
        <a:p>
          <a:endParaRPr lang="en-GB"/>
        </a:p>
      </dgm:t>
    </dgm:pt>
    <dgm:pt modelId="{60DED095-4BCB-402D-9A09-10F5E83FC31E}">
      <dgm:prSet phldrT="[Text]"/>
      <dgm:spPr/>
      <dgm:t>
        <a:bodyPr/>
        <a:lstStyle/>
        <a:p>
          <a:r>
            <a:rPr lang="en-GB"/>
            <a:t>plenaries- pupils sharing</a:t>
          </a:r>
        </a:p>
      </dgm:t>
    </dgm:pt>
    <dgm:pt modelId="{A18BE824-D015-4A29-B705-49EF5F6E0411}" type="parTrans" cxnId="{47BBE39B-DBED-4A5D-861D-E3852A615F01}">
      <dgm:prSet/>
      <dgm:spPr/>
      <dgm:t>
        <a:bodyPr/>
        <a:lstStyle/>
        <a:p>
          <a:endParaRPr lang="en-GB"/>
        </a:p>
      </dgm:t>
    </dgm:pt>
    <dgm:pt modelId="{62EAB7F9-CAB9-44A7-91F9-C1A48946A0B1}" type="sibTrans" cxnId="{47BBE39B-DBED-4A5D-861D-E3852A615F01}">
      <dgm:prSet/>
      <dgm:spPr/>
      <dgm:t>
        <a:bodyPr/>
        <a:lstStyle/>
        <a:p>
          <a:endParaRPr lang="en-GB"/>
        </a:p>
      </dgm:t>
    </dgm:pt>
    <dgm:pt modelId="{F57B4664-7947-4EA3-8F4F-3EAC9946C41B}">
      <dgm:prSet phldrT="[Text]"/>
      <dgm:spPr/>
      <dgm:t>
        <a:bodyPr/>
        <a:lstStyle/>
        <a:p>
          <a:r>
            <a:rPr lang="en-GB"/>
            <a:t>Merit time and reward activities-new opportunities</a:t>
          </a:r>
        </a:p>
      </dgm:t>
    </dgm:pt>
    <dgm:pt modelId="{F2DBF0F6-192E-49F5-9021-1D5C52F37D7D}" type="parTrans" cxnId="{7FBA4BF2-095D-4E30-8C60-0A8D58B21A28}">
      <dgm:prSet/>
      <dgm:spPr/>
      <dgm:t>
        <a:bodyPr/>
        <a:lstStyle/>
        <a:p>
          <a:endParaRPr lang="en-GB"/>
        </a:p>
      </dgm:t>
    </dgm:pt>
    <dgm:pt modelId="{68DF7AFC-94DC-4548-B314-7500E5162250}" type="sibTrans" cxnId="{7FBA4BF2-095D-4E30-8C60-0A8D58B21A28}">
      <dgm:prSet/>
      <dgm:spPr/>
      <dgm:t>
        <a:bodyPr/>
        <a:lstStyle/>
        <a:p>
          <a:endParaRPr lang="en-GB"/>
        </a:p>
      </dgm:t>
    </dgm:pt>
    <dgm:pt modelId="{AA71B939-77E4-447C-B177-880C4AE8CD6F}">
      <dgm:prSet phldrT="[Text]"/>
      <dgm:spPr/>
      <dgm:t>
        <a:bodyPr/>
        <a:lstStyle/>
        <a:p>
          <a:r>
            <a:rPr lang="en-GB"/>
            <a:t>Creative arts week and projects-new skills</a:t>
          </a:r>
        </a:p>
      </dgm:t>
    </dgm:pt>
    <dgm:pt modelId="{098218AA-4463-4F0A-8FCE-06A1445A2EBD}" type="parTrans" cxnId="{04B54F05-8EB0-400C-BB8A-D60E0DF61A61}">
      <dgm:prSet/>
      <dgm:spPr/>
      <dgm:t>
        <a:bodyPr/>
        <a:lstStyle/>
        <a:p>
          <a:endParaRPr lang="en-GB"/>
        </a:p>
      </dgm:t>
    </dgm:pt>
    <dgm:pt modelId="{259FF721-CC01-4F1A-BFCD-45425D774EA3}" type="sibTrans" cxnId="{04B54F05-8EB0-400C-BB8A-D60E0DF61A61}">
      <dgm:prSet/>
      <dgm:spPr/>
      <dgm:t>
        <a:bodyPr/>
        <a:lstStyle/>
        <a:p>
          <a:endParaRPr lang="en-GB"/>
        </a:p>
      </dgm:t>
    </dgm:pt>
    <dgm:pt modelId="{C095BE94-DE47-4381-95C6-17EC3235978D}">
      <dgm:prSet phldrT="[Text]"/>
      <dgm:spPr/>
      <dgm:t>
        <a:bodyPr/>
        <a:lstStyle/>
        <a:p>
          <a:r>
            <a:rPr lang="en-GB"/>
            <a:t>clubs and activities- new games and skills</a:t>
          </a:r>
        </a:p>
      </dgm:t>
    </dgm:pt>
    <dgm:pt modelId="{330D5F5A-EDE7-4059-8F19-801365364C02}" type="parTrans" cxnId="{F5CBF570-7FE5-430F-B2E9-F8073B53E38C}">
      <dgm:prSet/>
      <dgm:spPr/>
      <dgm:t>
        <a:bodyPr/>
        <a:lstStyle/>
        <a:p>
          <a:endParaRPr lang="en-GB"/>
        </a:p>
      </dgm:t>
    </dgm:pt>
    <dgm:pt modelId="{31DD7FB0-FB41-4822-B931-424954A5F989}" type="sibTrans" cxnId="{F5CBF570-7FE5-430F-B2E9-F8073B53E38C}">
      <dgm:prSet/>
      <dgm:spPr/>
      <dgm:t>
        <a:bodyPr/>
        <a:lstStyle/>
        <a:p>
          <a:endParaRPr lang="en-GB"/>
        </a:p>
      </dgm:t>
    </dgm:pt>
    <dgm:pt modelId="{8002AC3E-CF29-4D2F-9DCD-CC7568258868}">
      <dgm:prSet phldrT="[Text]"/>
      <dgm:spPr/>
      <dgm:t>
        <a:bodyPr/>
        <a:lstStyle/>
        <a:p>
          <a:r>
            <a:rPr lang="en-GB"/>
            <a:t>staff meetings and RP circle style sharing</a:t>
          </a:r>
        </a:p>
      </dgm:t>
    </dgm:pt>
    <dgm:pt modelId="{F2C90123-F1F0-4831-8C96-922383A0F741}" type="parTrans" cxnId="{8162A4C7-5AD3-4751-AC07-A39FF2375FFB}">
      <dgm:prSet/>
      <dgm:spPr/>
      <dgm:t>
        <a:bodyPr/>
        <a:lstStyle/>
        <a:p>
          <a:endParaRPr lang="en-GB"/>
        </a:p>
      </dgm:t>
    </dgm:pt>
    <dgm:pt modelId="{46312391-8DA2-4919-84F3-F9D89120C71A}" type="sibTrans" cxnId="{8162A4C7-5AD3-4751-AC07-A39FF2375FFB}">
      <dgm:prSet/>
      <dgm:spPr/>
      <dgm:t>
        <a:bodyPr/>
        <a:lstStyle/>
        <a:p>
          <a:endParaRPr lang="en-GB"/>
        </a:p>
      </dgm:t>
    </dgm:pt>
    <dgm:pt modelId="{26542B9B-B911-4B75-ABF9-AFA14B3D5034}">
      <dgm:prSet phldrT="[Text]"/>
      <dgm:spPr/>
      <dgm:t>
        <a:bodyPr/>
        <a:lstStyle/>
        <a:p>
          <a:r>
            <a:rPr lang="en-GB"/>
            <a:t>visitors in e.g. firefighter John</a:t>
          </a:r>
        </a:p>
      </dgm:t>
    </dgm:pt>
    <dgm:pt modelId="{0B3FD6FE-90ED-4016-8897-0A5202A85C76}" type="parTrans" cxnId="{7D94D882-51BA-4931-A902-71803F8CD56F}">
      <dgm:prSet/>
      <dgm:spPr/>
      <dgm:t>
        <a:bodyPr/>
        <a:lstStyle/>
        <a:p>
          <a:endParaRPr lang="en-GB"/>
        </a:p>
      </dgm:t>
    </dgm:pt>
    <dgm:pt modelId="{9727A449-2AE7-48DD-875C-FACED42AF867}" type="sibTrans" cxnId="{7D94D882-51BA-4931-A902-71803F8CD56F}">
      <dgm:prSet/>
      <dgm:spPr/>
      <dgm:t>
        <a:bodyPr/>
        <a:lstStyle/>
        <a:p>
          <a:endParaRPr lang="en-GB"/>
        </a:p>
      </dgm:t>
    </dgm:pt>
    <dgm:pt modelId="{439AB430-E03F-4B65-96DB-0C0923E9A31B}">
      <dgm:prSet phldrT="[Text]"/>
      <dgm:spPr/>
      <dgm:t>
        <a:bodyPr/>
        <a:lstStyle/>
        <a:p>
          <a:r>
            <a:rPr lang="en-GB"/>
            <a:t>Secret garden (KS4)</a:t>
          </a:r>
        </a:p>
      </dgm:t>
    </dgm:pt>
    <dgm:pt modelId="{FCB9A116-3435-4657-B7B4-EDC60AD87050}" type="parTrans" cxnId="{A37D9884-DAFD-448F-8C13-8A915C4EAAB7}">
      <dgm:prSet/>
      <dgm:spPr/>
      <dgm:t>
        <a:bodyPr/>
        <a:lstStyle/>
        <a:p>
          <a:endParaRPr lang="en-GB"/>
        </a:p>
      </dgm:t>
    </dgm:pt>
    <dgm:pt modelId="{BF5FCF56-372B-450D-ACB9-1C2CD2F9B03C}" type="sibTrans" cxnId="{A37D9884-DAFD-448F-8C13-8A915C4EAAB7}">
      <dgm:prSet/>
      <dgm:spPr/>
      <dgm:t>
        <a:bodyPr/>
        <a:lstStyle/>
        <a:p>
          <a:endParaRPr lang="en-GB"/>
        </a:p>
      </dgm:t>
    </dgm:pt>
    <dgm:pt modelId="{EE637F78-0573-4326-93E5-A0AA87B8ABCA}">
      <dgm:prSet phldrT="[Text]"/>
      <dgm:spPr/>
      <dgm:t>
        <a:bodyPr/>
        <a:lstStyle/>
        <a:p>
          <a:r>
            <a:rPr lang="en-GB"/>
            <a:t>Eco-commitee activities</a:t>
          </a:r>
        </a:p>
      </dgm:t>
    </dgm:pt>
    <dgm:pt modelId="{324F61F0-12D9-4006-9417-94131550010C}" type="parTrans" cxnId="{B610DF97-80F5-43C5-B075-FCED20C8EB26}">
      <dgm:prSet/>
      <dgm:spPr/>
      <dgm:t>
        <a:bodyPr/>
        <a:lstStyle/>
        <a:p>
          <a:endParaRPr lang="en-GB"/>
        </a:p>
      </dgm:t>
    </dgm:pt>
    <dgm:pt modelId="{F67EE5A8-5130-49D2-BAA2-8157517DC66C}" type="sibTrans" cxnId="{B610DF97-80F5-43C5-B075-FCED20C8EB26}">
      <dgm:prSet/>
      <dgm:spPr/>
      <dgm:t>
        <a:bodyPr/>
        <a:lstStyle/>
        <a:p>
          <a:endParaRPr lang="en-GB"/>
        </a:p>
      </dgm:t>
    </dgm:pt>
    <dgm:pt modelId="{D3B654A3-565D-4C6F-8B94-377220316FD3}">
      <dgm:prSet phldrT="[Text]"/>
      <dgm:spPr/>
      <dgm:t>
        <a:bodyPr/>
        <a:lstStyle/>
        <a:p>
          <a:r>
            <a:rPr lang="en-GB"/>
            <a:t>Emotional literacy-RP check ins and circles</a:t>
          </a:r>
        </a:p>
      </dgm:t>
    </dgm:pt>
    <dgm:pt modelId="{CC50EA38-8348-4052-98A6-52C94ADFA301}" type="parTrans" cxnId="{B8FA3FC2-C9CC-4FA8-AEA9-B3AF29C98B3E}">
      <dgm:prSet/>
      <dgm:spPr/>
      <dgm:t>
        <a:bodyPr/>
        <a:lstStyle/>
        <a:p>
          <a:endParaRPr lang="en-GB"/>
        </a:p>
      </dgm:t>
    </dgm:pt>
    <dgm:pt modelId="{C26A4B10-976F-4C71-93B2-15CF887B2544}" type="sibTrans" cxnId="{B8FA3FC2-C9CC-4FA8-AEA9-B3AF29C98B3E}">
      <dgm:prSet/>
      <dgm:spPr/>
      <dgm:t>
        <a:bodyPr/>
        <a:lstStyle/>
        <a:p>
          <a:endParaRPr lang="en-GB"/>
        </a:p>
      </dgm:t>
    </dgm:pt>
    <dgm:pt modelId="{43A92ED3-8C70-4C2F-BFF9-C8FDBAC06267}">
      <dgm:prSet phldrT="[Text]"/>
      <dgm:spPr/>
      <dgm:t>
        <a:bodyPr/>
        <a:lstStyle/>
        <a:p>
          <a:r>
            <a:rPr lang="en-GB"/>
            <a:t>unity projects for staff- learning and teaching</a:t>
          </a:r>
        </a:p>
      </dgm:t>
    </dgm:pt>
    <dgm:pt modelId="{D489AEA4-F7E1-4269-B42D-A830F061B804}" type="parTrans" cxnId="{3E5B0E7D-C714-47DF-BE95-0C190D6EBB77}">
      <dgm:prSet/>
      <dgm:spPr/>
      <dgm:t>
        <a:bodyPr/>
        <a:lstStyle/>
        <a:p>
          <a:endParaRPr lang="en-GB"/>
        </a:p>
      </dgm:t>
    </dgm:pt>
    <dgm:pt modelId="{A4381126-A866-447A-93A0-B6B3664B13C9}" type="sibTrans" cxnId="{3E5B0E7D-C714-47DF-BE95-0C190D6EBB77}">
      <dgm:prSet/>
      <dgm:spPr/>
      <dgm:t>
        <a:bodyPr/>
        <a:lstStyle/>
        <a:p>
          <a:endParaRPr lang="en-GB"/>
        </a:p>
      </dgm:t>
    </dgm:pt>
    <dgm:pt modelId="{5BF4AE2D-BF06-49BE-8544-0874CB0FBC7E}">
      <dgm:prSet phldrT="[Text]"/>
      <dgm:spPr/>
      <dgm:t>
        <a:bodyPr/>
        <a:lstStyle/>
        <a:p>
          <a:r>
            <a:rPr lang="en-GB"/>
            <a:t>staff CPD</a:t>
          </a:r>
        </a:p>
      </dgm:t>
    </dgm:pt>
    <dgm:pt modelId="{AB2B8FA6-C084-4143-81C2-1C9CC8A80104}" type="parTrans" cxnId="{269043EB-7249-439C-AE1C-42953F2184A6}">
      <dgm:prSet/>
      <dgm:spPr/>
      <dgm:t>
        <a:bodyPr/>
        <a:lstStyle/>
        <a:p>
          <a:endParaRPr lang="en-GB"/>
        </a:p>
      </dgm:t>
    </dgm:pt>
    <dgm:pt modelId="{375E7183-366A-46DF-89B2-2453347A707A}" type="sibTrans" cxnId="{269043EB-7249-439C-AE1C-42953F2184A6}">
      <dgm:prSet/>
      <dgm:spPr/>
      <dgm:t>
        <a:bodyPr/>
        <a:lstStyle/>
        <a:p>
          <a:endParaRPr lang="en-GB"/>
        </a:p>
      </dgm:t>
    </dgm:pt>
    <dgm:pt modelId="{4C86256D-599D-4497-9EB8-D4E66E63A8A5}">
      <dgm:prSet phldrT="[Text]"/>
      <dgm:spPr/>
      <dgm:t>
        <a:bodyPr/>
        <a:lstStyle/>
        <a:p>
          <a:r>
            <a:rPr lang="en-GB"/>
            <a:t>Trained MHFA on staff</a:t>
          </a:r>
        </a:p>
      </dgm:t>
    </dgm:pt>
    <dgm:pt modelId="{4CD842E6-205C-4675-BED1-C80BC731EB39}" type="parTrans" cxnId="{A9C4A7F6-1EEC-40B8-843C-E50B5D8C3E1D}">
      <dgm:prSet/>
      <dgm:spPr/>
      <dgm:t>
        <a:bodyPr/>
        <a:lstStyle/>
        <a:p>
          <a:endParaRPr lang="en-GB"/>
        </a:p>
      </dgm:t>
    </dgm:pt>
    <dgm:pt modelId="{3E063756-10B6-4ADE-B17B-12F609CC5A1D}" type="sibTrans" cxnId="{A9C4A7F6-1EEC-40B8-843C-E50B5D8C3E1D}">
      <dgm:prSet/>
      <dgm:spPr/>
      <dgm:t>
        <a:bodyPr/>
        <a:lstStyle/>
        <a:p>
          <a:endParaRPr lang="en-GB"/>
        </a:p>
      </dgm:t>
    </dgm:pt>
    <dgm:pt modelId="{63540DB6-72AD-4841-854C-F0D0CAAC80D8}">
      <dgm:prSet phldrT="[Text]"/>
      <dgm:spPr/>
      <dgm:t>
        <a:bodyPr/>
        <a:lstStyle/>
        <a:p>
          <a:r>
            <a:rPr lang="en-GB"/>
            <a:t>staff induction and mentors</a:t>
          </a:r>
        </a:p>
      </dgm:t>
    </dgm:pt>
    <dgm:pt modelId="{7981C837-ED6A-46E1-AC73-33ADCE4B618B}" type="parTrans" cxnId="{F1BDFFB6-CF1C-4835-B1A1-F8D5F09B6B25}">
      <dgm:prSet/>
      <dgm:spPr/>
      <dgm:t>
        <a:bodyPr/>
        <a:lstStyle/>
        <a:p>
          <a:endParaRPr lang="en-GB"/>
        </a:p>
      </dgm:t>
    </dgm:pt>
    <dgm:pt modelId="{06D75ABB-0576-4A84-B983-D80A5222BAFA}" type="sibTrans" cxnId="{F1BDFFB6-CF1C-4835-B1A1-F8D5F09B6B25}">
      <dgm:prSet/>
      <dgm:spPr/>
      <dgm:t>
        <a:bodyPr/>
        <a:lstStyle/>
        <a:p>
          <a:endParaRPr lang="en-GB"/>
        </a:p>
      </dgm:t>
    </dgm:pt>
    <dgm:pt modelId="{A6947A22-F01C-4EB3-80FF-951E36BCAF54}">
      <dgm:prSet phldrT="[Text]"/>
      <dgm:spPr/>
      <dgm:t>
        <a:bodyPr/>
        <a:lstStyle/>
        <a:p>
          <a:r>
            <a:rPr lang="en-GB"/>
            <a:t>partner classes for some activities</a:t>
          </a:r>
        </a:p>
      </dgm:t>
    </dgm:pt>
    <dgm:pt modelId="{EDB6EB49-29D4-453A-802E-1925F3D7A0D0}" type="parTrans" cxnId="{CF8B6732-6042-4E40-ADF2-C56C63DB978C}">
      <dgm:prSet/>
      <dgm:spPr/>
      <dgm:t>
        <a:bodyPr/>
        <a:lstStyle/>
        <a:p>
          <a:endParaRPr lang="en-GB"/>
        </a:p>
      </dgm:t>
    </dgm:pt>
    <dgm:pt modelId="{BD6F1651-09D3-4F89-AC1D-B6CE2A11631D}" type="sibTrans" cxnId="{CF8B6732-6042-4E40-ADF2-C56C63DB978C}">
      <dgm:prSet/>
      <dgm:spPr/>
      <dgm:t>
        <a:bodyPr/>
        <a:lstStyle/>
        <a:p>
          <a:endParaRPr lang="en-GB"/>
        </a:p>
      </dgm:t>
    </dgm:pt>
    <dgm:pt modelId="{84E20EF0-0C1A-4622-AD98-8BAB22DEAD52}">
      <dgm:prSet phldrT="[Text]"/>
      <dgm:spPr/>
      <dgm:t>
        <a:bodyPr/>
        <a:lstStyle/>
        <a:p>
          <a:r>
            <a:rPr lang="en-GB"/>
            <a:t>Listening to parents views and knowledge of child</a:t>
          </a:r>
        </a:p>
      </dgm:t>
    </dgm:pt>
    <dgm:pt modelId="{3A43B2A5-F3F8-41CE-9156-ED57D6D4A06B}" type="parTrans" cxnId="{37FA489E-63FE-4829-A3BE-5B21A00CF94C}">
      <dgm:prSet/>
      <dgm:spPr/>
      <dgm:t>
        <a:bodyPr/>
        <a:lstStyle/>
        <a:p>
          <a:endParaRPr lang="en-GB"/>
        </a:p>
      </dgm:t>
    </dgm:pt>
    <dgm:pt modelId="{B62FDF21-2103-45A7-AEDE-7E2841936797}" type="sibTrans" cxnId="{37FA489E-63FE-4829-A3BE-5B21A00CF94C}">
      <dgm:prSet/>
      <dgm:spPr/>
      <dgm:t>
        <a:bodyPr/>
        <a:lstStyle/>
        <a:p>
          <a:endParaRPr lang="en-GB"/>
        </a:p>
      </dgm:t>
    </dgm:pt>
    <dgm:pt modelId="{C4BC9DF1-8165-461D-8C53-78B1C42B7A22}">
      <dgm:prSet phldrT="[Text]"/>
      <dgm:spPr/>
      <dgm:t>
        <a:bodyPr/>
        <a:lstStyle/>
        <a:p>
          <a:r>
            <a:rPr lang="en-GB"/>
            <a:t>Working with other agencies and referrals to professionals</a:t>
          </a:r>
        </a:p>
      </dgm:t>
    </dgm:pt>
    <dgm:pt modelId="{5BA25688-D760-4184-8E33-C9788299AD5D}" type="parTrans" cxnId="{8EF5D102-75C5-454B-9A0A-6F81EF1CD286}">
      <dgm:prSet/>
      <dgm:spPr/>
      <dgm:t>
        <a:bodyPr/>
        <a:lstStyle/>
        <a:p>
          <a:endParaRPr lang="en-GB"/>
        </a:p>
      </dgm:t>
    </dgm:pt>
    <dgm:pt modelId="{24ACFAFD-DE2D-4FBB-B9E6-5FEF31B82EB5}" type="sibTrans" cxnId="{8EF5D102-75C5-454B-9A0A-6F81EF1CD286}">
      <dgm:prSet/>
      <dgm:spPr/>
      <dgm:t>
        <a:bodyPr/>
        <a:lstStyle/>
        <a:p>
          <a:endParaRPr lang="en-GB"/>
        </a:p>
      </dgm:t>
    </dgm:pt>
    <dgm:pt modelId="{E4D71080-3E84-476D-B92A-FC015CF9A85D}" type="pres">
      <dgm:prSet presAssocID="{90FC37DF-1DC6-4A03-B16A-1499643B54DE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924796FB-E2F4-4A48-9E0E-A7E481B5D96A}" type="pres">
      <dgm:prSet presAssocID="{26C6964A-3256-41A8-BEE3-226C533CA365}" presName="centerShape" presStyleLbl="node0" presStyleIdx="0" presStyleCnt="1"/>
      <dgm:spPr/>
      <dgm:t>
        <a:bodyPr/>
        <a:lstStyle/>
        <a:p>
          <a:endParaRPr lang="en-GB"/>
        </a:p>
      </dgm:t>
    </dgm:pt>
    <dgm:pt modelId="{238F5135-7869-4E1F-85C0-234E726E7D0F}" type="pres">
      <dgm:prSet presAssocID="{72626DDE-B58E-4602-A5F9-231840B59A55}" presName="parTrans" presStyleLbl="bgSibTrans2D1" presStyleIdx="0" presStyleCnt="23"/>
      <dgm:spPr/>
      <dgm:t>
        <a:bodyPr/>
        <a:lstStyle/>
        <a:p>
          <a:endParaRPr lang="en-GB"/>
        </a:p>
      </dgm:t>
    </dgm:pt>
    <dgm:pt modelId="{CC20D5EB-1682-43BB-8581-768D26A30AA8}" type="pres">
      <dgm:prSet presAssocID="{27FA7041-8494-4E65-B030-2687D822ED1B}" presName="node" presStyleLbl="node1" presStyleIdx="0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F23BF10-3FF0-4F9F-8BDD-18D72D78E7B6}" type="pres">
      <dgm:prSet presAssocID="{F2069A99-429C-4C75-8946-51F881635F7A}" presName="parTrans" presStyleLbl="bgSibTrans2D1" presStyleIdx="1" presStyleCnt="23"/>
      <dgm:spPr/>
      <dgm:t>
        <a:bodyPr/>
        <a:lstStyle/>
        <a:p>
          <a:endParaRPr lang="en-GB"/>
        </a:p>
      </dgm:t>
    </dgm:pt>
    <dgm:pt modelId="{78BFB4E4-98EF-4B8E-B0D8-F6CB0518381A}" type="pres">
      <dgm:prSet presAssocID="{13AE89F8-F9F1-43B5-ABF9-C78E7299DA05}" presName="node" presStyleLbl="node1" presStyleIdx="1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757F091-8823-4C22-A0C2-4668BD4D3EE6}" type="pres">
      <dgm:prSet presAssocID="{684ADBAB-F0FD-4B73-AA8D-8C5A6BAE5593}" presName="parTrans" presStyleLbl="bgSibTrans2D1" presStyleIdx="2" presStyleCnt="23"/>
      <dgm:spPr/>
      <dgm:t>
        <a:bodyPr/>
        <a:lstStyle/>
        <a:p>
          <a:endParaRPr lang="en-GB"/>
        </a:p>
      </dgm:t>
    </dgm:pt>
    <dgm:pt modelId="{6A022307-A49E-4005-9D20-488FF42CD00A}" type="pres">
      <dgm:prSet presAssocID="{9A400A29-568A-479A-86E6-35E47ECC1433}" presName="node" presStyleLbl="node1" presStyleIdx="2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5A3C12A-BB6C-4FC3-914D-AB6CA6CF95B5}" type="pres">
      <dgm:prSet presAssocID="{FACE7AB1-A73F-4A91-8B0D-F69854B8C3AF}" presName="parTrans" presStyleLbl="bgSibTrans2D1" presStyleIdx="3" presStyleCnt="23"/>
      <dgm:spPr/>
      <dgm:t>
        <a:bodyPr/>
        <a:lstStyle/>
        <a:p>
          <a:endParaRPr lang="en-GB"/>
        </a:p>
      </dgm:t>
    </dgm:pt>
    <dgm:pt modelId="{B7D02543-F2D4-4F94-B1C4-07C1FCEF7760}" type="pres">
      <dgm:prSet presAssocID="{33532230-86D6-4B46-8C84-3CB0CDBF55F2}" presName="node" presStyleLbl="node1" presStyleIdx="3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1CCC361-B8E1-4868-AF5C-66DB535909BD}" type="pres">
      <dgm:prSet presAssocID="{885A8F8C-64FA-4191-8DC7-95A9EB4DA5F8}" presName="parTrans" presStyleLbl="bgSibTrans2D1" presStyleIdx="4" presStyleCnt="23"/>
      <dgm:spPr/>
      <dgm:t>
        <a:bodyPr/>
        <a:lstStyle/>
        <a:p>
          <a:endParaRPr lang="en-GB"/>
        </a:p>
      </dgm:t>
    </dgm:pt>
    <dgm:pt modelId="{F08A0971-66B5-44A8-8970-429A7125ADF5}" type="pres">
      <dgm:prSet presAssocID="{5726E6E6-B6AC-4D01-81A5-672BF1BEF13A}" presName="node" presStyleLbl="node1" presStyleIdx="4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2EB8A82-AC65-45FC-91B5-96D88E1A7D3C}" type="pres">
      <dgm:prSet presAssocID="{FCB9A116-3435-4657-B7B4-EDC60AD87050}" presName="parTrans" presStyleLbl="bgSibTrans2D1" presStyleIdx="5" presStyleCnt="23"/>
      <dgm:spPr/>
      <dgm:t>
        <a:bodyPr/>
        <a:lstStyle/>
        <a:p>
          <a:endParaRPr lang="en-GB"/>
        </a:p>
      </dgm:t>
    </dgm:pt>
    <dgm:pt modelId="{772D2AC8-FB2F-4D74-BFC4-A4B31802DAFB}" type="pres">
      <dgm:prSet presAssocID="{439AB430-E03F-4B65-96DB-0C0923E9A31B}" presName="node" presStyleLbl="node1" presStyleIdx="5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0BA263E-C4C8-47B3-9C83-728B2AEA5389}" type="pres">
      <dgm:prSet presAssocID="{CC50EA38-8348-4052-98A6-52C94ADFA301}" presName="parTrans" presStyleLbl="bgSibTrans2D1" presStyleIdx="6" presStyleCnt="23"/>
      <dgm:spPr/>
      <dgm:t>
        <a:bodyPr/>
        <a:lstStyle/>
        <a:p>
          <a:endParaRPr lang="en-GB"/>
        </a:p>
      </dgm:t>
    </dgm:pt>
    <dgm:pt modelId="{E292CA20-0E79-4C10-869D-39FBEB468D02}" type="pres">
      <dgm:prSet presAssocID="{D3B654A3-565D-4C6F-8B94-377220316FD3}" presName="node" presStyleLbl="node1" presStyleIdx="6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CD514B4-19EB-4539-8FD4-5BFAD6FDD03F}" type="pres">
      <dgm:prSet presAssocID="{324F61F0-12D9-4006-9417-94131550010C}" presName="parTrans" presStyleLbl="bgSibTrans2D1" presStyleIdx="7" presStyleCnt="23"/>
      <dgm:spPr/>
      <dgm:t>
        <a:bodyPr/>
        <a:lstStyle/>
        <a:p>
          <a:endParaRPr lang="en-GB"/>
        </a:p>
      </dgm:t>
    </dgm:pt>
    <dgm:pt modelId="{4042998E-FCEC-41EC-8BDE-981C9F009E3F}" type="pres">
      <dgm:prSet presAssocID="{EE637F78-0573-4326-93E5-A0AA87B8ABCA}" presName="node" presStyleLbl="node1" presStyleIdx="7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F543F6F-A060-40FA-B848-73F4E1B8A263}" type="pres">
      <dgm:prSet presAssocID="{0B3FD6FE-90ED-4016-8897-0A5202A85C76}" presName="parTrans" presStyleLbl="bgSibTrans2D1" presStyleIdx="8" presStyleCnt="23"/>
      <dgm:spPr/>
      <dgm:t>
        <a:bodyPr/>
        <a:lstStyle/>
        <a:p>
          <a:endParaRPr lang="en-GB"/>
        </a:p>
      </dgm:t>
    </dgm:pt>
    <dgm:pt modelId="{CEA9E032-A13D-465F-B9FA-E0815035B885}" type="pres">
      <dgm:prSet presAssocID="{26542B9B-B911-4B75-ABF9-AFA14B3D5034}" presName="node" presStyleLbl="node1" presStyleIdx="8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FE317DA-D6C2-45D9-BF30-3DFFE62689C1}" type="pres">
      <dgm:prSet presAssocID="{946055A3-BF87-4FE6-8B24-E7D1133F0616}" presName="parTrans" presStyleLbl="bgSibTrans2D1" presStyleIdx="9" presStyleCnt="23"/>
      <dgm:spPr/>
      <dgm:t>
        <a:bodyPr/>
        <a:lstStyle/>
        <a:p>
          <a:endParaRPr lang="en-GB"/>
        </a:p>
      </dgm:t>
    </dgm:pt>
    <dgm:pt modelId="{58F9A91A-4BFB-4BE0-9C1E-B60F7E0AB2E9}" type="pres">
      <dgm:prSet presAssocID="{4A6641A8-8EB5-405F-80E1-9D19872C65D3}" presName="node" presStyleLbl="node1" presStyleIdx="9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2A16DED-62CD-434B-83C0-BFE9664833B6}" type="pres">
      <dgm:prSet presAssocID="{AB2B8FA6-C084-4143-81C2-1C9CC8A80104}" presName="parTrans" presStyleLbl="bgSibTrans2D1" presStyleIdx="10" presStyleCnt="23"/>
      <dgm:spPr/>
      <dgm:t>
        <a:bodyPr/>
        <a:lstStyle/>
        <a:p>
          <a:endParaRPr lang="en-GB"/>
        </a:p>
      </dgm:t>
    </dgm:pt>
    <dgm:pt modelId="{C4526F24-60E7-468F-85CC-C0D7C0596D11}" type="pres">
      <dgm:prSet presAssocID="{5BF4AE2D-BF06-49BE-8544-0874CB0FBC7E}" presName="node" presStyleLbl="node1" presStyleIdx="10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BC69DE5-2841-4D08-BF86-4A082EE66081}" type="pres">
      <dgm:prSet presAssocID="{76B952BB-A62D-4727-97E7-458E873F8E45}" presName="parTrans" presStyleLbl="bgSibTrans2D1" presStyleIdx="11" presStyleCnt="23"/>
      <dgm:spPr/>
      <dgm:t>
        <a:bodyPr/>
        <a:lstStyle/>
        <a:p>
          <a:endParaRPr lang="en-GB"/>
        </a:p>
      </dgm:t>
    </dgm:pt>
    <dgm:pt modelId="{A94E2891-AE45-44C9-8063-3E416A639F62}" type="pres">
      <dgm:prSet presAssocID="{6BA5336F-F3DC-436D-ADF6-DC7003FA7C3C}" presName="node" presStyleLbl="node1" presStyleIdx="11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1AA4F1C-624B-4169-AAD5-9D6F8001F898}" type="pres">
      <dgm:prSet presAssocID="{A18BE824-D015-4A29-B705-49EF5F6E0411}" presName="parTrans" presStyleLbl="bgSibTrans2D1" presStyleIdx="12" presStyleCnt="23"/>
      <dgm:spPr/>
      <dgm:t>
        <a:bodyPr/>
        <a:lstStyle/>
        <a:p>
          <a:endParaRPr lang="en-GB"/>
        </a:p>
      </dgm:t>
    </dgm:pt>
    <dgm:pt modelId="{7ECD762D-469D-4037-B63D-817740367CF1}" type="pres">
      <dgm:prSet presAssocID="{60DED095-4BCB-402D-9A09-10F5E83FC31E}" presName="node" presStyleLbl="node1" presStyleIdx="12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6309520-0C5C-4056-95F1-462216521657}" type="pres">
      <dgm:prSet presAssocID="{F2DBF0F6-192E-49F5-9021-1D5C52F37D7D}" presName="parTrans" presStyleLbl="bgSibTrans2D1" presStyleIdx="13" presStyleCnt="23"/>
      <dgm:spPr/>
      <dgm:t>
        <a:bodyPr/>
        <a:lstStyle/>
        <a:p>
          <a:endParaRPr lang="en-GB"/>
        </a:p>
      </dgm:t>
    </dgm:pt>
    <dgm:pt modelId="{5F87030D-E425-4CFE-B505-97135A149B07}" type="pres">
      <dgm:prSet presAssocID="{F57B4664-7947-4EA3-8F4F-3EAC9946C41B}" presName="node" presStyleLbl="node1" presStyleIdx="13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0CDD720-31AB-4806-8FC3-AC285EAA98FB}" type="pres">
      <dgm:prSet presAssocID="{098218AA-4463-4F0A-8FCE-06A1445A2EBD}" presName="parTrans" presStyleLbl="bgSibTrans2D1" presStyleIdx="14" presStyleCnt="23"/>
      <dgm:spPr/>
      <dgm:t>
        <a:bodyPr/>
        <a:lstStyle/>
        <a:p>
          <a:endParaRPr lang="en-GB"/>
        </a:p>
      </dgm:t>
    </dgm:pt>
    <dgm:pt modelId="{496E84BC-E35D-4490-9FAF-4723F6BEA6CF}" type="pres">
      <dgm:prSet presAssocID="{AA71B939-77E4-447C-B177-880C4AE8CD6F}" presName="node" presStyleLbl="node1" presStyleIdx="14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608FAF8-4681-4E30-9D91-07C9D031094F}" type="pres">
      <dgm:prSet presAssocID="{330D5F5A-EDE7-4059-8F19-801365364C02}" presName="parTrans" presStyleLbl="bgSibTrans2D1" presStyleIdx="15" presStyleCnt="23"/>
      <dgm:spPr/>
      <dgm:t>
        <a:bodyPr/>
        <a:lstStyle/>
        <a:p>
          <a:endParaRPr lang="en-GB"/>
        </a:p>
      </dgm:t>
    </dgm:pt>
    <dgm:pt modelId="{AD0A1CA0-61DA-4AE3-B6B3-1C336AC67444}" type="pres">
      <dgm:prSet presAssocID="{C095BE94-DE47-4381-95C6-17EC3235978D}" presName="node" presStyleLbl="node1" presStyleIdx="15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7B7E8CF-50D1-4E37-9FD8-F6B1B0F039A8}" type="pres">
      <dgm:prSet presAssocID="{F2C90123-F1F0-4831-8C96-922383A0F741}" presName="parTrans" presStyleLbl="bgSibTrans2D1" presStyleIdx="16" presStyleCnt="23"/>
      <dgm:spPr/>
      <dgm:t>
        <a:bodyPr/>
        <a:lstStyle/>
        <a:p>
          <a:endParaRPr lang="en-GB"/>
        </a:p>
      </dgm:t>
    </dgm:pt>
    <dgm:pt modelId="{13F8FF60-347D-4F17-9486-31079DB8C434}" type="pres">
      <dgm:prSet presAssocID="{8002AC3E-CF29-4D2F-9DCD-CC7568258868}" presName="node" presStyleLbl="node1" presStyleIdx="16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9C82254-0558-471B-904D-28C4FA2E8772}" type="pres">
      <dgm:prSet presAssocID="{D489AEA4-F7E1-4269-B42D-A830F061B804}" presName="parTrans" presStyleLbl="bgSibTrans2D1" presStyleIdx="17" presStyleCnt="23"/>
      <dgm:spPr/>
      <dgm:t>
        <a:bodyPr/>
        <a:lstStyle/>
        <a:p>
          <a:endParaRPr lang="en-GB"/>
        </a:p>
      </dgm:t>
    </dgm:pt>
    <dgm:pt modelId="{7F6162AF-E938-4EB1-BE9D-851E3201DF81}" type="pres">
      <dgm:prSet presAssocID="{43A92ED3-8C70-4C2F-BFF9-C8FDBAC06267}" presName="node" presStyleLbl="node1" presStyleIdx="17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FCA0479-3F90-417D-AA87-4441B839A187}" type="pres">
      <dgm:prSet presAssocID="{4CD842E6-205C-4675-BED1-C80BC731EB39}" presName="parTrans" presStyleLbl="bgSibTrans2D1" presStyleIdx="18" presStyleCnt="23"/>
      <dgm:spPr/>
      <dgm:t>
        <a:bodyPr/>
        <a:lstStyle/>
        <a:p>
          <a:endParaRPr lang="en-GB"/>
        </a:p>
      </dgm:t>
    </dgm:pt>
    <dgm:pt modelId="{DA38C05F-9239-49B1-9C33-6A9090573D63}" type="pres">
      <dgm:prSet presAssocID="{4C86256D-599D-4497-9EB8-D4E66E63A8A5}" presName="node" presStyleLbl="node1" presStyleIdx="18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232E409-982C-425D-B61F-D862A4FDCBF7}" type="pres">
      <dgm:prSet presAssocID="{7981C837-ED6A-46E1-AC73-33ADCE4B618B}" presName="parTrans" presStyleLbl="bgSibTrans2D1" presStyleIdx="19" presStyleCnt="23"/>
      <dgm:spPr/>
      <dgm:t>
        <a:bodyPr/>
        <a:lstStyle/>
        <a:p>
          <a:endParaRPr lang="en-GB"/>
        </a:p>
      </dgm:t>
    </dgm:pt>
    <dgm:pt modelId="{7A2E26D2-59C7-446D-B2C0-97B3BF071705}" type="pres">
      <dgm:prSet presAssocID="{63540DB6-72AD-4841-854C-F0D0CAAC80D8}" presName="node" presStyleLbl="node1" presStyleIdx="19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C992980-4E56-445C-91FC-BA1AA602FD4C}" type="pres">
      <dgm:prSet presAssocID="{EDB6EB49-29D4-453A-802E-1925F3D7A0D0}" presName="parTrans" presStyleLbl="bgSibTrans2D1" presStyleIdx="20" presStyleCnt="23"/>
      <dgm:spPr/>
      <dgm:t>
        <a:bodyPr/>
        <a:lstStyle/>
        <a:p>
          <a:endParaRPr lang="en-GB"/>
        </a:p>
      </dgm:t>
    </dgm:pt>
    <dgm:pt modelId="{51DF785E-F741-4903-8DC9-15894C3DA4D8}" type="pres">
      <dgm:prSet presAssocID="{A6947A22-F01C-4EB3-80FF-951E36BCAF54}" presName="node" presStyleLbl="node1" presStyleIdx="20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176F443-6F47-482F-82B7-95E8B3FA7CAA}" type="pres">
      <dgm:prSet presAssocID="{3A43B2A5-F3F8-41CE-9156-ED57D6D4A06B}" presName="parTrans" presStyleLbl="bgSibTrans2D1" presStyleIdx="21" presStyleCnt="23"/>
      <dgm:spPr/>
      <dgm:t>
        <a:bodyPr/>
        <a:lstStyle/>
        <a:p>
          <a:endParaRPr lang="en-GB"/>
        </a:p>
      </dgm:t>
    </dgm:pt>
    <dgm:pt modelId="{B2D97995-2333-4A17-8EF2-CD6023CB2DDB}" type="pres">
      <dgm:prSet presAssocID="{84E20EF0-0C1A-4622-AD98-8BAB22DEAD52}" presName="node" presStyleLbl="node1" presStyleIdx="21" presStyleCnt="2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031188F-7AF4-4F87-BBFC-9F0BFC4481EF}" type="pres">
      <dgm:prSet presAssocID="{5BA25688-D760-4184-8E33-C9788299AD5D}" presName="parTrans" presStyleLbl="bgSibTrans2D1" presStyleIdx="22" presStyleCnt="23"/>
      <dgm:spPr/>
      <dgm:t>
        <a:bodyPr/>
        <a:lstStyle/>
        <a:p>
          <a:endParaRPr lang="en-GB"/>
        </a:p>
      </dgm:t>
    </dgm:pt>
    <dgm:pt modelId="{8373686B-722A-4ECA-899B-0D594AA76E5C}" type="pres">
      <dgm:prSet presAssocID="{C4BC9DF1-8165-461D-8C53-78B1C42B7A22}" presName="node" presStyleLbl="node1" presStyleIdx="22" presStyleCnt="23" custScaleX="211451" custScaleY="102956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88063030-37C5-44AC-8530-28B9C921761D}" srcId="{26C6964A-3256-41A8-BEE3-226C533CA365}" destId="{27FA7041-8494-4E65-B030-2687D822ED1B}" srcOrd="0" destOrd="0" parTransId="{72626DDE-B58E-4602-A5F9-231840B59A55}" sibTransId="{9A9B4A2B-E2BD-44DB-BB3B-C3A66EA41FD7}"/>
    <dgm:cxn modelId="{BA698ED8-4AE0-4AB8-8A0E-BA1306B0885C}" type="presOf" srcId="{26C6964A-3256-41A8-BEE3-226C533CA365}" destId="{924796FB-E2F4-4A48-9E0E-A7E481B5D96A}" srcOrd="0" destOrd="0" presId="urn:microsoft.com/office/officeart/2005/8/layout/radial4"/>
    <dgm:cxn modelId="{04B54F05-8EB0-400C-BB8A-D60E0DF61A61}" srcId="{26C6964A-3256-41A8-BEE3-226C533CA365}" destId="{AA71B939-77E4-447C-B177-880C4AE8CD6F}" srcOrd="14" destOrd="0" parTransId="{098218AA-4463-4F0A-8FCE-06A1445A2EBD}" sibTransId="{259FF721-CC01-4F1A-BFCD-45425D774EA3}"/>
    <dgm:cxn modelId="{47BBE39B-DBED-4A5D-861D-E3852A615F01}" srcId="{26C6964A-3256-41A8-BEE3-226C533CA365}" destId="{60DED095-4BCB-402D-9A09-10F5E83FC31E}" srcOrd="12" destOrd="0" parTransId="{A18BE824-D015-4A29-B705-49EF5F6E0411}" sibTransId="{62EAB7F9-CAB9-44A7-91F9-C1A48946A0B1}"/>
    <dgm:cxn modelId="{A9C4A7F6-1EEC-40B8-843C-E50B5D8C3E1D}" srcId="{26C6964A-3256-41A8-BEE3-226C533CA365}" destId="{4C86256D-599D-4497-9EB8-D4E66E63A8A5}" srcOrd="18" destOrd="0" parTransId="{4CD842E6-205C-4675-BED1-C80BC731EB39}" sibTransId="{3E063756-10B6-4ADE-B17B-12F609CC5A1D}"/>
    <dgm:cxn modelId="{3E5B0E7D-C714-47DF-BE95-0C190D6EBB77}" srcId="{26C6964A-3256-41A8-BEE3-226C533CA365}" destId="{43A92ED3-8C70-4C2F-BFF9-C8FDBAC06267}" srcOrd="17" destOrd="0" parTransId="{D489AEA4-F7E1-4269-B42D-A830F061B804}" sibTransId="{A4381126-A866-447A-93A0-B6B3664B13C9}"/>
    <dgm:cxn modelId="{C7618B45-ACA8-4BE1-98A2-B2CBAC7E9FE3}" type="presOf" srcId="{F2C90123-F1F0-4831-8C96-922383A0F741}" destId="{27B7E8CF-50D1-4E37-9FD8-F6B1B0F039A8}" srcOrd="0" destOrd="0" presId="urn:microsoft.com/office/officeart/2005/8/layout/radial4"/>
    <dgm:cxn modelId="{5AE5BAE7-7485-4966-A3D6-A825AA847464}" type="presOf" srcId="{324F61F0-12D9-4006-9417-94131550010C}" destId="{7CD514B4-19EB-4539-8FD4-5BFAD6FDD03F}" srcOrd="0" destOrd="0" presId="urn:microsoft.com/office/officeart/2005/8/layout/radial4"/>
    <dgm:cxn modelId="{6E6A96E5-DBA2-4AEB-ABAD-F3DAFBE3E37C}" type="presOf" srcId="{C4BC9DF1-8165-461D-8C53-78B1C42B7A22}" destId="{8373686B-722A-4ECA-899B-0D594AA76E5C}" srcOrd="0" destOrd="0" presId="urn:microsoft.com/office/officeart/2005/8/layout/radial4"/>
    <dgm:cxn modelId="{4F5FDCA8-0A27-417B-9EDB-E66538CCA320}" type="presOf" srcId="{33532230-86D6-4B46-8C84-3CB0CDBF55F2}" destId="{B7D02543-F2D4-4F94-B1C4-07C1FCEF7760}" srcOrd="0" destOrd="0" presId="urn:microsoft.com/office/officeart/2005/8/layout/radial4"/>
    <dgm:cxn modelId="{B401D55A-D362-4700-A84F-128ED6A6077C}" type="presOf" srcId="{7981C837-ED6A-46E1-AC73-33ADCE4B618B}" destId="{E232E409-982C-425D-B61F-D862A4FDCBF7}" srcOrd="0" destOrd="0" presId="urn:microsoft.com/office/officeart/2005/8/layout/radial4"/>
    <dgm:cxn modelId="{A63A1C53-67A6-4740-8137-9F023DB3A317}" type="presOf" srcId="{885A8F8C-64FA-4191-8DC7-95A9EB4DA5F8}" destId="{81CCC361-B8E1-4868-AF5C-66DB535909BD}" srcOrd="0" destOrd="0" presId="urn:microsoft.com/office/officeart/2005/8/layout/radial4"/>
    <dgm:cxn modelId="{37FA489E-63FE-4829-A3BE-5B21A00CF94C}" srcId="{26C6964A-3256-41A8-BEE3-226C533CA365}" destId="{84E20EF0-0C1A-4622-AD98-8BAB22DEAD52}" srcOrd="21" destOrd="0" parTransId="{3A43B2A5-F3F8-41CE-9156-ED57D6D4A06B}" sibTransId="{B62FDF21-2103-45A7-AEDE-7E2841936797}"/>
    <dgm:cxn modelId="{A37D9884-DAFD-448F-8C13-8A915C4EAAB7}" srcId="{26C6964A-3256-41A8-BEE3-226C533CA365}" destId="{439AB430-E03F-4B65-96DB-0C0923E9A31B}" srcOrd="5" destOrd="0" parTransId="{FCB9A116-3435-4657-B7B4-EDC60AD87050}" sibTransId="{BF5FCF56-372B-450D-ACB9-1C2CD2F9B03C}"/>
    <dgm:cxn modelId="{D74E1E68-BAC9-49C2-A184-C16BC77FC0F7}" type="presOf" srcId="{8002AC3E-CF29-4D2F-9DCD-CC7568258868}" destId="{13F8FF60-347D-4F17-9486-31079DB8C434}" srcOrd="0" destOrd="0" presId="urn:microsoft.com/office/officeart/2005/8/layout/radial4"/>
    <dgm:cxn modelId="{F1BDFFB6-CF1C-4835-B1A1-F8D5F09B6B25}" srcId="{26C6964A-3256-41A8-BEE3-226C533CA365}" destId="{63540DB6-72AD-4841-854C-F0D0CAAC80D8}" srcOrd="19" destOrd="0" parTransId="{7981C837-ED6A-46E1-AC73-33ADCE4B618B}" sibTransId="{06D75ABB-0576-4A84-B983-D80A5222BAFA}"/>
    <dgm:cxn modelId="{F0CA6269-3AAC-4625-A12C-540764683DC1}" type="presOf" srcId="{4A6641A8-8EB5-405F-80E1-9D19872C65D3}" destId="{58F9A91A-4BFB-4BE0-9C1E-B60F7E0AB2E9}" srcOrd="0" destOrd="0" presId="urn:microsoft.com/office/officeart/2005/8/layout/radial4"/>
    <dgm:cxn modelId="{B8FA3FC2-C9CC-4FA8-AEA9-B3AF29C98B3E}" srcId="{26C6964A-3256-41A8-BEE3-226C533CA365}" destId="{D3B654A3-565D-4C6F-8B94-377220316FD3}" srcOrd="6" destOrd="0" parTransId="{CC50EA38-8348-4052-98A6-52C94ADFA301}" sibTransId="{C26A4B10-976F-4C71-93B2-15CF887B2544}"/>
    <dgm:cxn modelId="{7FBA4BF2-095D-4E30-8C60-0A8D58B21A28}" srcId="{26C6964A-3256-41A8-BEE3-226C533CA365}" destId="{F57B4664-7947-4EA3-8F4F-3EAC9946C41B}" srcOrd="13" destOrd="0" parTransId="{F2DBF0F6-192E-49F5-9021-1D5C52F37D7D}" sibTransId="{68DF7AFC-94DC-4548-B314-7500E5162250}"/>
    <dgm:cxn modelId="{A7D2988D-4A14-46A2-88C6-3C3D7E8494D1}" type="presOf" srcId="{A18BE824-D015-4A29-B705-49EF5F6E0411}" destId="{F1AA4F1C-624B-4169-AAD5-9D6F8001F898}" srcOrd="0" destOrd="0" presId="urn:microsoft.com/office/officeart/2005/8/layout/radial4"/>
    <dgm:cxn modelId="{7D94D882-51BA-4931-A902-71803F8CD56F}" srcId="{26C6964A-3256-41A8-BEE3-226C533CA365}" destId="{26542B9B-B911-4B75-ABF9-AFA14B3D5034}" srcOrd="8" destOrd="0" parTransId="{0B3FD6FE-90ED-4016-8897-0A5202A85C76}" sibTransId="{9727A449-2AE7-48DD-875C-FACED42AF867}"/>
    <dgm:cxn modelId="{269043EB-7249-439C-AE1C-42953F2184A6}" srcId="{26C6964A-3256-41A8-BEE3-226C533CA365}" destId="{5BF4AE2D-BF06-49BE-8544-0874CB0FBC7E}" srcOrd="10" destOrd="0" parTransId="{AB2B8FA6-C084-4143-81C2-1C9CC8A80104}" sibTransId="{375E7183-366A-46DF-89B2-2453347A707A}"/>
    <dgm:cxn modelId="{9C7AD489-F2A2-4B31-9CEC-8D3E502B9D12}" type="presOf" srcId="{27FA7041-8494-4E65-B030-2687D822ED1B}" destId="{CC20D5EB-1682-43BB-8581-768D26A30AA8}" srcOrd="0" destOrd="0" presId="urn:microsoft.com/office/officeart/2005/8/layout/radial4"/>
    <dgm:cxn modelId="{098A4290-5019-4E76-91EC-2D78310996CE}" type="presOf" srcId="{EE637F78-0573-4326-93E5-A0AA87B8ABCA}" destId="{4042998E-FCEC-41EC-8BDE-981C9F009E3F}" srcOrd="0" destOrd="0" presId="urn:microsoft.com/office/officeart/2005/8/layout/radial4"/>
    <dgm:cxn modelId="{C60B3D21-E486-443D-8675-096FA91F4C74}" type="presOf" srcId="{4C86256D-599D-4497-9EB8-D4E66E63A8A5}" destId="{DA38C05F-9239-49B1-9C33-6A9090573D63}" srcOrd="0" destOrd="0" presId="urn:microsoft.com/office/officeart/2005/8/layout/radial4"/>
    <dgm:cxn modelId="{4C075258-E1E0-43DD-ADC2-D8813C679A15}" type="presOf" srcId="{63540DB6-72AD-4841-854C-F0D0CAAC80D8}" destId="{7A2E26D2-59C7-446D-B2C0-97B3BF071705}" srcOrd="0" destOrd="0" presId="urn:microsoft.com/office/officeart/2005/8/layout/radial4"/>
    <dgm:cxn modelId="{A631999E-BFD7-4C00-9541-CC4A39C75E1B}" type="presOf" srcId="{6BA5336F-F3DC-436D-ADF6-DC7003FA7C3C}" destId="{A94E2891-AE45-44C9-8063-3E416A639F62}" srcOrd="0" destOrd="0" presId="urn:microsoft.com/office/officeart/2005/8/layout/radial4"/>
    <dgm:cxn modelId="{B096A4EF-ADE5-48B0-9061-CD4A41D0F12F}" type="presOf" srcId="{4CD842E6-205C-4675-BED1-C80BC731EB39}" destId="{8FCA0479-3F90-417D-AA87-4441B839A187}" srcOrd="0" destOrd="0" presId="urn:microsoft.com/office/officeart/2005/8/layout/radial4"/>
    <dgm:cxn modelId="{33A9FF60-FD8D-4214-8B9F-ADEBDFDF8D83}" type="presOf" srcId="{F57B4664-7947-4EA3-8F4F-3EAC9946C41B}" destId="{5F87030D-E425-4CFE-B505-97135A149B07}" srcOrd="0" destOrd="0" presId="urn:microsoft.com/office/officeart/2005/8/layout/radial4"/>
    <dgm:cxn modelId="{E6EE3AF0-A823-4F98-A0ED-BB6E619C0BE9}" type="presOf" srcId="{A6947A22-F01C-4EB3-80FF-951E36BCAF54}" destId="{51DF785E-F741-4903-8DC9-15894C3DA4D8}" srcOrd="0" destOrd="0" presId="urn:microsoft.com/office/officeart/2005/8/layout/radial4"/>
    <dgm:cxn modelId="{2BDC0A94-7A27-4D08-B053-594549BBF771}" srcId="{26C6964A-3256-41A8-BEE3-226C533CA365}" destId="{4A6641A8-8EB5-405F-80E1-9D19872C65D3}" srcOrd="9" destOrd="0" parTransId="{946055A3-BF87-4FE6-8B24-E7D1133F0616}" sibTransId="{3F3B9CA5-17F2-40F6-AA97-342BA63C25B5}"/>
    <dgm:cxn modelId="{8EF5D102-75C5-454B-9A0A-6F81EF1CD286}" srcId="{26C6964A-3256-41A8-BEE3-226C533CA365}" destId="{C4BC9DF1-8165-461D-8C53-78B1C42B7A22}" srcOrd="22" destOrd="0" parTransId="{5BA25688-D760-4184-8E33-C9788299AD5D}" sibTransId="{24ACFAFD-DE2D-4FBB-B9E6-5FEF31B82EB5}"/>
    <dgm:cxn modelId="{4C83C172-1294-45C8-8122-8445B13139BF}" type="presOf" srcId="{946055A3-BF87-4FE6-8B24-E7D1133F0616}" destId="{BFE317DA-D6C2-45D9-BF30-3DFFE62689C1}" srcOrd="0" destOrd="0" presId="urn:microsoft.com/office/officeart/2005/8/layout/radial4"/>
    <dgm:cxn modelId="{6A3A5239-599E-4BCE-BB03-E8C4EA986769}" type="presOf" srcId="{FCB9A116-3435-4657-B7B4-EDC60AD87050}" destId="{F2EB8A82-AC65-45FC-91B5-96D88E1A7D3C}" srcOrd="0" destOrd="0" presId="urn:microsoft.com/office/officeart/2005/8/layout/radial4"/>
    <dgm:cxn modelId="{DAD98551-9C79-4D02-8EEE-73108D8D2B95}" type="presOf" srcId="{FACE7AB1-A73F-4A91-8B0D-F69854B8C3AF}" destId="{D5A3C12A-BB6C-4FC3-914D-AB6CA6CF95B5}" srcOrd="0" destOrd="0" presId="urn:microsoft.com/office/officeart/2005/8/layout/radial4"/>
    <dgm:cxn modelId="{CF5F1A83-FE0A-431F-8CBE-126CCEBA345F}" type="presOf" srcId="{5726E6E6-B6AC-4D01-81A5-672BF1BEF13A}" destId="{F08A0971-66B5-44A8-8970-429A7125ADF5}" srcOrd="0" destOrd="0" presId="urn:microsoft.com/office/officeart/2005/8/layout/radial4"/>
    <dgm:cxn modelId="{B7160483-D8E2-4599-AF4A-2B8A8050174B}" type="presOf" srcId="{13AE89F8-F9F1-43B5-ABF9-C78E7299DA05}" destId="{78BFB4E4-98EF-4B8E-B0D8-F6CB0518381A}" srcOrd="0" destOrd="0" presId="urn:microsoft.com/office/officeart/2005/8/layout/radial4"/>
    <dgm:cxn modelId="{B610DF97-80F5-43C5-B075-FCED20C8EB26}" srcId="{26C6964A-3256-41A8-BEE3-226C533CA365}" destId="{EE637F78-0573-4326-93E5-A0AA87B8ABCA}" srcOrd="7" destOrd="0" parTransId="{324F61F0-12D9-4006-9417-94131550010C}" sibTransId="{F67EE5A8-5130-49D2-BAA2-8157517DC66C}"/>
    <dgm:cxn modelId="{21D82307-DBA7-40B0-BFE3-ACB8A08792F7}" type="presOf" srcId="{C095BE94-DE47-4381-95C6-17EC3235978D}" destId="{AD0A1CA0-61DA-4AE3-B6B3-1C336AC67444}" srcOrd="0" destOrd="0" presId="urn:microsoft.com/office/officeart/2005/8/layout/radial4"/>
    <dgm:cxn modelId="{D4C39E8E-F277-4B68-B8BB-56E0738D0F76}" type="presOf" srcId="{439AB430-E03F-4B65-96DB-0C0923E9A31B}" destId="{772D2AC8-FB2F-4D74-BFC4-A4B31802DAFB}" srcOrd="0" destOrd="0" presId="urn:microsoft.com/office/officeart/2005/8/layout/radial4"/>
    <dgm:cxn modelId="{430E0A7A-5CBC-430E-88B6-B71E8C35AFD5}" type="presOf" srcId="{CC50EA38-8348-4052-98A6-52C94ADFA301}" destId="{50BA263E-C4C8-47B3-9C83-728B2AEA5389}" srcOrd="0" destOrd="0" presId="urn:microsoft.com/office/officeart/2005/8/layout/radial4"/>
    <dgm:cxn modelId="{4ED91347-DDC6-4931-B2F0-F79D4874E2E7}" type="presOf" srcId="{098218AA-4463-4F0A-8FCE-06A1445A2EBD}" destId="{40CDD720-31AB-4806-8FC3-AC285EAA98FB}" srcOrd="0" destOrd="0" presId="urn:microsoft.com/office/officeart/2005/8/layout/radial4"/>
    <dgm:cxn modelId="{CA001142-1459-4A5D-9A9A-538CB30ABB4E}" type="presOf" srcId="{9A400A29-568A-479A-86E6-35E47ECC1433}" destId="{6A022307-A49E-4005-9D20-488FF42CD00A}" srcOrd="0" destOrd="0" presId="urn:microsoft.com/office/officeart/2005/8/layout/radial4"/>
    <dgm:cxn modelId="{2CDDC0F1-BD35-4472-9F41-C46385E5971A}" type="presOf" srcId="{0B3FD6FE-90ED-4016-8897-0A5202A85C76}" destId="{2F543F6F-A060-40FA-B848-73F4E1B8A263}" srcOrd="0" destOrd="0" presId="urn:microsoft.com/office/officeart/2005/8/layout/radial4"/>
    <dgm:cxn modelId="{7B44ECA9-B076-420F-AF41-BAB84FD1DEC7}" type="presOf" srcId="{72626DDE-B58E-4602-A5F9-231840B59A55}" destId="{238F5135-7869-4E1F-85C0-234E726E7D0F}" srcOrd="0" destOrd="0" presId="urn:microsoft.com/office/officeart/2005/8/layout/radial4"/>
    <dgm:cxn modelId="{2C9F8A11-2EDA-430C-B3D3-A87A7EAAA12A}" type="presOf" srcId="{5BF4AE2D-BF06-49BE-8544-0874CB0FBC7E}" destId="{C4526F24-60E7-468F-85CC-C0D7C0596D11}" srcOrd="0" destOrd="0" presId="urn:microsoft.com/office/officeart/2005/8/layout/radial4"/>
    <dgm:cxn modelId="{E7C8DB48-E028-4E00-B449-0A1EDC05F435}" type="presOf" srcId="{3A43B2A5-F3F8-41CE-9156-ED57D6D4A06B}" destId="{9176F443-6F47-482F-82B7-95E8B3FA7CAA}" srcOrd="0" destOrd="0" presId="urn:microsoft.com/office/officeart/2005/8/layout/radial4"/>
    <dgm:cxn modelId="{CF8B6732-6042-4E40-ADF2-C56C63DB978C}" srcId="{26C6964A-3256-41A8-BEE3-226C533CA365}" destId="{A6947A22-F01C-4EB3-80FF-951E36BCAF54}" srcOrd="20" destOrd="0" parTransId="{EDB6EB49-29D4-453A-802E-1925F3D7A0D0}" sibTransId="{BD6F1651-09D3-4F89-AC1D-B6CE2A11631D}"/>
    <dgm:cxn modelId="{EE05B5C0-780A-46A8-A082-3404CC3873D1}" type="presOf" srcId="{D3B654A3-565D-4C6F-8B94-377220316FD3}" destId="{E292CA20-0E79-4C10-869D-39FBEB468D02}" srcOrd="0" destOrd="0" presId="urn:microsoft.com/office/officeart/2005/8/layout/radial4"/>
    <dgm:cxn modelId="{9D10F849-BBDB-468E-87F1-860561F91C20}" type="presOf" srcId="{EDB6EB49-29D4-453A-802E-1925F3D7A0D0}" destId="{CC992980-4E56-445C-91FC-BA1AA602FD4C}" srcOrd="0" destOrd="0" presId="urn:microsoft.com/office/officeart/2005/8/layout/radial4"/>
    <dgm:cxn modelId="{D345B2AD-EB3E-4E09-BA6A-1979644E485C}" type="presOf" srcId="{26542B9B-B911-4B75-ABF9-AFA14B3D5034}" destId="{CEA9E032-A13D-465F-B9FA-E0815035B885}" srcOrd="0" destOrd="0" presId="urn:microsoft.com/office/officeart/2005/8/layout/radial4"/>
    <dgm:cxn modelId="{6A843B22-2870-4C4B-A43B-48542DEEB493}" srcId="{26C6964A-3256-41A8-BEE3-226C533CA365}" destId="{5726E6E6-B6AC-4D01-81A5-672BF1BEF13A}" srcOrd="4" destOrd="0" parTransId="{885A8F8C-64FA-4191-8DC7-95A9EB4DA5F8}" sibTransId="{1C064092-F0B6-423D-A625-CE4CAA6A3542}"/>
    <dgm:cxn modelId="{5B1944C9-C0A9-4D42-922D-5E8EEA230284}" type="presOf" srcId="{43A92ED3-8C70-4C2F-BFF9-C8FDBAC06267}" destId="{7F6162AF-E938-4EB1-BE9D-851E3201DF81}" srcOrd="0" destOrd="0" presId="urn:microsoft.com/office/officeart/2005/8/layout/radial4"/>
    <dgm:cxn modelId="{334C4394-B85C-436F-8416-206B6E4AF81F}" type="presOf" srcId="{D489AEA4-F7E1-4269-B42D-A830F061B804}" destId="{C9C82254-0558-471B-904D-28C4FA2E8772}" srcOrd="0" destOrd="0" presId="urn:microsoft.com/office/officeart/2005/8/layout/radial4"/>
    <dgm:cxn modelId="{F5CBF570-7FE5-430F-B2E9-F8073B53E38C}" srcId="{26C6964A-3256-41A8-BEE3-226C533CA365}" destId="{C095BE94-DE47-4381-95C6-17EC3235978D}" srcOrd="15" destOrd="0" parTransId="{330D5F5A-EDE7-4059-8F19-801365364C02}" sibTransId="{31DD7FB0-FB41-4822-B931-424954A5F989}"/>
    <dgm:cxn modelId="{75A31AE5-B701-4154-BF2D-160D85A40223}" type="presOf" srcId="{330D5F5A-EDE7-4059-8F19-801365364C02}" destId="{9608FAF8-4681-4E30-9D91-07C9D031094F}" srcOrd="0" destOrd="0" presId="urn:microsoft.com/office/officeart/2005/8/layout/radial4"/>
    <dgm:cxn modelId="{530DA162-F614-4D11-A799-3B9DD4C63A57}" type="presOf" srcId="{76B952BB-A62D-4727-97E7-458E873F8E45}" destId="{2BC69DE5-2841-4D08-BF86-4A082EE66081}" srcOrd="0" destOrd="0" presId="urn:microsoft.com/office/officeart/2005/8/layout/radial4"/>
    <dgm:cxn modelId="{700088C4-5469-4129-B035-31D56C952CD6}" srcId="{26C6964A-3256-41A8-BEE3-226C533CA365}" destId="{13AE89F8-F9F1-43B5-ABF9-C78E7299DA05}" srcOrd="1" destOrd="0" parTransId="{F2069A99-429C-4C75-8946-51F881635F7A}" sibTransId="{F1983D36-7935-4C97-98B3-1B5C52DE3835}"/>
    <dgm:cxn modelId="{8162A4C7-5AD3-4751-AC07-A39FF2375FFB}" srcId="{26C6964A-3256-41A8-BEE3-226C533CA365}" destId="{8002AC3E-CF29-4D2F-9DCD-CC7568258868}" srcOrd="16" destOrd="0" parTransId="{F2C90123-F1F0-4831-8C96-922383A0F741}" sibTransId="{46312391-8DA2-4919-84F3-F9D89120C71A}"/>
    <dgm:cxn modelId="{615713C4-FD81-499F-B7AD-555B5C92F8C6}" type="presOf" srcId="{F2DBF0F6-192E-49F5-9021-1D5C52F37D7D}" destId="{F6309520-0C5C-4056-95F1-462216521657}" srcOrd="0" destOrd="0" presId="urn:microsoft.com/office/officeart/2005/8/layout/radial4"/>
    <dgm:cxn modelId="{BFD8026D-2B97-460D-AA6B-C588969F421D}" type="presOf" srcId="{AA71B939-77E4-447C-B177-880C4AE8CD6F}" destId="{496E84BC-E35D-4490-9FAF-4723F6BEA6CF}" srcOrd="0" destOrd="0" presId="urn:microsoft.com/office/officeart/2005/8/layout/radial4"/>
    <dgm:cxn modelId="{472970D9-C7DE-4266-AF71-05DCBFD8E611}" type="presOf" srcId="{AB2B8FA6-C084-4143-81C2-1C9CC8A80104}" destId="{F2A16DED-62CD-434B-83C0-BFE9664833B6}" srcOrd="0" destOrd="0" presId="urn:microsoft.com/office/officeart/2005/8/layout/radial4"/>
    <dgm:cxn modelId="{65190339-F0C3-4A19-AA96-8A63BDA2FB41}" type="presOf" srcId="{84E20EF0-0C1A-4622-AD98-8BAB22DEAD52}" destId="{B2D97995-2333-4A17-8EF2-CD6023CB2DDB}" srcOrd="0" destOrd="0" presId="urn:microsoft.com/office/officeart/2005/8/layout/radial4"/>
    <dgm:cxn modelId="{D2C5F071-890B-44C8-AC07-7FD9A5BDB474}" type="presOf" srcId="{60DED095-4BCB-402D-9A09-10F5E83FC31E}" destId="{7ECD762D-469D-4037-B63D-817740367CF1}" srcOrd="0" destOrd="0" presId="urn:microsoft.com/office/officeart/2005/8/layout/radial4"/>
    <dgm:cxn modelId="{475BBFD4-11F2-40DC-8C8F-7B54F39BC878}" srcId="{26C6964A-3256-41A8-BEE3-226C533CA365}" destId="{6BA5336F-F3DC-436D-ADF6-DC7003FA7C3C}" srcOrd="11" destOrd="0" parTransId="{76B952BB-A62D-4727-97E7-458E873F8E45}" sibTransId="{DA5E6D07-20E1-4B6B-B119-4C0866467F35}"/>
    <dgm:cxn modelId="{6F8C15AF-F342-4186-8C4B-C7ABEE30E868}" srcId="{26C6964A-3256-41A8-BEE3-226C533CA365}" destId="{9A400A29-568A-479A-86E6-35E47ECC1433}" srcOrd="2" destOrd="0" parTransId="{684ADBAB-F0FD-4B73-AA8D-8C5A6BAE5593}" sibTransId="{CCD9A44B-1C1A-44F6-B5B3-1F0AAC21A656}"/>
    <dgm:cxn modelId="{3254F94D-54C3-4A72-80EC-629E38CD5544}" srcId="{26C6964A-3256-41A8-BEE3-226C533CA365}" destId="{33532230-86D6-4B46-8C84-3CB0CDBF55F2}" srcOrd="3" destOrd="0" parTransId="{FACE7AB1-A73F-4A91-8B0D-F69854B8C3AF}" sibTransId="{F237F37E-6E13-41DF-B15D-DCF3821F1F05}"/>
    <dgm:cxn modelId="{B5F6A465-1A22-4499-83F7-634BBD7ACC1F}" type="presOf" srcId="{5BA25688-D760-4184-8E33-C9788299AD5D}" destId="{9031188F-7AF4-4F87-BBFC-9F0BFC4481EF}" srcOrd="0" destOrd="0" presId="urn:microsoft.com/office/officeart/2005/8/layout/radial4"/>
    <dgm:cxn modelId="{8385CD48-6659-456F-88F8-2872362B4DB8}" type="presOf" srcId="{90FC37DF-1DC6-4A03-B16A-1499643B54DE}" destId="{E4D71080-3E84-476D-B92A-FC015CF9A85D}" srcOrd="0" destOrd="0" presId="urn:microsoft.com/office/officeart/2005/8/layout/radial4"/>
    <dgm:cxn modelId="{3611520A-F985-474A-9632-59D8FD4073D3}" type="presOf" srcId="{684ADBAB-F0FD-4B73-AA8D-8C5A6BAE5593}" destId="{2757F091-8823-4C22-A0C2-4668BD4D3EE6}" srcOrd="0" destOrd="0" presId="urn:microsoft.com/office/officeart/2005/8/layout/radial4"/>
    <dgm:cxn modelId="{E5E2C98F-202F-45F5-B392-6084CE2FA6FD}" srcId="{90FC37DF-1DC6-4A03-B16A-1499643B54DE}" destId="{26C6964A-3256-41A8-BEE3-226C533CA365}" srcOrd="0" destOrd="0" parTransId="{D6020238-7128-4435-A466-722AE44E972D}" sibTransId="{38FFD9C3-CFE0-48E4-B9E0-D218A80BBAD5}"/>
    <dgm:cxn modelId="{8FB49FDB-D14B-4176-8B89-DB516ACC193E}" type="presOf" srcId="{F2069A99-429C-4C75-8946-51F881635F7A}" destId="{EF23BF10-3FF0-4F9F-8BDD-18D72D78E7B6}" srcOrd="0" destOrd="0" presId="urn:microsoft.com/office/officeart/2005/8/layout/radial4"/>
    <dgm:cxn modelId="{7E084AC5-6209-4B9B-8D92-93022C67A0CB}" type="presParOf" srcId="{E4D71080-3E84-476D-B92A-FC015CF9A85D}" destId="{924796FB-E2F4-4A48-9E0E-A7E481B5D96A}" srcOrd="0" destOrd="0" presId="urn:microsoft.com/office/officeart/2005/8/layout/radial4"/>
    <dgm:cxn modelId="{51B6F0C2-69DA-4CFF-AB17-D0F55DB3B7DD}" type="presParOf" srcId="{E4D71080-3E84-476D-B92A-FC015CF9A85D}" destId="{238F5135-7869-4E1F-85C0-234E726E7D0F}" srcOrd="1" destOrd="0" presId="urn:microsoft.com/office/officeart/2005/8/layout/radial4"/>
    <dgm:cxn modelId="{1B65FC0F-1D97-41D0-8123-45763F50E2B3}" type="presParOf" srcId="{E4D71080-3E84-476D-B92A-FC015CF9A85D}" destId="{CC20D5EB-1682-43BB-8581-768D26A30AA8}" srcOrd="2" destOrd="0" presId="urn:microsoft.com/office/officeart/2005/8/layout/radial4"/>
    <dgm:cxn modelId="{D69C7927-4F6D-4E27-8DFD-A7367E30A1D9}" type="presParOf" srcId="{E4D71080-3E84-476D-B92A-FC015CF9A85D}" destId="{EF23BF10-3FF0-4F9F-8BDD-18D72D78E7B6}" srcOrd="3" destOrd="0" presId="urn:microsoft.com/office/officeart/2005/8/layout/radial4"/>
    <dgm:cxn modelId="{082E1F04-CC51-4716-A6B3-55C9E20D4402}" type="presParOf" srcId="{E4D71080-3E84-476D-B92A-FC015CF9A85D}" destId="{78BFB4E4-98EF-4B8E-B0D8-F6CB0518381A}" srcOrd="4" destOrd="0" presId="urn:microsoft.com/office/officeart/2005/8/layout/radial4"/>
    <dgm:cxn modelId="{4F17B056-9A48-4EEF-9798-DCA4C8A22CA7}" type="presParOf" srcId="{E4D71080-3E84-476D-B92A-FC015CF9A85D}" destId="{2757F091-8823-4C22-A0C2-4668BD4D3EE6}" srcOrd="5" destOrd="0" presId="urn:microsoft.com/office/officeart/2005/8/layout/radial4"/>
    <dgm:cxn modelId="{6C7504CB-F7F6-4294-B5B9-85C79F25B7DF}" type="presParOf" srcId="{E4D71080-3E84-476D-B92A-FC015CF9A85D}" destId="{6A022307-A49E-4005-9D20-488FF42CD00A}" srcOrd="6" destOrd="0" presId="urn:microsoft.com/office/officeart/2005/8/layout/radial4"/>
    <dgm:cxn modelId="{95C180E2-8EEC-4478-B8D3-4C2BC515155B}" type="presParOf" srcId="{E4D71080-3E84-476D-B92A-FC015CF9A85D}" destId="{D5A3C12A-BB6C-4FC3-914D-AB6CA6CF95B5}" srcOrd="7" destOrd="0" presId="urn:microsoft.com/office/officeart/2005/8/layout/radial4"/>
    <dgm:cxn modelId="{51F81F68-3031-4166-8F9C-F69CB689D7FF}" type="presParOf" srcId="{E4D71080-3E84-476D-B92A-FC015CF9A85D}" destId="{B7D02543-F2D4-4F94-B1C4-07C1FCEF7760}" srcOrd="8" destOrd="0" presId="urn:microsoft.com/office/officeart/2005/8/layout/radial4"/>
    <dgm:cxn modelId="{3105E48B-C644-4B08-B201-C509E8E35823}" type="presParOf" srcId="{E4D71080-3E84-476D-B92A-FC015CF9A85D}" destId="{81CCC361-B8E1-4868-AF5C-66DB535909BD}" srcOrd="9" destOrd="0" presId="urn:microsoft.com/office/officeart/2005/8/layout/radial4"/>
    <dgm:cxn modelId="{6453AFF4-4640-4DEE-B047-BEFAAE40F82F}" type="presParOf" srcId="{E4D71080-3E84-476D-B92A-FC015CF9A85D}" destId="{F08A0971-66B5-44A8-8970-429A7125ADF5}" srcOrd="10" destOrd="0" presId="urn:microsoft.com/office/officeart/2005/8/layout/radial4"/>
    <dgm:cxn modelId="{C5B7928C-8200-4587-A7C3-A0E821EC4F5A}" type="presParOf" srcId="{E4D71080-3E84-476D-B92A-FC015CF9A85D}" destId="{F2EB8A82-AC65-45FC-91B5-96D88E1A7D3C}" srcOrd="11" destOrd="0" presId="urn:microsoft.com/office/officeart/2005/8/layout/radial4"/>
    <dgm:cxn modelId="{A2D1E85E-DB41-4FBD-848E-4508258EF382}" type="presParOf" srcId="{E4D71080-3E84-476D-B92A-FC015CF9A85D}" destId="{772D2AC8-FB2F-4D74-BFC4-A4B31802DAFB}" srcOrd="12" destOrd="0" presId="urn:microsoft.com/office/officeart/2005/8/layout/radial4"/>
    <dgm:cxn modelId="{2DF4E298-3470-4C3D-BF2A-30F528F02578}" type="presParOf" srcId="{E4D71080-3E84-476D-B92A-FC015CF9A85D}" destId="{50BA263E-C4C8-47B3-9C83-728B2AEA5389}" srcOrd="13" destOrd="0" presId="urn:microsoft.com/office/officeart/2005/8/layout/radial4"/>
    <dgm:cxn modelId="{60496AED-C4BC-4E95-B0D9-52BBF7DD3490}" type="presParOf" srcId="{E4D71080-3E84-476D-B92A-FC015CF9A85D}" destId="{E292CA20-0E79-4C10-869D-39FBEB468D02}" srcOrd="14" destOrd="0" presId="urn:microsoft.com/office/officeart/2005/8/layout/radial4"/>
    <dgm:cxn modelId="{13489C60-BD18-4C5A-AECD-1AF5675308BD}" type="presParOf" srcId="{E4D71080-3E84-476D-B92A-FC015CF9A85D}" destId="{7CD514B4-19EB-4539-8FD4-5BFAD6FDD03F}" srcOrd="15" destOrd="0" presId="urn:microsoft.com/office/officeart/2005/8/layout/radial4"/>
    <dgm:cxn modelId="{F74B4228-84CC-40AE-8AFA-C4E80952065A}" type="presParOf" srcId="{E4D71080-3E84-476D-B92A-FC015CF9A85D}" destId="{4042998E-FCEC-41EC-8BDE-981C9F009E3F}" srcOrd="16" destOrd="0" presId="urn:microsoft.com/office/officeart/2005/8/layout/radial4"/>
    <dgm:cxn modelId="{130C963A-105E-41B4-9841-53827B17E97C}" type="presParOf" srcId="{E4D71080-3E84-476D-B92A-FC015CF9A85D}" destId="{2F543F6F-A060-40FA-B848-73F4E1B8A263}" srcOrd="17" destOrd="0" presId="urn:microsoft.com/office/officeart/2005/8/layout/radial4"/>
    <dgm:cxn modelId="{4BE163BD-F55D-4278-BAA8-821143B3F31B}" type="presParOf" srcId="{E4D71080-3E84-476D-B92A-FC015CF9A85D}" destId="{CEA9E032-A13D-465F-B9FA-E0815035B885}" srcOrd="18" destOrd="0" presId="urn:microsoft.com/office/officeart/2005/8/layout/radial4"/>
    <dgm:cxn modelId="{A6D764BC-1B0F-4763-B993-87F079480A96}" type="presParOf" srcId="{E4D71080-3E84-476D-B92A-FC015CF9A85D}" destId="{BFE317DA-D6C2-45D9-BF30-3DFFE62689C1}" srcOrd="19" destOrd="0" presId="urn:microsoft.com/office/officeart/2005/8/layout/radial4"/>
    <dgm:cxn modelId="{B96BAEB9-06CA-443B-9B39-7A8A6BCE993D}" type="presParOf" srcId="{E4D71080-3E84-476D-B92A-FC015CF9A85D}" destId="{58F9A91A-4BFB-4BE0-9C1E-B60F7E0AB2E9}" srcOrd="20" destOrd="0" presId="urn:microsoft.com/office/officeart/2005/8/layout/radial4"/>
    <dgm:cxn modelId="{E08B94EA-12A2-4AF9-9980-4FA46393AC69}" type="presParOf" srcId="{E4D71080-3E84-476D-B92A-FC015CF9A85D}" destId="{F2A16DED-62CD-434B-83C0-BFE9664833B6}" srcOrd="21" destOrd="0" presId="urn:microsoft.com/office/officeart/2005/8/layout/radial4"/>
    <dgm:cxn modelId="{28075946-8864-4342-BA47-0599FBE9F7C5}" type="presParOf" srcId="{E4D71080-3E84-476D-B92A-FC015CF9A85D}" destId="{C4526F24-60E7-468F-85CC-C0D7C0596D11}" srcOrd="22" destOrd="0" presId="urn:microsoft.com/office/officeart/2005/8/layout/radial4"/>
    <dgm:cxn modelId="{637C6FA5-9A9D-4D8C-B938-D498E854E346}" type="presParOf" srcId="{E4D71080-3E84-476D-B92A-FC015CF9A85D}" destId="{2BC69DE5-2841-4D08-BF86-4A082EE66081}" srcOrd="23" destOrd="0" presId="urn:microsoft.com/office/officeart/2005/8/layout/radial4"/>
    <dgm:cxn modelId="{8EA32761-613C-4BCD-8563-9426B2807470}" type="presParOf" srcId="{E4D71080-3E84-476D-B92A-FC015CF9A85D}" destId="{A94E2891-AE45-44C9-8063-3E416A639F62}" srcOrd="24" destOrd="0" presId="urn:microsoft.com/office/officeart/2005/8/layout/radial4"/>
    <dgm:cxn modelId="{0AD0CB3F-890F-4BC4-9260-B882DBADC432}" type="presParOf" srcId="{E4D71080-3E84-476D-B92A-FC015CF9A85D}" destId="{F1AA4F1C-624B-4169-AAD5-9D6F8001F898}" srcOrd="25" destOrd="0" presId="urn:microsoft.com/office/officeart/2005/8/layout/radial4"/>
    <dgm:cxn modelId="{C26987D9-911F-4E92-9AF3-9E657E83D3FD}" type="presParOf" srcId="{E4D71080-3E84-476D-B92A-FC015CF9A85D}" destId="{7ECD762D-469D-4037-B63D-817740367CF1}" srcOrd="26" destOrd="0" presId="urn:microsoft.com/office/officeart/2005/8/layout/radial4"/>
    <dgm:cxn modelId="{5A88784E-9661-4FE3-8B1D-45B1EB3E2A5A}" type="presParOf" srcId="{E4D71080-3E84-476D-B92A-FC015CF9A85D}" destId="{F6309520-0C5C-4056-95F1-462216521657}" srcOrd="27" destOrd="0" presId="urn:microsoft.com/office/officeart/2005/8/layout/radial4"/>
    <dgm:cxn modelId="{8381CDFD-1AFE-403A-838F-1F43B5665FAB}" type="presParOf" srcId="{E4D71080-3E84-476D-B92A-FC015CF9A85D}" destId="{5F87030D-E425-4CFE-B505-97135A149B07}" srcOrd="28" destOrd="0" presId="urn:microsoft.com/office/officeart/2005/8/layout/radial4"/>
    <dgm:cxn modelId="{B16A07AA-B1FC-4ADA-B97B-C36D081D9960}" type="presParOf" srcId="{E4D71080-3E84-476D-B92A-FC015CF9A85D}" destId="{40CDD720-31AB-4806-8FC3-AC285EAA98FB}" srcOrd="29" destOrd="0" presId="urn:microsoft.com/office/officeart/2005/8/layout/radial4"/>
    <dgm:cxn modelId="{39825941-5B3B-4ABF-B492-3BC13B311B7A}" type="presParOf" srcId="{E4D71080-3E84-476D-B92A-FC015CF9A85D}" destId="{496E84BC-E35D-4490-9FAF-4723F6BEA6CF}" srcOrd="30" destOrd="0" presId="urn:microsoft.com/office/officeart/2005/8/layout/radial4"/>
    <dgm:cxn modelId="{DFAE46B3-CC61-4FF1-9043-AC6BAC1B0BDB}" type="presParOf" srcId="{E4D71080-3E84-476D-B92A-FC015CF9A85D}" destId="{9608FAF8-4681-4E30-9D91-07C9D031094F}" srcOrd="31" destOrd="0" presId="urn:microsoft.com/office/officeart/2005/8/layout/radial4"/>
    <dgm:cxn modelId="{D3594DF7-BE8F-4E66-8970-4C5F41E2C8C9}" type="presParOf" srcId="{E4D71080-3E84-476D-B92A-FC015CF9A85D}" destId="{AD0A1CA0-61DA-4AE3-B6B3-1C336AC67444}" srcOrd="32" destOrd="0" presId="urn:microsoft.com/office/officeart/2005/8/layout/radial4"/>
    <dgm:cxn modelId="{AF99DD4B-62BC-4846-B351-430CDA43B6F1}" type="presParOf" srcId="{E4D71080-3E84-476D-B92A-FC015CF9A85D}" destId="{27B7E8CF-50D1-4E37-9FD8-F6B1B0F039A8}" srcOrd="33" destOrd="0" presId="urn:microsoft.com/office/officeart/2005/8/layout/radial4"/>
    <dgm:cxn modelId="{6E77CA4F-BB64-476D-ACB4-0E591FEF1608}" type="presParOf" srcId="{E4D71080-3E84-476D-B92A-FC015CF9A85D}" destId="{13F8FF60-347D-4F17-9486-31079DB8C434}" srcOrd="34" destOrd="0" presId="urn:microsoft.com/office/officeart/2005/8/layout/radial4"/>
    <dgm:cxn modelId="{DBC82F37-8E98-4688-9630-647DC5F9D316}" type="presParOf" srcId="{E4D71080-3E84-476D-B92A-FC015CF9A85D}" destId="{C9C82254-0558-471B-904D-28C4FA2E8772}" srcOrd="35" destOrd="0" presId="urn:microsoft.com/office/officeart/2005/8/layout/radial4"/>
    <dgm:cxn modelId="{75228929-BE08-4FF8-88F3-3A9CA99AF007}" type="presParOf" srcId="{E4D71080-3E84-476D-B92A-FC015CF9A85D}" destId="{7F6162AF-E938-4EB1-BE9D-851E3201DF81}" srcOrd="36" destOrd="0" presId="urn:microsoft.com/office/officeart/2005/8/layout/radial4"/>
    <dgm:cxn modelId="{C0417420-E4BF-499D-9B5A-2B59D0AB4D45}" type="presParOf" srcId="{E4D71080-3E84-476D-B92A-FC015CF9A85D}" destId="{8FCA0479-3F90-417D-AA87-4441B839A187}" srcOrd="37" destOrd="0" presId="urn:microsoft.com/office/officeart/2005/8/layout/radial4"/>
    <dgm:cxn modelId="{1EFDA2BF-7075-45FD-9B59-8AE2AFF45C9F}" type="presParOf" srcId="{E4D71080-3E84-476D-B92A-FC015CF9A85D}" destId="{DA38C05F-9239-49B1-9C33-6A9090573D63}" srcOrd="38" destOrd="0" presId="urn:microsoft.com/office/officeart/2005/8/layout/radial4"/>
    <dgm:cxn modelId="{3CDD0565-1B55-495C-83FD-81AAB30EC2B4}" type="presParOf" srcId="{E4D71080-3E84-476D-B92A-FC015CF9A85D}" destId="{E232E409-982C-425D-B61F-D862A4FDCBF7}" srcOrd="39" destOrd="0" presId="urn:microsoft.com/office/officeart/2005/8/layout/radial4"/>
    <dgm:cxn modelId="{55510423-8199-4547-8F44-4C690200A078}" type="presParOf" srcId="{E4D71080-3E84-476D-B92A-FC015CF9A85D}" destId="{7A2E26D2-59C7-446D-B2C0-97B3BF071705}" srcOrd="40" destOrd="0" presId="urn:microsoft.com/office/officeart/2005/8/layout/radial4"/>
    <dgm:cxn modelId="{696E980A-CC78-4DC2-98EF-F96AC5A72299}" type="presParOf" srcId="{E4D71080-3E84-476D-B92A-FC015CF9A85D}" destId="{CC992980-4E56-445C-91FC-BA1AA602FD4C}" srcOrd="41" destOrd="0" presId="urn:microsoft.com/office/officeart/2005/8/layout/radial4"/>
    <dgm:cxn modelId="{491860D8-7549-491E-8134-5B6289D561CD}" type="presParOf" srcId="{E4D71080-3E84-476D-B92A-FC015CF9A85D}" destId="{51DF785E-F741-4903-8DC9-15894C3DA4D8}" srcOrd="42" destOrd="0" presId="urn:microsoft.com/office/officeart/2005/8/layout/radial4"/>
    <dgm:cxn modelId="{CC76062A-8077-428B-8113-97FF483734D2}" type="presParOf" srcId="{E4D71080-3E84-476D-B92A-FC015CF9A85D}" destId="{9176F443-6F47-482F-82B7-95E8B3FA7CAA}" srcOrd="43" destOrd="0" presId="urn:microsoft.com/office/officeart/2005/8/layout/radial4"/>
    <dgm:cxn modelId="{E05A8262-55DE-445B-95AD-6AF9C7B9E1CE}" type="presParOf" srcId="{E4D71080-3E84-476D-B92A-FC015CF9A85D}" destId="{B2D97995-2333-4A17-8EF2-CD6023CB2DDB}" srcOrd="44" destOrd="0" presId="urn:microsoft.com/office/officeart/2005/8/layout/radial4"/>
    <dgm:cxn modelId="{F2F9D7ED-46AD-42B5-8539-D8F4F9134C8A}" type="presParOf" srcId="{E4D71080-3E84-476D-B92A-FC015CF9A85D}" destId="{9031188F-7AF4-4F87-BBFC-9F0BFC4481EF}" srcOrd="45" destOrd="0" presId="urn:microsoft.com/office/officeart/2005/8/layout/radial4"/>
    <dgm:cxn modelId="{BA11B015-4DAD-4E0D-A777-48EDFE842BFA}" type="presParOf" srcId="{E4D71080-3E84-476D-B92A-FC015CF9A85D}" destId="{8373686B-722A-4ECA-899B-0D594AA76E5C}" srcOrd="46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4072CFF-00F4-4447-B7B6-5E52DF673436}" type="doc">
      <dgm:prSet loTypeId="urn:microsoft.com/office/officeart/2005/8/layout/radial4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AC280429-A7E6-4166-B436-311021DFB533}">
      <dgm:prSet phldrT="[Text]"/>
      <dgm:spPr/>
      <dgm:t>
        <a:bodyPr/>
        <a:lstStyle/>
        <a:p>
          <a:r>
            <a:rPr lang="en-GB" b="1"/>
            <a:t>Engage- give to others</a:t>
          </a:r>
        </a:p>
      </dgm:t>
    </dgm:pt>
    <dgm:pt modelId="{F1CD48F9-AFC9-4B20-AE00-01D8A015F854}" type="parTrans" cxnId="{687B91D0-62A6-432F-827A-426F8B887D76}">
      <dgm:prSet/>
      <dgm:spPr/>
      <dgm:t>
        <a:bodyPr/>
        <a:lstStyle/>
        <a:p>
          <a:endParaRPr lang="en-GB"/>
        </a:p>
      </dgm:t>
    </dgm:pt>
    <dgm:pt modelId="{C9140A28-8901-40FD-99BA-F08806DD0572}" type="sibTrans" cxnId="{687B91D0-62A6-432F-827A-426F8B887D76}">
      <dgm:prSet/>
      <dgm:spPr/>
      <dgm:t>
        <a:bodyPr/>
        <a:lstStyle/>
        <a:p>
          <a:endParaRPr lang="en-GB"/>
        </a:p>
      </dgm:t>
    </dgm:pt>
    <dgm:pt modelId="{BF30525A-190B-48C2-A054-2791475EB1DB}">
      <dgm:prSet phldrT="[Text]"/>
      <dgm:spPr/>
      <dgm:t>
        <a:bodyPr/>
        <a:lstStyle/>
        <a:p>
          <a:r>
            <a:rPr lang="en-GB"/>
            <a:t>Assemblies</a:t>
          </a:r>
        </a:p>
      </dgm:t>
    </dgm:pt>
    <dgm:pt modelId="{90470856-35AB-480E-AADC-6A9AFB78BAF9}" type="parTrans" cxnId="{DE974A51-C16F-46BF-8826-90E13924A653}">
      <dgm:prSet/>
      <dgm:spPr/>
      <dgm:t>
        <a:bodyPr/>
        <a:lstStyle/>
        <a:p>
          <a:endParaRPr lang="en-GB"/>
        </a:p>
      </dgm:t>
    </dgm:pt>
    <dgm:pt modelId="{63E1D3C6-7448-4FFE-A85F-6D0684644180}" type="sibTrans" cxnId="{DE974A51-C16F-46BF-8826-90E13924A653}">
      <dgm:prSet/>
      <dgm:spPr/>
      <dgm:t>
        <a:bodyPr/>
        <a:lstStyle/>
        <a:p>
          <a:endParaRPr lang="en-GB"/>
        </a:p>
      </dgm:t>
    </dgm:pt>
    <dgm:pt modelId="{D79FF439-4FFF-4CBE-ABC3-73B951452D7A}">
      <dgm:prSet phldrT="[Text]"/>
      <dgm:spPr/>
      <dgm:t>
        <a:bodyPr/>
        <a:lstStyle/>
        <a:p>
          <a:r>
            <a:rPr lang="en-GB"/>
            <a:t>RP circles</a:t>
          </a:r>
        </a:p>
      </dgm:t>
    </dgm:pt>
    <dgm:pt modelId="{4C7E087E-66D4-4B15-B521-4821BF2A5808}" type="parTrans" cxnId="{C9C2442F-53D5-4AF3-AE7F-BF38C8719F42}">
      <dgm:prSet/>
      <dgm:spPr/>
      <dgm:t>
        <a:bodyPr/>
        <a:lstStyle/>
        <a:p>
          <a:endParaRPr lang="en-GB"/>
        </a:p>
      </dgm:t>
    </dgm:pt>
    <dgm:pt modelId="{DBCF139E-44DF-46E7-B76A-F9FB5DFA37EC}" type="sibTrans" cxnId="{C9C2442F-53D5-4AF3-AE7F-BF38C8719F42}">
      <dgm:prSet/>
      <dgm:spPr/>
      <dgm:t>
        <a:bodyPr/>
        <a:lstStyle/>
        <a:p>
          <a:endParaRPr lang="en-GB"/>
        </a:p>
      </dgm:t>
    </dgm:pt>
    <dgm:pt modelId="{33B67940-178A-422E-940B-B94FD35167E3}">
      <dgm:prSet phldrT="[Text]"/>
      <dgm:spPr/>
      <dgm:t>
        <a:bodyPr/>
        <a:lstStyle/>
        <a:p>
          <a:r>
            <a:rPr lang="en-GB"/>
            <a:t>Peer mediators</a:t>
          </a:r>
        </a:p>
      </dgm:t>
    </dgm:pt>
    <dgm:pt modelId="{7547DD3D-26A0-4A3D-A5A7-16AD34C65515}" type="parTrans" cxnId="{579F806E-4067-47B9-8DF6-F3F1A35EE764}">
      <dgm:prSet/>
      <dgm:spPr/>
      <dgm:t>
        <a:bodyPr/>
        <a:lstStyle/>
        <a:p>
          <a:endParaRPr lang="en-GB"/>
        </a:p>
      </dgm:t>
    </dgm:pt>
    <dgm:pt modelId="{19EA8EA0-9D9A-4AE5-A52F-0B5B7491A534}" type="sibTrans" cxnId="{579F806E-4067-47B9-8DF6-F3F1A35EE764}">
      <dgm:prSet/>
      <dgm:spPr/>
      <dgm:t>
        <a:bodyPr/>
        <a:lstStyle/>
        <a:p>
          <a:endParaRPr lang="en-GB"/>
        </a:p>
      </dgm:t>
    </dgm:pt>
    <dgm:pt modelId="{88C76E78-6BAE-4B32-9D97-2919AA274A62}">
      <dgm:prSet phldrT="[Text]"/>
      <dgm:spPr/>
      <dgm:t>
        <a:bodyPr/>
        <a:lstStyle/>
        <a:p>
          <a:r>
            <a:rPr lang="en-GB"/>
            <a:t>Pleanries</a:t>
          </a:r>
        </a:p>
      </dgm:t>
    </dgm:pt>
    <dgm:pt modelId="{A7072A8D-BC05-4808-994B-EA1D3B07ACB8}" type="parTrans" cxnId="{88F96663-B1F5-45E1-8796-F88328FCDB5F}">
      <dgm:prSet/>
      <dgm:spPr/>
      <dgm:t>
        <a:bodyPr/>
        <a:lstStyle/>
        <a:p>
          <a:endParaRPr lang="en-GB"/>
        </a:p>
      </dgm:t>
    </dgm:pt>
    <dgm:pt modelId="{9A3ECECC-46EC-4727-B335-5E722D601276}" type="sibTrans" cxnId="{88F96663-B1F5-45E1-8796-F88328FCDB5F}">
      <dgm:prSet/>
      <dgm:spPr/>
      <dgm:t>
        <a:bodyPr/>
        <a:lstStyle/>
        <a:p>
          <a:endParaRPr lang="en-GB"/>
        </a:p>
      </dgm:t>
    </dgm:pt>
    <dgm:pt modelId="{2A489172-DD37-45C8-AD9D-661F0CADD8BD}">
      <dgm:prSet phldrT="[Text]"/>
      <dgm:spPr/>
      <dgm:t>
        <a:bodyPr/>
        <a:lstStyle/>
        <a:p>
          <a:r>
            <a:rPr lang="en-GB"/>
            <a:t>Class meetings</a:t>
          </a:r>
        </a:p>
      </dgm:t>
    </dgm:pt>
    <dgm:pt modelId="{9D5C28AF-CC1F-4DDE-BC2A-757D1325E767}" type="parTrans" cxnId="{207B6415-9AD7-4D6F-A466-EC7C6D102196}">
      <dgm:prSet/>
      <dgm:spPr/>
      <dgm:t>
        <a:bodyPr/>
        <a:lstStyle/>
        <a:p>
          <a:endParaRPr lang="en-GB"/>
        </a:p>
      </dgm:t>
    </dgm:pt>
    <dgm:pt modelId="{DE515F36-9516-4CC2-B4E7-2F401A50A5EC}" type="sibTrans" cxnId="{207B6415-9AD7-4D6F-A466-EC7C6D102196}">
      <dgm:prSet/>
      <dgm:spPr/>
      <dgm:t>
        <a:bodyPr/>
        <a:lstStyle/>
        <a:p>
          <a:endParaRPr lang="en-GB"/>
        </a:p>
      </dgm:t>
    </dgm:pt>
    <dgm:pt modelId="{EB5A4578-24F8-4AF1-969F-45ED410D78B7}">
      <dgm:prSet phldrT="[Text]"/>
      <dgm:spPr/>
      <dgm:t>
        <a:bodyPr/>
        <a:lstStyle/>
        <a:p>
          <a:r>
            <a:rPr lang="en-GB"/>
            <a:t>School council</a:t>
          </a:r>
        </a:p>
      </dgm:t>
    </dgm:pt>
    <dgm:pt modelId="{0769DCC7-FC12-4067-BC87-E740E90E0344}" type="parTrans" cxnId="{89271D6F-6379-4E53-B3FF-0E778C2C4155}">
      <dgm:prSet/>
      <dgm:spPr/>
      <dgm:t>
        <a:bodyPr/>
        <a:lstStyle/>
        <a:p>
          <a:endParaRPr lang="en-GB"/>
        </a:p>
      </dgm:t>
    </dgm:pt>
    <dgm:pt modelId="{38834CA2-45A3-4E91-B771-E6A4C84771CE}" type="sibTrans" cxnId="{89271D6F-6379-4E53-B3FF-0E778C2C4155}">
      <dgm:prSet/>
      <dgm:spPr/>
      <dgm:t>
        <a:bodyPr/>
        <a:lstStyle/>
        <a:p>
          <a:endParaRPr lang="en-GB"/>
        </a:p>
      </dgm:t>
    </dgm:pt>
    <dgm:pt modelId="{B04E02E4-2779-41DE-8715-CF58EBC05F8D}">
      <dgm:prSet phldrT="[Text]"/>
      <dgm:spPr/>
      <dgm:t>
        <a:bodyPr/>
        <a:lstStyle/>
        <a:p>
          <a:r>
            <a:rPr lang="en-GB"/>
            <a:t>Eco-commitee</a:t>
          </a:r>
        </a:p>
      </dgm:t>
    </dgm:pt>
    <dgm:pt modelId="{CCFC8B78-150E-4347-BB9E-5155F873A3F3}" type="parTrans" cxnId="{03DCF9D5-9BDA-4688-8E60-FD09C0997A18}">
      <dgm:prSet/>
      <dgm:spPr/>
      <dgm:t>
        <a:bodyPr/>
        <a:lstStyle/>
        <a:p>
          <a:endParaRPr lang="en-GB"/>
        </a:p>
      </dgm:t>
    </dgm:pt>
    <dgm:pt modelId="{C5A5BED6-7D1E-488D-8782-DB25ACD65995}" type="sibTrans" cxnId="{03DCF9D5-9BDA-4688-8E60-FD09C0997A18}">
      <dgm:prSet/>
      <dgm:spPr/>
      <dgm:t>
        <a:bodyPr/>
        <a:lstStyle/>
        <a:p>
          <a:endParaRPr lang="en-GB"/>
        </a:p>
      </dgm:t>
    </dgm:pt>
    <dgm:pt modelId="{BFE477C0-6EE6-4E7B-B756-6638AA7F9A73}">
      <dgm:prSet phldrT="[Text]"/>
      <dgm:spPr/>
      <dgm:t>
        <a:bodyPr/>
        <a:lstStyle/>
        <a:p>
          <a:r>
            <a:rPr lang="en-GB"/>
            <a:t>Junior leadership team- head and deputy boy and girl, prefects</a:t>
          </a:r>
        </a:p>
      </dgm:t>
    </dgm:pt>
    <dgm:pt modelId="{EF73924E-E173-4562-8F43-92716F14F35B}" type="parTrans" cxnId="{8D62541A-B0DD-4794-BD69-F468863AA8A1}">
      <dgm:prSet/>
      <dgm:spPr/>
      <dgm:t>
        <a:bodyPr/>
        <a:lstStyle/>
        <a:p>
          <a:endParaRPr lang="en-GB"/>
        </a:p>
      </dgm:t>
    </dgm:pt>
    <dgm:pt modelId="{A8F4EA89-F359-46AF-9A01-D70CFA73586B}" type="sibTrans" cxnId="{8D62541A-B0DD-4794-BD69-F468863AA8A1}">
      <dgm:prSet/>
      <dgm:spPr/>
      <dgm:t>
        <a:bodyPr/>
        <a:lstStyle/>
        <a:p>
          <a:endParaRPr lang="en-GB"/>
        </a:p>
      </dgm:t>
    </dgm:pt>
    <dgm:pt modelId="{60CA1E9C-BC8D-4E59-9029-5B7F3750E7D3}">
      <dgm:prSet phldrT="[Text]"/>
      <dgm:spPr/>
      <dgm:t>
        <a:bodyPr/>
        <a:lstStyle/>
        <a:p>
          <a:r>
            <a:rPr lang="en-GB"/>
            <a:t>Playground friends</a:t>
          </a:r>
        </a:p>
      </dgm:t>
    </dgm:pt>
    <dgm:pt modelId="{CB55B01A-12F2-40B6-98D6-7B01A37C2FF4}" type="parTrans" cxnId="{3C06B548-1A1E-4D26-963C-6C987BCF8E83}">
      <dgm:prSet/>
      <dgm:spPr/>
      <dgm:t>
        <a:bodyPr/>
        <a:lstStyle/>
        <a:p>
          <a:endParaRPr lang="en-GB"/>
        </a:p>
      </dgm:t>
    </dgm:pt>
    <dgm:pt modelId="{54D85A4B-A973-430C-B4AA-20BEE81DB2B2}" type="sibTrans" cxnId="{3C06B548-1A1E-4D26-963C-6C987BCF8E83}">
      <dgm:prSet/>
      <dgm:spPr/>
      <dgm:t>
        <a:bodyPr/>
        <a:lstStyle/>
        <a:p>
          <a:endParaRPr lang="en-GB"/>
        </a:p>
      </dgm:t>
    </dgm:pt>
    <dgm:pt modelId="{5415D15C-BC07-42D8-B450-7E1153CAA88E}">
      <dgm:prSet phldrT="[Text]"/>
      <dgm:spPr/>
      <dgm:t>
        <a:bodyPr/>
        <a:lstStyle/>
        <a:p>
          <a:r>
            <a:rPr lang="en-GB"/>
            <a:t>school clubs and groups</a:t>
          </a:r>
        </a:p>
      </dgm:t>
    </dgm:pt>
    <dgm:pt modelId="{81D98822-9FB1-4BEE-B9F0-67DAF53A20D6}" type="parTrans" cxnId="{6C03D9DD-3494-4973-A750-62E7A1F7D145}">
      <dgm:prSet/>
      <dgm:spPr/>
      <dgm:t>
        <a:bodyPr/>
        <a:lstStyle/>
        <a:p>
          <a:endParaRPr lang="en-GB"/>
        </a:p>
      </dgm:t>
    </dgm:pt>
    <dgm:pt modelId="{D3237C28-061B-47C9-9137-159356F8FA35}" type="sibTrans" cxnId="{6C03D9DD-3494-4973-A750-62E7A1F7D145}">
      <dgm:prSet/>
      <dgm:spPr/>
      <dgm:t>
        <a:bodyPr/>
        <a:lstStyle/>
        <a:p>
          <a:endParaRPr lang="en-GB"/>
        </a:p>
      </dgm:t>
    </dgm:pt>
    <dgm:pt modelId="{E1874C4C-A849-4259-8489-AA87A8264A3A}">
      <dgm:prSet phldrT="[Text]"/>
      <dgm:spPr/>
      <dgm:t>
        <a:bodyPr/>
        <a:lstStyle/>
        <a:p>
          <a:r>
            <a:rPr lang="en-GB"/>
            <a:t>Rugby team</a:t>
          </a:r>
        </a:p>
      </dgm:t>
    </dgm:pt>
    <dgm:pt modelId="{CB454B13-C019-4EDB-8F64-7E5082F7AE5C}" type="parTrans" cxnId="{1510954B-7EFB-4A3C-A9B9-4B65423A8F28}">
      <dgm:prSet/>
      <dgm:spPr/>
      <dgm:t>
        <a:bodyPr/>
        <a:lstStyle/>
        <a:p>
          <a:endParaRPr lang="en-GB"/>
        </a:p>
      </dgm:t>
    </dgm:pt>
    <dgm:pt modelId="{E65F1CCF-1BDC-42FD-A381-AD98B4EF39D3}" type="sibTrans" cxnId="{1510954B-7EFB-4A3C-A9B9-4B65423A8F28}">
      <dgm:prSet/>
      <dgm:spPr/>
      <dgm:t>
        <a:bodyPr/>
        <a:lstStyle/>
        <a:p>
          <a:endParaRPr lang="en-GB"/>
        </a:p>
      </dgm:t>
    </dgm:pt>
    <dgm:pt modelId="{1570E9DB-12A8-4B22-9DE7-C9005FA338E0}">
      <dgm:prSet phldrT="[Text]"/>
      <dgm:spPr/>
      <dgm:t>
        <a:bodyPr/>
        <a:lstStyle/>
        <a:p>
          <a:r>
            <a:rPr lang="en-GB"/>
            <a:t>Creative arts week with Merstone</a:t>
          </a:r>
        </a:p>
      </dgm:t>
    </dgm:pt>
    <dgm:pt modelId="{9411562D-1969-491C-97E8-B5F5C2240DE8}" type="parTrans" cxnId="{20BD8DDC-4CFC-40D2-B20B-ED5313242635}">
      <dgm:prSet/>
      <dgm:spPr/>
      <dgm:t>
        <a:bodyPr/>
        <a:lstStyle/>
        <a:p>
          <a:endParaRPr lang="en-GB"/>
        </a:p>
      </dgm:t>
    </dgm:pt>
    <dgm:pt modelId="{685909CB-F7AC-454E-9943-6A347BEB91BC}" type="sibTrans" cxnId="{20BD8DDC-4CFC-40D2-B20B-ED5313242635}">
      <dgm:prSet/>
      <dgm:spPr/>
      <dgm:t>
        <a:bodyPr/>
        <a:lstStyle/>
        <a:p>
          <a:endParaRPr lang="en-GB"/>
        </a:p>
      </dgm:t>
    </dgm:pt>
    <dgm:pt modelId="{4EE57E3D-E468-4058-869D-C8BDF378D6DA}">
      <dgm:prSet phldrT="[Text]"/>
      <dgm:spPr/>
      <dgm:t>
        <a:bodyPr/>
        <a:lstStyle/>
        <a:p>
          <a:r>
            <a:rPr lang="en-GB"/>
            <a:t>Intergration with other schools-Smiths wood</a:t>
          </a:r>
        </a:p>
      </dgm:t>
    </dgm:pt>
    <dgm:pt modelId="{6FF5C387-C3E2-4C9D-87A7-8199884577C8}" type="parTrans" cxnId="{51230D43-0107-4379-B431-78C2EB5D4476}">
      <dgm:prSet/>
      <dgm:spPr/>
      <dgm:t>
        <a:bodyPr/>
        <a:lstStyle/>
        <a:p>
          <a:endParaRPr lang="en-GB"/>
        </a:p>
      </dgm:t>
    </dgm:pt>
    <dgm:pt modelId="{621BA068-D3CD-49CD-91F1-092CA88995E2}" type="sibTrans" cxnId="{51230D43-0107-4379-B431-78C2EB5D4476}">
      <dgm:prSet/>
      <dgm:spPr/>
      <dgm:t>
        <a:bodyPr/>
        <a:lstStyle/>
        <a:p>
          <a:endParaRPr lang="en-GB"/>
        </a:p>
      </dgm:t>
    </dgm:pt>
    <dgm:pt modelId="{2E17136D-D0DC-4DD4-838D-C4CD9352A437}">
      <dgm:prSet phldrT="[Text]"/>
      <dgm:spPr/>
      <dgm:t>
        <a:bodyPr/>
        <a:lstStyle/>
        <a:p>
          <a:r>
            <a:rPr lang="en-GB"/>
            <a:t>Whole school Christmas production</a:t>
          </a:r>
        </a:p>
      </dgm:t>
    </dgm:pt>
    <dgm:pt modelId="{7D39200D-A9EA-4C74-A256-AACEF48AA2F8}" type="parTrans" cxnId="{1B902669-45ED-47AE-B153-2BC1F634A4EF}">
      <dgm:prSet/>
      <dgm:spPr/>
      <dgm:t>
        <a:bodyPr/>
        <a:lstStyle/>
        <a:p>
          <a:endParaRPr lang="en-GB"/>
        </a:p>
      </dgm:t>
    </dgm:pt>
    <dgm:pt modelId="{40D461EE-2E1A-4C0C-B76F-1C88020F8A74}" type="sibTrans" cxnId="{1B902669-45ED-47AE-B153-2BC1F634A4EF}">
      <dgm:prSet/>
      <dgm:spPr/>
      <dgm:t>
        <a:bodyPr/>
        <a:lstStyle/>
        <a:p>
          <a:endParaRPr lang="en-GB"/>
        </a:p>
      </dgm:t>
    </dgm:pt>
    <dgm:pt modelId="{9BDF4855-F18B-465F-93C8-0AE4D43EAE24}">
      <dgm:prSet phldrT="[Text]"/>
      <dgm:spPr/>
      <dgm:t>
        <a:bodyPr/>
        <a:lstStyle/>
        <a:p>
          <a:r>
            <a:rPr lang="en-GB"/>
            <a:t>Whole school days-human rights, wellbeing day</a:t>
          </a:r>
        </a:p>
      </dgm:t>
    </dgm:pt>
    <dgm:pt modelId="{20946D8F-29F4-4B3D-B265-AD4007E20483}" type="parTrans" cxnId="{DEC4B187-9718-4E69-97CE-9F440C4C296C}">
      <dgm:prSet/>
      <dgm:spPr/>
      <dgm:t>
        <a:bodyPr/>
        <a:lstStyle/>
        <a:p>
          <a:endParaRPr lang="en-GB"/>
        </a:p>
      </dgm:t>
    </dgm:pt>
    <dgm:pt modelId="{05621FBA-BFDE-4B9F-B6F7-AE011F77C3F6}" type="sibTrans" cxnId="{DEC4B187-9718-4E69-97CE-9F440C4C296C}">
      <dgm:prSet/>
      <dgm:spPr/>
      <dgm:t>
        <a:bodyPr/>
        <a:lstStyle/>
        <a:p>
          <a:endParaRPr lang="en-GB"/>
        </a:p>
      </dgm:t>
    </dgm:pt>
    <dgm:pt modelId="{8C1E6072-FF6E-4D73-98B6-CE46EF288885}">
      <dgm:prSet phldrT="[Text]"/>
      <dgm:spPr/>
      <dgm:t>
        <a:bodyPr/>
        <a:lstStyle/>
        <a:p>
          <a:r>
            <a:rPr lang="en-GB"/>
            <a:t>Creative arts project-Owl, story bench</a:t>
          </a:r>
        </a:p>
      </dgm:t>
    </dgm:pt>
    <dgm:pt modelId="{0EA50FA7-1CF3-419E-B333-9C0B64E21F79}" type="parTrans" cxnId="{267E5623-8D64-4EA2-A40B-5FBCCC4C396C}">
      <dgm:prSet/>
      <dgm:spPr/>
      <dgm:t>
        <a:bodyPr/>
        <a:lstStyle/>
        <a:p>
          <a:endParaRPr lang="en-GB"/>
        </a:p>
      </dgm:t>
    </dgm:pt>
    <dgm:pt modelId="{93E90BF8-7244-489E-BD4E-5AC0C4C72404}" type="sibTrans" cxnId="{267E5623-8D64-4EA2-A40B-5FBCCC4C396C}">
      <dgm:prSet/>
      <dgm:spPr/>
      <dgm:t>
        <a:bodyPr/>
        <a:lstStyle/>
        <a:p>
          <a:endParaRPr lang="en-GB"/>
        </a:p>
      </dgm:t>
    </dgm:pt>
    <dgm:pt modelId="{C514A05D-1A23-4145-9638-CDB9658C8D98}">
      <dgm:prSet phldrT="[Text]"/>
      <dgm:spPr/>
      <dgm:t>
        <a:bodyPr/>
        <a:lstStyle/>
        <a:p>
          <a:r>
            <a:rPr lang="en-GB"/>
            <a:t>Staff working UNITY collaborative/ Hosta</a:t>
          </a:r>
        </a:p>
      </dgm:t>
    </dgm:pt>
    <dgm:pt modelId="{9E2085C7-E3BE-4D27-87C3-EF33D763CF13}" type="parTrans" cxnId="{BCDE642A-51DA-43EA-B9BB-CD8041D9A6C5}">
      <dgm:prSet/>
      <dgm:spPr/>
      <dgm:t>
        <a:bodyPr/>
        <a:lstStyle/>
        <a:p>
          <a:endParaRPr lang="en-GB"/>
        </a:p>
      </dgm:t>
    </dgm:pt>
    <dgm:pt modelId="{D54E155A-DC1B-400F-8C36-FF2A2AF75090}" type="sibTrans" cxnId="{BCDE642A-51DA-43EA-B9BB-CD8041D9A6C5}">
      <dgm:prSet/>
      <dgm:spPr/>
      <dgm:t>
        <a:bodyPr/>
        <a:lstStyle/>
        <a:p>
          <a:endParaRPr lang="en-GB"/>
        </a:p>
      </dgm:t>
    </dgm:pt>
    <dgm:pt modelId="{6E5FFB22-934A-41FA-8F11-97DC344A2F07}">
      <dgm:prSet phldrT="[Text]"/>
      <dgm:spPr/>
      <dgm:t>
        <a:bodyPr/>
        <a:lstStyle/>
        <a:p>
          <a:r>
            <a:rPr lang="en-GB"/>
            <a:t>pupil consultation-policies, healthy schools</a:t>
          </a:r>
        </a:p>
      </dgm:t>
    </dgm:pt>
    <dgm:pt modelId="{04E33CE8-CEB3-40D4-B9F7-55C1250F88D8}" type="parTrans" cxnId="{510F83AE-D5BA-416C-AF36-C256CF98D882}">
      <dgm:prSet/>
      <dgm:spPr/>
      <dgm:t>
        <a:bodyPr/>
        <a:lstStyle/>
        <a:p>
          <a:endParaRPr lang="en-GB"/>
        </a:p>
      </dgm:t>
    </dgm:pt>
    <dgm:pt modelId="{061E780D-2119-4507-8BB4-1C2D11CBDBAC}" type="sibTrans" cxnId="{510F83AE-D5BA-416C-AF36-C256CF98D882}">
      <dgm:prSet/>
      <dgm:spPr/>
      <dgm:t>
        <a:bodyPr/>
        <a:lstStyle/>
        <a:p>
          <a:endParaRPr lang="en-GB"/>
        </a:p>
      </dgm:t>
    </dgm:pt>
    <dgm:pt modelId="{FD5AB4E0-6282-4DE4-8BDD-E53FF57274C2}">
      <dgm:prSet phldrT="[Text]"/>
      <dgm:spPr/>
      <dgm:t>
        <a:bodyPr/>
        <a:lstStyle/>
        <a:p>
          <a:r>
            <a:rPr lang="en-GB"/>
            <a:t>Christmas and Easter fayre</a:t>
          </a:r>
        </a:p>
      </dgm:t>
    </dgm:pt>
    <dgm:pt modelId="{F2B2A724-FF52-42F4-B1BB-BA7E675EAE35}" type="parTrans" cxnId="{00BB580B-E9C4-416A-A33B-B332CE8228A1}">
      <dgm:prSet/>
      <dgm:spPr/>
      <dgm:t>
        <a:bodyPr/>
        <a:lstStyle/>
        <a:p>
          <a:endParaRPr lang="en-GB"/>
        </a:p>
      </dgm:t>
    </dgm:pt>
    <dgm:pt modelId="{1AD0AF8E-A96E-4FA1-9197-EFEC6EC26299}" type="sibTrans" cxnId="{00BB580B-E9C4-416A-A33B-B332CE8228A1}">
      <dgm:prSet/>
      <dgm:spPr/>
      <dgm:t>
        <a:bodyPr/>
        <a:lstStyle/>
        <a:p>
          <a:endParaRPr lang="en-GB"/>
        </a:p>
      </dgm:t>
    </dgm:pt>
    <dgm:pt modelId="{397DDF86-35DF-4F24-823E-E3B2B72C0299}">
      <dgm:prSet phldrT="[Text]"/>
      <dgm:spPr/>
      <dgm:t>
        <a:bodyPr/>
        <a:lstStyle/>
        <a:p>
          <a:r>
            <a:rPr lang="en-GB"/>
            <a:t>Raising money and Charity projects</a:t>
          </a:r>
        </a:p>
      </dgm:t>
    </dgm:pt>
    <dgm:pt modelId="{9849EC4E-EEDC-4401-8C70-71EA18259931}" type="parTrans" cxnId="{164FBE89-85C0-4E0E-9927-A7F6754289AC}">
      <dgm:prSet/>
      <dgm:spPr/>
      <dgm:t>
        <a:bodyPr/>
        <a:lstStyle/>
        <a:p>
          <a:endParaRPr lang="en-GB"/>
        </a:p>
      </dgm:t>
    </dgm:pt>
    <dgm:pt modelId="{CB661FDE-9AAF-412B-8D5B-2B9AB64BB6B3}" type="sibTrans" cxnId="{164FBE89-85C0-4E0E-9927-A7F6754289AC}">
      <dgm:prSet/>
      <dgm:spPr/>
      <dgm:t>
        <a:bodyPr/>
        <a:lstStyle/>
        <a:p>
          <a:endParaRPr lang="en-GB"/>
        </a:p>
      </dgm:t>
    </dgm:pt>
    <dgm:pt modelId="{551B7F12-A627-4278-897F-7A34DA89082B}">
      <dgm:prSet phldrT="[Text]"/>
      <dgm:spPr/>
      <dgm:t>
        <a:bodyPr/>
        <a:lstStyle/>
        <a:p>
          <a:r>
            <a:rPr lang="en-GB"/>
            <a:t>Citizenship projects, e.g. litter picking</a:t>
          </a:r>
        </a:p>
      </dgm:t>
    </dgm:pt>
    <dgm:pt modelId="{B08EA99C-2C0F-4F6A-8DA7-EFBD9D331A1D}" type="parTrans" cxnId="{9B340E16-79EC-44C0-B2F5-30F1C5658125}">
      <dgm:prSet/>
      <dgm:spPr/>
      <dgm:t>
        <a:bodyPr/>
        <a:lstStyle/>
        <a:p>
          <a:endParaRPr lang="en-GB"/>
        </a:p>
      </dgm:t>
    </dgm:pt>
    <dgm:pt modelId="{9D2CC417-F3A2-4CE7-B920-4421EA665149}" type="sibTrans" cxnId="{9B340E16-79EC-44C0-B2F5-30F1C5658125}">
      <dgm:prSet/>
      <dgm:spPr/>
      <dgm:t>
        <a:bodyPr/>
        <a:lstStyle/>
        <a:p>
          <a:endParaRPr lang="en-GB"/>
        </a:p>
      </dgm:t>
    </dgm:pt>
    <dgm:pt modelId="{5F1A65B5-C6A6-4361-BB4C-9F378196ECF3}">
      <dgm:prSet phldrT="[Text]"/>
      <dgm:spPr/>
      <dgm:t>
        <a:bodyPr/>
        <a:lstStyle/>
        <a:p>
          <a:r>
            <a:rPr lang="en-GB"/>
            <a:t>gro-organic project</a:t>
          </a:r>
        </a:p>
      </dgm:t>
    </dgm:pt>
    <dgm:pt modelId="{5DEF6A1F-0744-4175-A78E-6FFC5A82F0AA}" type="parTrans" cxnId="{2D55C34D-FEBB-4C62-B8BF-16464BC10E24}">
      <dgm:prSet/>
      <dgm:spPr/>
      <dgm:t>
        <a:bodyPr/>
        <a:lstStyle/>
        <a:p>
          <a:endParaRPr lang="en-GB"/>
        </a:p>
      </dgm:t>
    </dgm:pt>
    <dgm:pt modelId="{F10FC526-7035-41DB-8B28-A24B1C793313}" type="sibTrans" cxnId="{2D55C34D-FEBB-4C62-B8BF-16464BC10E24}">
      <dgm:prSet/>
      <dgm:spPr/>
      <dgm:t>
        <a:bodyPr/>
        <a:lstStyle/>
        <a:p>
          <a:endParaRPr lang="en-GB"/>
        </a:p>
      </dgm:t>
    </dgm:pt>
    <dgm:pt modelId="{CCDA0704-19AE-496C-9FAA-D71F72023520}">
      <dgm:prSet phldrT="[Text]"/>
      <dgm:spPr/>
      <dgm:t>
        <a:bodyPr/>
        <a:lstStyle/>
        <a:p>
          <a:r>
            <a:rPr lang="en-GB"/>
            <a:t>internet safety</a:t>
          </a:r>
        </a:p>
      </dgm:t>
    </dgm:pt>
    <dgm:pt modelId="{FF5EB127-9641-49D0-B415-5F9FD5873FF0}" type="parTrans" cxnId="{FEAC25A1-A535-456C-A9D2-42F114719A8C}">
      <dgm:prSet/>
      <dgm:spPr/>
      <dgm:t>
        <a:bodyPr/>
        <a:lstStyle/>
        <a:p>
          <a:endParaRPr lang="en-GB"/>
        </a:p>
      </dgm:t>
    </dgm:pt>
    <dgm:pt modelId="{622EBC51-831F-4105-83AE-F2EAB067C4F6}" type="sibTrans" cxnId="{FEAC25A1-A535-456C-A9D2-42F114719A8C}">
      <dgm:prSet/>
      <dgm:spPr/>
      <dgm:t>
        <a:bodyPr/>
        <a:lstStyle/>
        <a:p>
          <a:endParaRPr lang="en-GB"/>
        </a:p>
      </dgm:t>
    </dgm:pt>
    <dgm:pt modelId="{1B2CF55D-7771-49EA-8133-EFDE036EABDF}">
      <dgm:prSet phldrT="[Text]"/>
      <dgm:spPr/>
      <dgm:t>
        <a:bodyPr/>
        <a:lstStyle/>
        <a:p>
          <a:r>
            <a:rPr lang="en-GB"/>
            <a:t>SIP including school council target</a:t>
          </a:r>
        </a:p>
      </dgm:t>
    </dgm:pt>
    <dgm:pt modelId="{A34B1B79-1990-4611-A853-1B4D0C916ECC}" type="parTrans" cxnId="{7C734FC5-B555-4A4D-AECD-3C9E4A3659F1}">
      <dgm:prSet/>
      <dgm:spPr/>
      <dgm:t>
        <a:bodyPr/>
        <a:lstStyle/>
        <a:p>
          <a:endParaRPr lang="en-GB"/>
        </a:p>
      </dgm:t>
    </dgm:pt>
    <dgm:pt modelId="{87AC6A9A-F04B-4E01-B176-A2E36EB79417}" type="sibTrans" cxnId="{7C734FC5-B555-4A4D-AECD-3C9E4A3659F1}">
      <dgm:prSet/>
      <dgm:spPr/>
      <dgm:t>
        <a:bodyPr/>
        <a:lstStyle/>
        <a:p>
          <a:endParaRPr lang="en-GB"/>
        </a:p>
      </dgm:t>
    </dgm:pt>
    <dgm:pt modelId="{BC587821-C526-45FF-9D10-95D0FF72EFA3}">
      <dgm:prSet phldrT="[Text]"/>
      <dgm:spPr/>
      <dgm:t>
        <a:bodyPr/>
        <a:lstStyle/>
        <a:p>
          <a:r>
            <a:rPr lang="en-GB"/>
            <a:t>Parent and governor involvement in whole school days</a:t>
          </a:r>
        </a:p>
      </dgm:t>
    </dgm:pt>
    <dgm:pt modelId="{9762E776-B9C6-4739-974F-E2BFA8498C97}" type="parTrans" cxnId="{3962CFE0-CDFB-48BF-BBF7-DC9CA74A5C9D}">
      <dgm:prSet/>
      <dgm:spPr/>
      <dgm:t>
        <a:bodyPr/>
        <a:lstStyle/>
        <a:p>
          <a:endParaRPr lang="en-GB"/>
        </a:p>
      </dgm:t>
    </dgm:pt>
    <dgm:pt modelId="{90C6E910-EE55-4090-92E2-55CD325B8FA9}" type="sibTrans" cxnId="{3962CFE0-CDFB-48BF-BBF7-DC9CA74A5C9D}">
      <dgm:prSet/>
      <dgm:spPr/>
      <dgm:t>
        <a:bodyPr/>
        <a:lstStyle/>
        <a:p>
          <a:endParaRPr lang="en-GB"/>
        </a:p>
      </dgm:t>
    </dgm:pt>
    <dgm:pt modelId="{E1CA09A2-FAC7-42C8-8975-43DB0EFC8D8D}" type="pres">
      <dgm:prSet presAssocID="{44072CFF-00F4-4447-B7B6-5E52DF67343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D08B580B-08E3-4D34-A43E-ADD3B4CCDC66}" type="pres">
      <dgm:prSet presAssocID="{AC280429-A7E6-4166-B436-311021DFB533}" presName="centerShape" presStyleLbl="node0" presStyleIdx="0" presStyleCnt="1"/>
      <dgm:spPr/>
      <dgm:t>
        <a:bodyPr/>
        <a:lstStyle/>
        <a:p>
          <a:endParaRPr lang="en-GB"/>
        </a:p>
      </dgm:t>
    </dgm:pt>
    <dgm:pt modelId="{D612B068-3389-42A9-BC70-89D6EDDA6099}" type="pres">
      <dgm:prSet presAssocID="{90470856-35AB-480E-AADC-6A9AFB78BAF9}" presName="parTrans" presStyleLbl="bgSibTrans2D1" presStyleIdx="0" presStyleCnt="25"/>
      <dgm:spPr/>
      <dgm:t>
        <a:bodyPr/>
        <a:lstStyle/>
        <a:p>
          <a:endParaRPr lang="en-GB"/>
        </a:p>
      </dgm:t>
    </dgm:pt>
    <dgm:pt modelId="{26918FAD-38AB-4188-B54E-985CDDBDCA2D}" type="pres">
      <dgm:prSet presAssocID="{BF30525A-190B-48C2-A054-2791475EB1DB}" presName="node" presStyleLbl="node1" presStyleIdx="0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FF49A25-9A9C-422C-A29D-C5EB799ED185}" type="pres">
      <dgm:prSet presAssocID="{A7072A8D-BC05-4808-994B-EA1D3B07ACB8}" presName="parTrans" presStyleLbl="bgSibTrans2D1" presStyleIdx="1" presStyleCnt="25"/>
      <dgm:spPr/>
      <dgm:t>
        <a:bodyPr/>
        <a:lstStyle/>
        <a:p>
          <a:endParaRPr lang="en-GB"/>
        </a:p>
      </dgm:t>
    </dgm:pt>
    <dgm:pt modelId="{EB145FD1-727B-4FEA-BDA9-DEB71FDAC6A7}" type="pres">
      <dgm:prSet presAssocID="{88C76E78-6BAE-4B32-9D97-2919AA274A62}" presName="node" presStyleLbl="node1" presStyleIdx="1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5C0F442-2120-4018-B642-C5D235C90F08}" type="pres">
      <dgm:prSet presAssocID="{9D5C28AF-CC1F-4DDE-BC2A-757D1325E767}" presName="parTrans" presStyleLbl="bgSibTrans2D1" presStyleIdx="2" presStyleCnt="25"/>
      <dgm:spPr/>
      <dgm:t>
        <a:bodyPr/>
        <a:lstStyle/>
        <a:p>
          <a:endParaRPr lang="en-GB"/>
        </a:p>
      </dgm:t>
    </dgm:pt>
    <dgm:pt modelId="{8A662EF3-CED3-47B5-91F2-CF1764567F0A}" type="pres">
      <dgm:prSet presAssocID="{2A489172-DD37-45C8-AD9D-661F0CADD8BD}" presName="node" presStyleLbl="node1" presStyleIdx="2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5DE15A3-D1AC-4E74-828D-74AED5EC4D5E}" type="pres">
      <dgm:prSet presAssocID="{0769DCC7-FC12-4067-BC87-E740E90E0344}" presName="parTrans" presStyleLbl="bgSibTrans2D1" presStyleIdx="3" presStyleCnt="25"/>
      <dgm:spPr/>
      <dgm:t>
        <a:bodyPr/>
        <a:lstStyle/>
        <a:p>
          <a:endParaRPr lang="en-GB"/>
        </a:p>
      </dgm:t>
    </dgm:pt>
    <dgm:pt modelId="{71D8BB40-E89A-4680-B9F2-8D3FB57EE6BB}" type="pres">
      <dgm:prSet presAssocID="{EB5A4578-24F8-4AF1-969F-45ED410D78B7}" presName="node" presStyleLbl="node1" presStyleIdx="3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C8B3BFD-2DAC-403D-A71D-D237E1CFD5F5}" type="pres">
      <dgm:prSet presAssocID="{CCFC8B78-150E-4347-BB9E-5155F873A3F3}" presName="parTrans" presStyleLbl="bgSibTrans2D1" presStyleIdx="4" presStyleCnt="25"/>
      <dgm:spPr/>
      <dgm:t>
        <a:bodyPr/>
        <a:lstStyle/>
        <a:p>
          <a:endParaRPr lang="en-GB"/>
        </a:p>
      </dgm:t>
    </dgm:pt>
    <dgm:pt modelId="{15876821-E715-47A3-B8DA-F42BDCD14821}" type="pres">
      <dgm:prSet presAssocID="{B04E02E4-2779-41DE-8715-CF58EBC05F8D}" presName="node" presStyleLbl="node1" presStyleIdx="4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F20620A-81FE-4503-A521-EE9C55C110D9}" type="pres">
      <dgm:prSet presAssocID="{EF73924E-E173-4562-8F43-92716F14F35B}" presName="parTrans" presStyleLbl="bgSibTrans2D1" presStyleIdx="5" presStyleCnt="25"/>
      <dgm:spPr/>
      <dgm:t>
        <a:bodyPr/>
        <a:lstStyle/>
        <a:p>
          <a:endParaRPr lang="en-GB"/>
        </a:p>
      </dgm:t>
    </dgm:pt>
    <dgm:pt modelId="{B430221D-9244-4EF8-BAC1-189539B639AC}" type="pres">
      <dgm:prSet presAssocID="{BFE477C0-6EE6-4E7B-B756-6638AA7F9A73}" presName="node" presStyleLbl="node1" presStyleIdx="5" presStyleCnt="25" custScaleX="109460" custScaleY="16926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AF037E2-AB61-4FB7-B364-134EC26275C7}" type="pres">
      <dgm:prSet presAssocID="{4C7E087E-66D4-4B15-B521-4821BF2A5808}" presName="parTrans" presStyleLbl="bgSibTrans2D1" presStyleIdx="6" presStyleCnt="25"/>
      <dgm:spPr/>
      <dgm:t>
        <a:bodyPr/>
        <a:lstStyle/>
        <a:p>
          <a:endParaRPr lang="en-GB"/>
        </a:p>
      </dgm:t>
    </dgm:pt>
    <dgm:pt modelId="{D328F19C-2861-4505-A66B-FA157225E518}" type="pres">
      <dgm:prSet presAssocID="{D79FF439-4FFF-4CBE-ABC3-73B951452D7A}" presName="node" presStyleLbl="node1" presStyleIdx="6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F905EDC-A04B-4094-8435-1B8E323A24D5}" type="pres">
      <dgm:prSet presAssocID="{7547DD3D-26A0-4A3D-A5A7-16AD34C65515}" presName="parTrans" presStyleLbl="bgSibTrans2D1" presStyleIdx="7" presStyleCnt="25"/>
      <dgm:spPr/>
      <dgm:t>
        <a:bodyPr/>
        <a:lstStyle/>
        <a:p>
          <a:endParaRPr lang="en-GB"/>
        </a:p>
      </dgm:t>
    </dgm:pt>
    <dgm:pt modelId="{CB36326F-8A7D-41B9-91EE-FA4A894AC1F4}" type="pres">
      <dgm:prSet presAssocID="{33B67940-178A-422E-940B-B94FD35167E3}" presName="node" presStyleLbl="node1" presStyleIdx="7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0F25545-9F5F-4F1C-97D8-AF82473FEB09}" type="pres">
      <dgm:prSet presAssocID="{CB55B01A-12F2-40B6-98D6-7B01A37C2FF4}" presName="parTrans" presStyleLbl="bgSibTrans2D1" presStyleIdx="8" presStyleCnt="25"/>
      <dgm:spPr/>
      <dgm:t>
        <a:bodyPr/>
        <a:lstStyle/>
        <a:p>
          <a:endParaRPr lang="en-GB"/>
        </a:p>
      </dgm:t>
    </dgm:pt>
    <dgm:pt modelId="{A3890065-C180-44F0-8125-8DC172F13599}" type="pres">
      <dgm:prSet presAssocID="{60CA1E9C-BC8D-4E59-9029-5B7F3750E7D3}" presName="node" presStyleLbl="node1" presStyleIdx="8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10715B5-C42D-4B75-83ED-EFACFD2A4C41}" type="pres">
      <dgm:prSet presAssocID="{F2B2A724-FF52-42F4-B1BB-BA7E675EAE35}" presName="parTrans" presStyleLbl="bgSibTrans2D1" presStyleIdx="9" presStyleCnt="25"/>
      <dgm:spPr/>
      <dgm:t>
        <a:bodyPr/>
        <a:lstStyle/>
        <a:p>
          <a:endParaRPr lang="en-GB"/>
        </a:p>
      </dgm:t>
    </dgm:pt>
    <dgm:pt modelId="{5A50EED4-C44A-4B5C-BBEF-EC003C7153C4}" type="pres">
      <dgm:prSet presAssocID="{FD5AB4E0-6282-4DE4-8BDD-E53FF57274C2}" presName="node" presStyleLbl="node1" presStyleIdx="9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B11A58E-625A-4E2B-AAEB-D8FD7478699F}" type="pres">
      <dgm:prSet presAssocID="{9849EC4E-EEDC-4401-8C70-71EA18259931}" presName="parTrans" presStyleLbl="bgSibTrans2D1" presStyleIdx="10" presStyleCnt="25"/>
      <dgm:spPr/>
      <dgm:t>
        <a:bodyPr/>
        <a:lstStyle/>
        <a:p>
          <a:endParaRPr lang="en-GB"/>
        </a:p>
      </dgm:t>
    </dgm:pt>
    <dgm:pt modelId="{E91FD305-80A4-4C42-9634-0B957FE111AB}" type="pres">
      <dgm:prSet presAssocID="{397DDF86-35DF-4F24-823E-E3B2B72C0299}" presName="node" presStyleLbl="node1" presStyleIdx="10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8854884-905A-4CA6-A7D9-F5C69D6D30F3}" type="pres">
      <dgm:prSet presAssocID="{B08EA99C-2C0F-4F6A-8DA7-EFBD9D331A1D}" presName="parTrans" presStyleLbl="bgSibTrans2D1" presStyleIdx="11" presStyleCnt="25"/>
      <dgm:spPr/>
      <dgm:t>
        <a:bodyPr/>
        <a:lstStyle/>
        <a:p>
          <a:endParaRPr lang="en-GB"/>
        </a:p>
      </dgm:t>
    </dgm:pt>
    <dgm:pt modelId="{8E490867-7DBB-471F-BD00-18607E639E0B}" type="pres">
      <dgm:prSet presAssocID="{551B7F12-A627-4278-897F-7A34DA89082B}" presName="node" presStyleLbl="node1" presStyleIdx="11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7AEF960-3B87-4649-8CCC-3979B8865D47}" type="pres">
      <dgm:prSet presAssocID="{81D98822-9FB1-4BEE-B9F0-67DAF53A20D6}" presName="parTrans" presStyleLbl="bgSibTrans2D1" presStyleIdx="12" presStyleCnt="25"/>
      <dgm:spPr/>
      <dgm:t>
        <a:bodyPr/>
        <a:lstStyle/>
        <a:p>
          <a:endParaRPr lang="en-GB"/>
        </a:p>
      </dgm:t>
    </dgm:pt>
    <dgm:pt modelId="{3F417ED6-0743-433E-B3D7-D68BC30D7978}" type="pres">
      <dgm:prSet presAssocID="{5415D15C-BC07-42D8-B450-7E1153CAA88E}" presName="node" presStyleLbl="node1" presStyleIdx="12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B212E05-4F59-4BBF-9B14-9F0C418D6EEB}" type="pres">
      <dgm:prSet presAssocID="{CB454B13-C019-4EDB-8F64-7E5082F7AE5C}" presName="parTrans" presStyleLbl="bgSibTrans2D1" presStyleIdx="13" presStyleCnt="25"/>
      <dgm:spPr/>
      <dgm:t>
        <a:bodyPr/>
        <a:lstStyle/>
        <a:p>
          <a:endParaRPr lang="en-GB"/>
        </a:p>
      </dgm:t>
    </dgm:pt>
    <dgm:pt modelId="{7D4D9486-1D40-4EF1-B329-B929385635F0}" type="pres">
      <dgm:prSet presAssocID="{E1874C4C-A849-4259-8489-AA87A8264A3A}" presName="node" presStyleLbl="node1" presStyleIdx="13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7C60840-1B31-4252-BF54-7BB4737CD82C}" type="pres">
      <dgm:prSet presAssocID="{9411562D-1969-491C-97E8-B5F5C2240DE8}" presName="parTrans" presStyleLbl="bgSibTrans2D1" presStyleIdx="14" presStyleCnt="25"/>
      <dgm:spPr/>
      <dgm:t>
        <a:bodyPr/>
        <a:lstStyle/>
        <a:p>
          <a:endParaRPr lang="en-GB"/>
        </a:p>
      </dgm:t>
    </dgm:pt>
    <dgm:pt modelId="{71F477BE-2C48-41D9-8336-3C26AB9289AF}" type="pres">
      <dgm:prSet presAssocID="{1570E9DB-12A8-4B22-9DE7-C9005FA338E0}" presName="node" presStyleLbl="node1" presStyleIdx="14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5540415-DC80-40DB-B406-767C1A41984A}" type="pres">
      <dgm:prSet presAssocID="{6FF5C387-C3E2-4C9D-87A7-8199884577C8}" presName="parTrans" presStyleLbl="bgSibTrans2D1" presStyleIdx="15" presStyleCnt="25"/>
      <dgm:spPr/>
      <dgm:t>
        <a:bodyPr/>
        <a:lstStyle/>
        <a:p>
          <a:endParaRPr lang="en-GB"/>
        </a:p>
      </dgm:t>
    </dgm:pt>
    <dgm:pt modelId="{8EF38143-9356-473D-9AAC-B96750150203}" type="pres">
      <dgm:prSet presAssocID="{4EE57E3D-E468-4058-869D-C8BDF378D6DA}" presName="node" presStyleLbl="node1" presStyleIdx="15" presStyleCnt="25" custScaleX="137016" custScaleY="152556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DCAB52A-F02A-4AE8-BC10-B2D08F5815A9}" type="pres">
      <dgm:prSet presAssocID="{7D39200D-A9EA-4C74-A256-AACEF48AA2F8}" presName="parTrans" presStyleLbl="bgSibTrans2D1" presStyleIdx="16" presStyleCnt="25"/>
      <dgm:spPr/>
      <dgm:t>
        <a:bodyPr/>
        <a:lstStyle/>
        <a:p>
          <a:endParaRPr lang="en-GB"/>
        </a:p>
      </dgm:t>
    </dgm:pt>
    <dgm:pt modelId="{6653F326-89C5-44DE-921D-0FBDC89799A5}" type="pres">
      <dgm:prSet presAssocID="{2E17136D-D0DC-4DD4-838D-C4CD9352A437}" presName="node" presStyleLbl="node1" presStyleIdx="16" presStyleCnt="25" custScaleY="19981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88FE23E-D9A8-4054-BDD3-3A6A9372C8E0}" type="pres">
      <dgm:prSet presAssocID="{20946D8F-29F4-4B3D-B265-AD4007E20483}" presName="parTrans" presStyleLbl="bgSibTrans2D1" presStyleIdx="17" presStyleCnt="25"/>
      <dgm:spPr/>
      <dgm:t>
        <a:bodyPr/>
        <a:lstStyle/>
        <a:p>
          <a:endParaRPr lang="en-GB"/>
        </a:p>
      </dgm:t>
    </dgm:pt>
    <dgm:pt modelId="{3219DF2E-128C-4D3E-BE2F-1E260CCF1168}" type="pres">
      <dgm:prSet presAssocID="{9BDF4855-F18B-465F-93C8-0AE4D43EAE24}" presName="node" presStyleLbl="node1" presStyleIdx="17" presStyleCnt="25" custScaleX="106703" custScaleY="16736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3DAF9AC-157F-4CB6-BACC-091DE1BFB485}" type="pres">
      <dgm:prSet presAssocID="{0EA50FA7-1CF3-419E-B333-9C0B64E21F79}" presName="parTrans" presStyleLbl="bgSibTrans2D1" presStyleIdx="18" presStyleCnt="25"/>
      <dgm:spPr/>
      <dgm:t>
        <a:bodyPr/>
        <a:lstStyle/>
        <a:p>
          <a:endParaRPr lang="en-GB"/>
        </a:p>
      </dgm:t>
    </dgm:pt>
    <dgm:pt modelId="{0CBA59CC-826E-4FC1-8975-CBA911E05733}" type="pres">
      <dgm:prSet presAssocID="{8C1E6072-FF6E-4D73-98B6-CE46EF288885}" presName="node" presStyleLbl="node1" presStyleIdx="18" presStyleCnt="25" custScaleX="124350" custScaleY="18340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05B7466-5645-4A57-B361-83E07A4A33A4}" type="pres">
      <dgm:prSet presAssocID="{9E2085C7-E3BE-4D27-87C3-EF33D763CF13}" presName="parTrans" presStyleLbl="bgSibTrans2D1" presStyleIdx="19" presStyleCnt="25"/>
      <dgm:spPr/>
      <dgm:t>
        <a:bodyPr/>
        <a:lstStyle/>
        <a:p>
          <a:endParaRPr lang="en-GB"/>
        </a:p>
      </dgm:t>
    </dgm:pt>
    <dgm:pt modelId="{B2788EE9-1CAD-41A0-8818-54AEF5A335F6}" type="pres">
      <dgm:prSet presAssocID="{C514A05D-1A23-4145-9638-CDB9658C8D98}" presName="node" presStyleLbl="node1" presStyleIdx="19" presStyleCnt="25" custScaleX="123993" custScaleY="1546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3C14A21-F5CD-470B-9BB0-B91208643BBE}" type="pres">
      <dgm:prSet presAssocID="{A34B1B79-1990-4611-A853-1B4D0C916ECC}" presName="parTrans" presStyleLbl="bgSibTrans2D1" presStyleIdx="20" presStyleCnt="25"/>
      <dgm:spPr/>
      <dgm:t>
        <a:bodyPr/>
        <a:lstStyle/>
        <a:p>
          <a:endParaRPr lang="en-GB"/>
        </a:p>
      </dgm:t>
    </dgm:pt>
    <dgm:pt modelId="{BCA01860-D844-45B4-8EC6-383F92795AB1}" type="pres">
      <dgm:prSet presAssocID="{1B2CF55D-7771-49EA-8133-EFDE036EABDF}" presName="node" presStyleLbl="node1" presStyleIdx="20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8E4F1B7-5D4D-4224-B23B-036EE7A650F6}" type="pres">
      <dgm:prSet presAssocID="{04E33CE8-CEB3-40D4-B9F7-55C1250F88D8}" presName="parTrans" presStyleLbl="bgSibTrans2D1" presStyleIdx="21" presStyleCnt="25"/>
      <dgm:spPr/>
      <dgm:t>
        <a:bodyPr/>
        <a:lstStyle/>
        <a:p>
          <a:endParaRPr lang="en-GB"/>
        </a:p>
      </dgm:t>
    </dgm:pt>
    <dgm:pt modelId="{E51EFD49-36DD-433A-9393-A3B260E7FAFC}" type="pres">
      <dgm:prSet presAssocID="{6E5FFB22-934A-41FA-8F11-97DC344A2F07}" presName="node" presStyleLbl="node1" presStyleIdx="21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71DEEB3-0D46-46E4-BBE3-79AAF1C6043A}" type="pres">
      <dgm:prSet presAssocID="{5DEF6A1F-0744-4175-A78E-6FFC5A82F0AA}" presName="parTrans" presStyleLbl="bgSibTrans2D1" presStyleIdx="22" presStyleCnt="25"/>
      <dgm:spPr/>
      <dgm:t>
        <a:bodyPr/>
        <a:lstStyle/>
        <a:p>
          <a:endParaRPr lang="en-GB"/>
        </a:p>
      </dgm:t>
    </dgm:pt>
    <dgm:pt modelId="{4B79B06D-E5EE-46BE-9BBB-24CA358776B0}" type="pres">
      <dgm:prSet presAssocID="{5F1A65B5-C6A6-4361-BB4C-9F378196ECF3}" presName="node" presStyleLbl="node1" presStyleIdx="22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9A2CFE1-6199-4DF2-A50C-21756916FDE6}" type="pres">
      <dgm:prSet presAssocID="{FF5EB127-9641-49D0-B415-5F9FD5873FF0}" presName="parTrans" presStyleLbl="bgSibTrans2D1" presStyleIdx="23" presStyleCnt="25"/>
      <dgm:spPr/>
      <dgm:t>
        <a:bodyPr/>
        <a:lstStyle/>
        <a:p>
          <a:endParaRPr lang="en-GB"/>
        </a:p>
      </dgm:t>
    </dgm:pt>
    <dgm:pt modelId="{DBD0AF21-694E-47F2-AB78-2D01142B9797}" type="pres">
      <dgm:prSet presAssocID="{CCDA0704-19AE-496C-9FAA-D71F72023520}" presName="node" presStyleLbl="node1" presStyleIdx="23" presStyleCnt="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53D7B94-0432-4787-A5CF-6191BA74B603}" type="pres">
      <dgm:prSet presAssocID="{9762E776-B9C6-4739-974F-E2BFA8498C97}" presName="parTrans" presStyleLbl="bgSibTrans2D1" presStyleIdx="24" presStyleCnt="25"/>
      <dgm:spPr/>
      <dgm:t>
        <a:bodyPr/>
        <a:lstStyle/>
        <a:p>
          <a:endParaRPr lang="en-GB"/>
        </a:p>
      </dgm:t>
    </dgm:pt>
    <dgm:pt modelId="{1E4F45E0-A6BB-4717-96A3-AB4914F72C5D}" type="pres">
      <dgm:prSet presAssocID="{BC587821-C526-45FF-9D10-95D0FF72EFA3}" presName="node" presStyleLbl="node1" presStyleIdx="24" presStyleCnt="25" custScaleX="253368" custScaleY="12487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1FDCB5A8-3888-4BDC-A6C4-E26B2BFE99AA}" type="presOf" srcId="{9D5C28AF-CC1F-4DDE-BC2A-757D1325E767}" destId="{75C0F442-2120-4018-B642-C5D235C90F08}" srcOrd="0" destOrd="0" presId="urn:microsoft.com/office/officeart/2005/8/layout/radial4"/>
    <dgm:cxn modelId="{88F96663-B1F5-45E1-8796-F88328FCDB5F}" srcId="{AC280429-A7E6-4166-B436-311021DFB533}" destId="{88C76E78-6BAE-4B32-9D97-2919AA274A62}" srcOrd="1" destOrd="0" parTransId="{A7072A8D-BC05-4808-994B-EA1D3B07ACB8}" sibTransId="{9A3ECECC-46EC-4727-B335-5E722D601276}"/>
    <dgm:cxn modelId="{59A287BD-D384-4641-BE85-F420657118BD}" type="presOf" srcId="{0EA50FA7-1CF3-419E-B333-9C0B64E21F79}" destId="{43DAF9AC-157F-4CB6-BACC-091DE1BFB485}" srcOrd="0" destOrd="0" presId="urn:microsoft.com/office/officeart/2005/8/layout/radial4"/>
    <dgm:cxn modelId="{9DB81693-0672-4E0D-BD70-B22E23B176A1}" type="presOf" srcId="{2E17136D-D0DC-4DD4-838D-C4CD9352A437}" destId="{6653F326-89C5-44DE-921D-0FBDC89799A5}" srcOrd="0" destOrd="0" presId="urn:microsoft.com/office/officeart/2005/8/layout/radial4"/>
    <dgm:cxn modelId="{4408DBA6-DEED-44D7-8749-0178471C22FB}" type="presOf" srcId="{F2B2A724-FF52-42F4-B1BB-BA7E675EAE35}" destId="{610715B5-C42D-4B75-83ED-EFACFD2A4C41}" srcOrd="0" destOrd="0" presId="urn:microsoft.com/office/officeart/2005/8/layout/radial4"/>
    <dgm:cxn modelId="{56F42840-C2A7-4E04-A57E-71B085E068E3}" type="presOf" srcId="{D79FF439-4FFF-4CBE-ABC3-73B951452D7A}" destId="{D328F19C-2861-4505-A66B-FA157225E518}" srcOrd="0" destOrd="0" presId="urn:microsoft.com/office/officeart/2005/8/layout/radial4"/>
    <dgm:cxn modelId="{E405A2C3-3B76-4097-A1EA-559932BCA6DD}" type="presOf" srcId="{2A489172-DD37-45C8-AD9D-661F0CADD8BD}" destId="{8A662EF3-CED3-47B5-91F2-CF1764567F0A}" srcOrd="0" destOrd="0" presId="urn:microsoft.com/office/officeart/2005/8/layout/radial4"/>
    <dgm:cxn modelId="{510F83AE-D5BA-416C-AF36-C256CF98D882}" srcId="{AC280429-A7E6-4166-B436-311021DFB533}" destId="{6E5FFB22-934A-41FA-8F11-97DC344A2F07}" srcOrd="21" destOrd="0" parTransId="{04E33CE8-CEB3-40D4-B9F7-55C1250F88D8}" sibTransId="{061E780D-2119-4507-8BB4-1C2D11CBDBAC}"/>
    <dgm:cxn modelId="{380FC5A0-ABD8-446D-8909-410117643928}" type="presOf" srcId="{BF30525A-190B-48C2-A054-2791475EB1DB}" destId="{26918FAD-38AB-4188-B54E-985CDDBDCA2D}" srcOrd="0" destOrd="0" presId="urn:microsoft.com/office/officeart/2005/8/layout/radial4"/>
    <dgm:cxn modelId="{9B340E16-79EC-44C0-B2F5-30F1C5658125}" srcId="{AC280429-A7E6-4166-B436-311021DFB533}" destId="{551B7F12-A627-4278-897F-7A34DA89082B}" srcOrd="11" destOrd="0" parTransId="{B08EA99C-2C0F-4F6A-8DA7-EFBD9D331A1D}" sibTransId="{9D2CC417-F3A2-4CE7-B920-4421EA665149}"/>
    <dgm:cxn modelId="{4B16678D-09F5-4EE0-9700-820CF4E2E4DC}" type="presOf" srcId="{CCDA0704-19AE-496C-9FAA-D71F72023520}" destId="{DBD0AF21-694E-47F2-AB78-2D01142B9797}" srcOrd="0" destOrd="0" presId="urn:microsoft.com/office/officeart/2005/8/layout/radial4"/>
    <dgm:cxn modelId="{03E45A3A-0C3D-4EBF-8482-30B25E9CA0B6}" type="presOf" srcId="{AC280429-A7E6-4166-B436-311021DFB533}" destId="{D08B580B-08E3-4D34-A43E-ADD3B4CCDC66}" srcOrd="0" destOrd="0" presId="urn:microsoft.com/office/officeart/2005/8/layout/radial4"/>
    <dgm:cxn modelId="{A8010214-CF09-4E84-AE89-EDE679388B65}" type="presOf" srcId="{5415D15C-BC07-42D8-B450-7E1153CAA88E}" destId="{3F417ED6-0743-433E-B3D7-D68BC30D7978}" srcOrd="0" destOrd="0" presId="urn:microsoft.com/office/officeart/2005/8/layout/radial4"/>
    <dgm:cxn modelId="{65861CE2-3542-403F-8F14-FE5E2981C757}" type="presOf" srcId="{0769DCC7-FC12-4067-BC87-E740E90E0344}" destId="{65DE15A3-D1AC-4E74-828D-74AED5EC4D5E}" srcOrd="0" destOrd="0" presId="urn:microsoft.com/office/officeart/2005/8/layout/radial4"/>
    <dgm:cxn modelId="{7C734FC5-B555-4A4D-AECD-3C9E4A3659F1}" srcId="{AC280429-A7E6-4166-B436-311021DFB533}" destId="{1B2CF55D-7771-49EA-8133-EFDE036EABDF}" srcOrd="20" destOrd="0" parTransId="{A34B1B79-1990-4611-A853-1B4D0C916ECC}" sibTransId="{87AC6A9A-F04B-4E01-B176-A2E36EB79417}"/>
    <dgm:cxn modelId="{BCDE642A-51DA-43EA-B9BB-CD8041D9A6C5}" srcId="{AC280429-A7E6-4166-B436-311021DFB533}" destId="{C514A05D-1A23-4145-9638-CDB9658C8D98}" srcOrd="19" destOrd="0" parTransId="{9E2085C7-E3BE-4D27-87C3-EF33D763CF13}" sibTransId="{D54E155A-DC1B-400F-8C36-FF2A2AF75090}"/>
    <dgm:cxn modelId="{21D1A4E5-7A66-48AD-BFC9-83E3750878BF}" type="presOf" srcId="{88C76E78-6BAE-4B32-9D97-2919AA274A62}" destId="{EB145FD1-727B-4FEA-BDA9-DEB71FDAC6A7}" srcOrd="0" destOrd="0" presId="urn:microsoft.com/office/officeart/2005/8/layout/radial4"/>
    <dgm:cxn modelId="{567D6D1D-8810-411F-B658-0958BB130A5C}" type="presOf" srcId="{1B2CF55D-7771-49EA-8133-EFDE036EABDF}" destId="{BCA01860-D844-45B4-8EC6-383F92795AB1}" srcOrd="0" destOrd="0" presId="urn:microsoft.com/office/officeart/2005/8/layout/radial4"/>
    <dgm:cxn modelId="{EEE93826-4345-4484-9F93-6D4C851E8254}" type="presOf" srcId="{EF73924E-E173-4562-8F43-92716F14F35B}" destId="{AF20620A-81FE-4503-A521-EE9C55C110D9}" srcOrd="0" destOrd="0" presId="urn:microsoft.com/office/officeart/2005/8/layout/radial4"/>
    <dgm:cxn modelId="{2CD0EB8A-04F0-4769-8485-8CC0DD43115B}" type="presOf" srcId="{1570E9DB-12A8-4B22-9DE7-C9005FA338E0}" destId="{71F477BE-2C48-41D9-8336-3C26AB9289AF}" srcOrd="0" destOrd="0" presId="urn:microsoft.com/office/officeart/2005/8/layout/radial4"/>
    <dgm:cxn modelId="{46F76EAF-D979-4473-9400-03B2FFB1D7F9}" type="presOf" srcId="{7547DD3D-26A0-4A3D-A5A7-16AD34C65515}" destId="{6F905EDC-A04B-4094-8435-1B8E323A24D5}" srcOrd="0" destOrd="0" presId="urn:microsoft.com/office/officeart/2005/8/layout/radial4"/>
    <dgm:cxn modelId="{9FDE8F76-C684-476E-9198-BC7ED20BAA7C}" type="presOf" srcId="{E1874C4C-A849-4259-8489-AA87A8264A3A}" destId="{7D4D9486-1D40-4EF1-B329-B929385635F0}" srcOrd="0" destOrd="0" presId="urn:microsoft.com/office/officeart/2005/8/layout/radial4"/>
    <dgm:cxn modelId="{DEC4B187-9718-4E69-97CE-9F440C4C296C}" srcId="{AC280429-A7E6-4166-B436-311021DFB533}" destId="{9BDF4855-F18B-465F-93C8-0AE4D43EAE24}" srcOrd="17" destOrd="0" parTransId="{20946D8F-29F4-4B3D-B265-AD4007E20483}" sibTransId="{05621FBA-BFDE-4B9F-B6F7-AE011F77C3F6}"/>
    <dgm:cxn modelId="{FEAC25A1-A535-456C-A9D2-42F114719A8C}" srcId="{AC280429-A7E6-4166-B436-311021DFB533}" destId="{CCDA0704-19AE-496C-9FAA-D71F72023520}" srcOrd="23" destOrd="0" parTransId="{FF5EB127-9641-49D0-B415-5F9FD5873FF0}" sibTransId="{622EBC51-831F-4105-83AE-F2EAB067C4F6}"/>
    <dgm:cxn modelId="{F08BA592-C518-4EAD-A87D-585A78C1D936}" type="presOf" srcId="{CB454B13-C019-4EDB-8F64-7E5082F7AE5C}" destId="{DB212E05-4F59-4BBF-9B14-9F0C418D6EEB}" srcOrd="0" destOrd="0" presId="urn:microsoft.com/office/officeart/2005/8/layout/radial4"/>
    <dgm:cxn modelId="{AA2D5C33-D4B7-421E-A599-9C272D120E67}" type="presOf" srcId="{5F1A65B5-C6A6-4361-BB4C-9F378196ECF3}" destId="{4B79B06D-E5EE-46BE-9BBB-24CA358776B0}" srcOrd="0" destOrd="0" presId="urn:microsoft.com/office/officeart/2005/8/layout/radial4"/>
    <dgm:cxn modelId="{E36CCE9B-F0A5-4248-9829-CEABB831D19E}" type="presOf" srcId="{BFE477C0-6EE6-4E7B-B756-6638AA7F9A73}" destId="{B430221D-9244-4EF8-BAC1-189539B639AC}" srcOrd="0" destOrd="0" presId="urn:microsoft.com/office/officeart/2005/8/layout/radial4"/>
    <dgm:cxn modelId="{112CC064-4EC9-4835-B554-9AECC8693A9B}" type="presOf" srcId="{C514A05D-1A23-4145-9638-CDB9658C8D98}" destId="{B2788EE9-1CAD-41A0-8818-54AEF5A335F6}" srcOrd="0" destOrd="0" presId="urn:microsoft.com/office/officeart/2005/8/layout/radial4"/>
    <dgm:cxn modelId="{BC196E16-407D-410C-BEE6-6E36867FFAA9}" type="presOf" srcId="{BC587821-C526-45FF-9D10-95D0FF72EFA3}" destId="{1E4F45E0-A6BB-4717-96A3-AB4914F72C5D}" srcOrd="0" destOrd="0" presId="urn:microsoft.com/office/officeart/2005/8/layout/radial4"/>
    <dgm:cxn modelId="{786F81CF-460A-4609-9676-E72118F7FB08}" type="presOf" srcId="{20946D8F-29F4-4B3D-B265-AD4007E20483}" destId="{388FE23E-D9A8-4054-BDD3-3A6A9372C8E0}" srcOrd="0" destOrd="0" presId="urn:microsoft.com/office/officeart/2005/8/layout/radial4"/>
    <dgm:cxn modelId="{C0924CFB-9A73-49B1-99DD-814A66B92448}" type="presOf" srcId="{44072CFF-00F4-4447-B7B6-5E52DF673436}" destId="{E1CA09A2-FAC7-42C8-8975-43DB0EFC8D8D}" srcOrd="0" destOrd="0" presId="urn:microsoft.com/office/officeart/2005/8/layout/radial4"/>
    <dgm:cxn modelId="{413E8EE3-EC60-4804-84A2-17969BA9DF0C}" type="presOf" srcId="{397DDF86-35DF-4F24-823E-E3B2B72C0299}" destId="{E91FD305-80A4-4C42-9634-0B957FE111AB}" srcOrd="0" destOrd="0" presId="urn:microsoft.com/office/officeart/2005/8/layout/radial4"/>
    <dgm:cxn modelId="{687B91D0-62A6-432F-827A-426F8B887D76}" srcId="{44072CFF-00F4-4447-B7B6-5E52DF673436}" destId="{AC280429-A7E6-4166-B436-311021DFB533}" srcOrd="0" destOrd="0" parTransId="{F1CD48F9-AFC9-4B20-AE00-01D8A015F854}" sibTransId="{C9140A28-8901-40FD-99BA-F08806DD0572}"/>
    <dgm:cxn modelId="{4DAD17A7-F517-4116-BC85-D24EE9CA401D}" type="presOf" srcId="{8C1E6072-FF6E-4D73-98B6-CE46EF288885}" destId="{0CBA59CC-826E-4FC1-8975-CBA911E05733}" srcOrd="0" destOrd="0" presId="urn:microsoft.com/office/officeart/2005/8/layout/radial4"/>
    <dgm:cxn modelId="{FF8C5F8D-9D4D-46C8-89C2-749716FFD261}" type="presOf" srcId="{B08EA99C-2C0F-4F6A-8DA7-EFBD9D331A1D}" destId="{18854884-905A-4CA6-A7D9-F5C69D6D30F3}" srcOrd="0" destOrd="0" presId="urn:microsoft.com/office/officeart/2005/8/layout/radial4"/>
    <dgm:cxn modelId="{8A17CCD8-3E7E-43C7-8CA5-D6C4ADF6567A}" type="presOf" srcId="{4C7E087E-66D4-4B15-B521-4821BF2A5808}" destId="{EAF037E2-AB61-4FB7-B364-134EC26275C7}" srcOrd="0" destOrd="0" presId="urn:microsoft.com/office/officeart/2005/8/layout/radial4"/>
    <dgm:cxn modelId="{20BD8DDC-4CFC-40D2-B20B-ED5313242635}" srcId="{AC280429-A7E6-4166-B436-311021DFB533}" destId="{1570E9DB-12A8-4B22-9DE7-C9005FA338E0}" srcOrd="14" destOrd="0" parTransId="{9411562D-1969-491C-97E8-B5F5C2240DE8}" sibTransId="{685909CB-F7AC-454E-9943-6A347BEB91BC}"/>
    <dgm:cxn modelId="{B6E4594A-848D-4EC0-8F8A-7331ED18241F}" type="presOf" srcId="{CCFC8B78-150E-4347-BB9E-5155F873A3F3}" destId="{EC8B3BFD-2DAC-403D-A71D-D237E1CFD5F5}" srcOrd="0" destOrd="0" presId="urn:microsoft.com/office/officeart/2005/8/layout/radial4"/>
    <dgm:cxn modelId="{8B813854-7ED6-4C09-9B07-6E80B518C659}" type="presOf" srcId="{7D39200D-A9EA-4C74-A256-AACEF48AA2F8}" destId="{4DCAB52A-F02A-4AE8-BC10-B2D08F5815A9}" srcOrd="0" destOrd="0" presId="urn:microsoft.com/office/officeart/2005/8/layout/radial4"/>
    <dgm:cxn modelId="{1510954B-7EFB-4A3C-A9B9-4B65423A8F28}" srcId="{AC280429-A7E6-4166-B436-311021DFB533}" destId="{E1874C4C-A849-4259-8489-AA87A8264A3A}" srcOrd="13" destOrd="0" parTransId="{CB454B13-C019-4EDB-8F64-7E5082F7AE5C}" sibTransId="{E65F1CCF-1BDC-42FD-A381-AD98B4EF39D3}"/>
    <dgm:cxn modelId="{6CC53DC5-DDFE-42C6-A095-95537904CAC8}" type="presOf" srcId="{B04E02E4-2779-41DE-8715-CF58EBC05F8D}" destId="{15876821-E715-47A3-B8DA-F42BDCD14821}" srcOrd="0" destOrd="0" presId="urn:microsoft.com/office/officeart/2005/8/layout/radial4"/>
    <dgm:cxn modelId="{DB6380FA-D3E3-478F-9AD5-E49B1962C168}" type="presOf" srcId="{9E2085C7-E3BE-4D27-87C3-EF33D763CF13}" destId="{F05B7466-5645-4A57-B361-83E07A4A33A4}" srcOrd="0" destOrd="0" presId="urn:microsoft.com/office/officeart/2005/8/layout/radial4"/>
    <dgm:cxn modelId="{267E5623-8D64-4EA2-A40B-5FBCCC4C396C}" srcId="{AC280429-A7E6-4166-B436-311021DFB533}" destId="{8C1E6072-FF6E-4D73-98B6-CE46EF288885}" srcOrd="18" destOrd="0" parTransId="{0EA50FA7-1CF3-419E-B333-9C0B64E21F79}" sibTransId="{93E90BF8-7244-489E-BD4E-5AC0C4C72404}"/>
    <dgm:cxn modelId="{E8440D94-4E36-41BC-894E-68F6468025E2}" type="presOf" srcId="{9BDF4855-F18B-465F-93C8-0AE4D43EAE24}" destId="{3219DF2E-128C-4D3E-BE2F-1E260CCF1168}" srcOrd="0" destOrd="0" presId="urn:microsoft.com/office/officeart/2005/8/layout/radial4"/>
    <dgm:cxn modelId="{1B902669-45ED-47AE-B153-2BC1F634A4EF}" srcId="{AC280429-A7E6-4166-B436-311021DFB533}" destId="{2E17136D-D0DC-4DD4-838D-C4CD9352A437}" srcOrd="16" destOrd="0" parTransId="{7D39200D-A9EA-4C74-A256-AACEF48AA2F8}" sibTransId="{40D461EE-2E1A-4C0C-B76F-1C88020F8A74}"/>
    <dgm:cxn modelId="{51230D43-0107-4379-B431-78C2EB5D4476}" srcId="{AC280429-A7E6-4166-B436-311021DFB533}" destId="{4EE57E3D-E468-4058-869D-C8BDF378D6DA}" srcOrd="15" destOrd="0" parTransId="{6FF5C387-C3E2-4C9D-87A7-8199884577C8}" sibTransId="{621BA068-D3CD-49CD-91F1-092CA88995E2}"/>
    <dgm:cxn modelId="{6C03D9DD-3494-4973-A750-62E7A1F7D145}" srcId="{AC280429-A7E6-4166-B436-311021DFB533}" destId="{5415D15C-BC07-42D8-B450-7E1153CAA88E}" srcOrd="12" destOrd="0" parTransId="{81D98822-9FB1-4BEE-B9F0-67DAF53A20D6}" sibTransId="{D3237C28-061B-47C9-9137-159356F8FA35}"/>
    <dgm:cxn modelId="{3B3F8108-AD19-42EE-A12A-2087AE87B8EE}" type="presOf" srcId="{9762E776-B9C6-4739-974F-E2BFA8498C97}" destId="{D53D7B94-0432-4787-A5CF-6191BA74B603}" srcOrd="0" destOrd="0" presId="urn:microsoft.com/office/officeart/2005/8/layout/radial4"/>
    <dgm:cxn modelId="{03DCF9D5-9BDA-4688-8E60-FD09C0997A18}" srcId="{AC280429-A7E6-4166-B436-311021DFB533}" destId="{B04E02E4-2779-41DE-8715-CF58EBC05F8D}" srcOrd="4" destOrd="0" parTransId="{CCFC8B78-150E-4347-BB9E-5155F873A3F3}" sibTransId="{C5A5BED6-7D1E-488D-8782-DB25ACD65995}"/>
    <dgm:cxn modelId="{9C6262BE-CFBB-496A-96AB-9D60E31D1D86}" type="presOf" srcId="{CB55B01A-12F2-40B6-98D6-7B01A37C2FF4}" destId="{90F25545-9F5F-4F1C-97D8-AF82473FEB09}" srcOrd="0" destOrd="0" presId="urn:microsoft.com/office/officeart/2005/8/layout/radial4"/>
    <dgm:cxn modelId="{458DF1BE-000F-468A-8F3C-FA18BDDE6A7D}" type="presOf" srcId="{9411562D-1969-491C-97E8-B5F5C2240DE8}" destId="{D7C60840-1B31-4252-BF54-7BB4737CD82C}" srcOrd="0" destOrd="0" presId="urn:microsoft.com/office/officeart/2005/8/layout/radial4"/>
    <dgm:cxn modelId="{164FBE89-85C0-4E0E-9927-A7F6754289AC}" srcId="{AC280429-A7E6-4166-B436-311021DFB533}" destId="{397DDF86-35DF-4F24-823E-E3B2B72C0299}" srcOrd="10" destOrd="0" parTransId="{9849EC4E-EEDC-4401-8C70-71EA18259931}" sibTransId="{CB661FDE-9AAF-412B-8D5B-2B9AB64BB6B3}"/>
    <dgm:cxn modelId="{7822BFEA-A129-4A17-95E0-6A310A815781}" type="presOf" srcId="{A34B1B79-1990-4611-A853-1B4D0C916ECC}" destId="{33C14A21-F5CD-470B-9BB0-B91208643BBE}" srcOrd="0" destOrd="0" presId="urn:microsoft.com/office/officeart/2005/8/layout/radial4"/>
    <dgm:cxn modelId="{C9C2442F-53D5-4AF3-AE7F-BF38C8719F42}" srcId="{AC280429-A7E6-4166-B436-311021DFB533}" destId="{D79FF439-4FFF-4CBE-ABC3-73B951452D7A}" srcOrd="6" destOrd="0" parTransId="{4C7E087E-66D4-4B15-B521-4821BF2A5808}" sibTransId="{DBCF139E-44DF-46E7-B76A-F9FB5DFA37EC}"/>
    <dgm:cxn modelId="{D0C2346E-3A5B-4B88-9591-423F7E580709}" type="presOf" srcId="{33B67940-178A-422E-940B-B94FD35167E3}" destId="{CB36326F-8A7D-41B9-91EE-FA4A894AC1F4}" srcOrd="0" destOrd="0" presId="urn:microsoft.com/office/officeart/2005/8/layout/radial4"/>
    <dgm:cxn modelId="{DE974A51-C16F-46BF-8826-90E13924A653}" srcId="{AC280429-A7E6-4166-B436-311021DFB533}" destId="{BF30525A-190B-48C2-A054-2791475EB1DB}" srcOrd="0" destOrd="0" parTransId="{90470856-35AB-480E-AADC-6A9AFB78BAF9}" sibTransId="{63E1D3C6-7448-4FFE-A85F-6D0684644180}"/>
    <dgm:cxn modelId="{00BB580B-E9C4-416A-A33B-B332CE8228A1}" srcId="{AC280429-A7E6-4166-B436-311021DFB533}" destId="{FD5AB4E0-6282-4DE4-8BDD-E53FF57274C2}" srcOrd="9" destOrd="0" parTransId="{F2B2A724-FF52-42F4-B1BB-BA7E675EAE35}" sibTransId="{1AD0AF8E-A96E-4FA1-9197-EFEC6EC26299}"/>
    <dgm:cxn modelId="{E7C1FAA5-6525-47E3-AAF2-CC18C720889C}" type="presOf" srcId="{551B7F12-A627-4278-897F-7A34DA89082B}" destId="{8E490867-7DBB-471F-BD00-18607E639E0B}" srcOrd="0" destOrd="0" presId="urn:microsoft.com/office/officeart/2005/8/layout/radial4"/>
    <dgm:cxn modelId="{8074A2EA-EAB2-4B36-BD4C-0FCB5A95F97D}" type="presOf" srcId="{5DEF6A1F-0744-4175-A78E-6FFC5A82F0AA}" destId="{B71DEEB3-0D46-46E4-BBE3-79AAF1C6043A}" srcOrd="0" destOrd="0" presId="urn:microsoft.com/office/officeart/2005/8/layout/radial4"/>
    <dgm:cxn modelId="{D6B118AA-7FEA-46D2-9CCE-B05C0B7DB410}" type="presOf" srcId="{EB5A4578-24F8-4AF1-969F-45ED410D78B7}" destId="{71D8BB40-E89A-4680-B9F2-8D3FB57EE6BB}" srcOrd="0" destOrd="0" presId="urn:microsoft.com/office/officeart/2005/8/layout/radial4"/>
    <dgm:cxn modelId="{B2F4AB0E-6705-4C6E-B585-143A8F93F0F3}" type="presOf" srcId="{04E33CE8-CEB3-40D4-B9F7-55C1250F88D8}" destId="{28E4F1B7-5D4D-4224-B23B-036EE7A650F6}" srcOrd="0" destOrd="0" presId="urn:microsoft.com/office/officeart/2005/8/layout/radial4"/>
    <dgm:cxn modelId="{0AA515A5-6911-404F-9A0B-D423BFA61FF8}" type="presOf" srcId="{6FF5C387-C3E2-4C9D-87A7-8199884577C8}" destId="{75540415-DC80-40DB-B406-767C1A41984A}" srcOrd="0" destOrd="0" presId="urn:microsoft.com/office/officeart/2005/8/layout/radial4"/>
    <dgm:cxn modelId="{207B6415-9AD7-4D6F-A466-EC7C6D102196}" srcId="{AC280429-A7E6-4166-B436-311021DFB533}" destId="{2A489172-DD37-45C8-AD9D-661F0CADD8BD}" srcOrd="2" destOrd="0" parTransId="{9D5C28AF-CC1F-4DDE-BC2A-757D1325E767}" sibTransId="{DE515F36-9516-4CC2-B4E7-2F401A50A5EC}"/>
    <dgm:cxn modelId="{2D55C34D-FEBB-4C62-B8BF-16464BC10E24}" srcId="{AC280429-A7E6-4166-B436-311021DFB533}" destId="{5F1A65B5-C6A6-4361-BB4C-9F378196ECF3}" srcOrd="22" destOrd="0" parTransId="{5DEF6A1F-0744-4175-A78E-6FFC5A82F0AA}" sibTransId="{F10FC526-7035-41DB-8B28-A24B1C793313}"/>
    <dgm:cxn modelId="{B9466117-6102-4154-A246-03523C5F5206}" type="presOf" srcId="{FD5AB4E0-6282-4DE4-8BDD-E53FF57274C2}" destId="{5A50EED4-C44A-4B5C-BBEF-EC003C7153C4}" srcOrd="0" destOrd="0" presId="urn:microsoft.com/office/officeart/2005/8/layout/radial4"/>
    <dgm:cxn modelId="{258168CA-5662-47AB-888E-3D9567A99976}" type="presOf" srcId="{FF5EB127-9641-49D0-B415-5F9FD5873FF0}" destId="{B9A2CFE1-6199-4DF2-A50C-21756916FDE6}" srcOrd="0" destOrd="0" presId="urn:microsoft.com/office/officeart/2005/8/layout/radial4"/>
    <dgm:cxn modelId="{579F806E-4067-47B9-8DF6-F3F1A35EE764}" srcId="{AC280429-A7E6-4166-B436-311021DFB533}" destId="{33B67940-178A-422E-940B-B94FD35167E3}" srcOrd="7" destOrd="0" parTransId="{7547DD3D-26A0-4A3D-A5A7-16AD34C65515}" sibTransId="{19EA8EA0-9D9A-4AE5-A52F-0B5B7491A534}"/>
    <dgm:cxn modelId="{3C06B548-1A1E-4D26-963C-6C987BCF8E83}" srcId="{AC280429-A7E6-4166-B436-311021DFB533}" destId="{60CA1E9C-BC8D-4E59-9029-5B7F3750E7D3}" srcOrd="8" destOrd="0" parTransId="{CB55B01A-12F2-40B6-98D6-7B01A37C2FF4}" sibTransId="{54D85A4B-A973-430C-B4AA-20BEE81DB2B2}"/>
    <dgm:cxn modelId="{A4BCC954-DB4A-42FD-9899-0590ECE64D13}" type="presOf" srcId="{6E5FFB22-934A-41FA-8F11-97DC344A2F07}" destId="{E51EFD49-36DD-433A-9393-A3B260E7FAFC}" srcOrd="0" destOrd="0" presId="urn:microsoft.com/office/officeart/2005/8/layout/radial4"/>
    <dgm:cxn modelId="{E199C62D-5AB6-46C3-AE12-FB4D422ADD01}" type="presOf" srcId="{81D98822-9FB1-4BEE-B9F0-67DAF53A20D6}" destId="{F7AEF960-3B87-4649-8CCC-3979B8865D47}" srcOrd="0" destOrd="0" presId="urn:microsoft.com/office/officeart/2005/8/layout/radial4"/>
    <dgm:cxn modelId="{566B994D-4D26-4BC1-8E83-9920B09208F6}" type="presOf" srcId="{60CA1E9C-BC8D-4E59-9029-5B7F3750E7D3}" destId="{A3890065-C180-44F0-8125-8DC172F13599}" srcOrd="0" destOrd="0" presId="urn:microsoft.com/office/officeart/2005/8/layout/radial4"/>
    <dgm:cxn modelId="{D260D386-BC94-48A5-A97B-3EDBAE2AF705}" type="presOf" srcId="{4EE57E3D-E468-4058-869D-C8BDF378D6DA}" destId="{8EF38143-9356-473D-9AAC-B96750150203}" srcOrd="0" destOrd="0" presId="urn:microsoft.com/office/officeart/2005/8/layout/radial4"/>
    <dgm:cxn modelId="{89271D6F-6379-4E53-B3FF-0E778C2C4155}" srcId="{AC280429-A7E6-4166-B436-311021DFB533}" destId="{EB5A4578-24F8-4AF1-969F-45ED410D78B7}" srcOrd="3" destOrd="0" parTransId="{0769DCC7-FC12-4067-BC87-E740E90E0344}" sibTransId="{38834CA2-45A3-4E91-B771-E6A4C84771CE}"/>
    <dgm:cxn modelId="{10E03B6C-63F6-457A-AAE8-72B90450D433}" type="presOf" srcId="{90470856-35AB-480E-AADC-6A9AFB78BAF9}" destId="{D612B068-3389-42A9-BC70-89D6EDDA6099}" srcOrd="0" destOrd="0" presId="urn:microsoft.com/office/officeart/2005/8/layout/radial4"/>
    <dgm:cxn modelId="{8D62541A-B0DD-4794-BD69-F468863AA8A1}" srcId="{AC280429-A7E6-4166-B436-311021DFB533}" destId="{BFE477C0-6EE6-4E7B-B756-6638AA7F9A73}" srcOrd="5" destOrd="0" parTransId="{EF73924E-E173-4562-8F43-92716F14F35B}" sibTransId="{A8F4EA89-F359-46AF-9A01-D70CFA73586B}"/>
    <dgm:cxn modelId="{DA1AA0B5-9F77-4BD2-BE02-A9F934EDABE5}" type="presOf" srcId="{9849EC4E-EEDC-4401-8C70-71EA18259931}" destId="{9B11A58E-625A-4E2B-AAEB-D8FD7478699F}" srcOrd="0" destOrd="0" presId="urn:microsoft.com/office/officeart/2005/8/layout/radial4"/>
    <dgm:cxn modelId="{08DBB5A6-3D5B-4B05-91E8-963B8CCCF28A}" type="presOf" srcId="{A7072A8D-BC05-4808-994B-EA1D3B07ACB8}" destId="{FFF49A25-9A9C-422C-A29D-C5EB799ED185}" srcOrd="0" destOrd="0" presId="urn:microsoft.com/office/officeart/2005/8/layout/radial4"/>
    <dgm:cxn modelId="{3962CFE0-CDFB-48BF-BBF7-DC9CA74A5C9D}" srcId="{AC280429-A7E6-4166-B436-311021DFB533}" destId="{BC587821-C526-45FF-9D10-95D0FF72EFA3}" srcOrd="24" destOrd="0" parTransId="{9762E776-B9C6-4739-974F-E2BFA8498C97}" sibTransId="{90C6E910-EE55-4090-92E2-55CD325B8FA9}"/>
    <dgm:cxn modelId="{43DA7134-B169-4124-9497-B0E6C83DE970}" type="presParOf" srcId="{E1CA09A2-FAC7-42C8-8975-43DB0EFC8D8D}" destId="{D08B580B-08E3-4D34-A43E-ADD3B4CCDC66}" srcOrd="0" destOrd="0" presId="urn:microsoft.com/office/officeart/2005/8/layout/radial4"/>
    <dgm:cxn modelId="{76B8C278-DCE9-463C-B20A-63A86CA6DC8B}" type="presParOf" srcId="{E1CA09A2-FAC7-42C8-8975-43DB0EFC8D8D}" destId="{D612B068-3389-42A9-BC70-89D6EDDA6099}" srcOrd="1" destOrd="0" presId="urn:microsoft.com/office/officeart/2005/8/layout/radial4"/>
    <dgm:cxn modelId="{968001D4-1543-4788-B156-29B3DF7A4B0F}" type="presParOf" srcId="{E1CA09A2-FAC7-42C8-8975-43DB0EFC8D8D}" destId="{26918FAD-38AB-4188-B54E-985CDDBDCA2D}" srcOrd="2" destOrd="0" presId="urn:microsoft.com/office/officeart/2005/8/layout/radial4"/>
    <dgm:cxn modelId="{D48614E2-F201-4B2F-9CCD-E5C625BE4688}" type="presParOf" srcId="{E1CA09A2-FAC7-42C8-8975-43DB0EFC8D8D}" destId="{FFF49A25-9A9C-422C-A29D-C5EB799ED185}" srcOrd="3" destOrd="0" presId="urn:microsoft.com/office/officeart/2005/8/layout/radial4"/>
    <dgm:cxn modelId="{870D4CBB-D2AF-483A-9A2B-A94206422E0D}" type="presParOf" srcId="{E1CA09A2-FAC7-42C8-8975-43DB0EFC8D8D}" destId="{EB145FD1-727B-4FEA-BDA9-DEB71FDAC6A7}" srcOrd="4" destOrd="0" presId="urn:microsoft.com/office/officeart/2005/8/layout/radial4"/>
    <dgm:cxn modelId="{8DB2B85D-0C17-4F5D-AFDD-DBE054BDF624}" type="presParOf" srcId="{E1CA09A2-FAC7-42C8-8975-43DB0EFC8D8D}" destId="{75C0F442-2120-4018-B642-C5D235C90F08}" srcOrd="5" destOrd="0" presId="urn:microsoft.com/office/officeart/2005/8/layout/radial4"/>
    <dgm:cxn modelId="{9042352B-3556-4727-BD99-CFC799464FD8}" type="presParOf" srcId="{E1CA09A2-FAC7-42C8-8975-43DB0EFC8D8D}" destId="{8A662EF3-CED3-47B5-91F2-CF1764567F0A}" srcOrd="6" destOrd="0" presId="urn:microsoft.com/office/officeart/2005/8/layout/radial4"/>
    <dgm:cxn modelId="{C9AE817A-5FBC-4413-AB5D-C784EDE30AF0}" type="presParOf" srcId="{E1CA09A2-FAC7-42C8-8975-43DB0EFC8D8D}" destId="{65DE15A3-D1AC-4E74-828D-74AED5EC4D5E}" srcOrd="7" destOrd="0" presId="urn:microsoft.com/office/officeart/2005/8/layout/radial4"/>
    <dgm:cxn modelId="{F0B7B374-1F84-4747-AAD6-40E575831C23}" type="presParOf" srcId="{E1CA09A2-FAC7-42C8-8975-43DB0EFC8D8D}" destId="{71D8BB40-E89A-4680-B9F2-8D3FB57EE6BB}" srcOrd="8" destOrd="0" presId="urn:microsoft.com/office/officeart/2005/8/layout/radial4"/>
    <dgm:cxn modelId="{5E094CA9-64A0-44C8-857E-48C2B0ADA83E}" type="presParOf" srcId="{E1CA09A2-FAC7-42C8-8975-43DB0EFC8D8D}" destId="{EC8B3BFD-2DAC-403D-A71D-D237E1CFD5F5}" srcOrd="9" destOrd="0" presId="urn:microsoft.com/office/officeart/2005/8/layout/radial4"/>
    <dgm:cxn modelId="{00A03BA8-DB22-453A-84E1-C1F796B5F0D4}" type="presParOf" srcId="{E1CA09A2-FAC7-42C8-8975-43DB0EFC8D8D}" destId="{15876821-E715-47A3-B8DA-F42BDCD14821}" srcOrd="10" destOrd="0" presId="urn:microsoft.com/office/officeart/2005/8/layout/radial4"/>
    <dgm:cxn modelId="{45798F5E-5C00-4FAB-8274-E40F19E8B9E8}" type="presParOf" srcId="{E1CA09A2-FAC7-42C8-8975-43DB0EFC8D8D}" destId="{AF20620A-81FE-4503-A521-EE9C55C110D9}" srcOrd="11" destOrd="0" presId="urn:microsoft.com/office/officeart/2005/8/layout/radial4"/>
    <dgm:cxn modelId="{31522307-E0E3-470F-8D7B-38838A889249}" type="presParOf" srcId="{E1CA09A2-FAC7-42C8-8975-43DB0EFC8D8D}" destId="{B430221D-9244-4EF8-BAC1-189539B639AC}" srcOrd="12" destOrd="0" presId="urn:microsoft.com/office/officeart/2005/8/layout/radial4"/>
    <dgm:cxn modelId="{2BF8AF15-B351-49A6-9A8A-BDBBC41F73C9}" type="presParOf" srcId="{E1CA09A2-FAC7-42C8-8975-43DB0EFC8D8D}" destId="{EAF037E2-AB61-4FB7-B364-134EC26275C7}" srcOrd="13" destOrd="0" presId="urn:microsoft.com/office/officeart/2005/8/layout/radial4"/>
    <dgm:cxn modelId="{DBA0F04C-CA6C-4A51-BF99-CB4932300942}" type="presParOf" srcId="{E1CA09A2-FAC7-42C8-8975-43DB0EFC8D8D}" destId="{D328F19C-2861-4505-A66B-FA157225E518}" srcOrd="14" destOrd="0" presId="urn:microsoft.com/office/officeart/2005/8/layout/radial4"/>
    <dgm:cxn modelId="{9C7B1829-B666-4768-98A1-584A7AB079EA}" type="presParOf" srcId="{E1CA09A2-FAC7-42C8-8975-43DB0EFC8D8D}" destId="{6F905EDC-A04B-4094-8435-1B8E323A24D5}" srcOrd="15" destOrd="0" presId="urn:microsoft.com/office/officeart/2005/8/layout/radial4"/>
    <dgm:cxn modelId="{27F0B9DA-EF2A-4A8D-AE30-8A903F08F582}" type="presParOf" srcId="{E1CA09A2-FAC7-42C8-8975-43DB0EFC8D8D}" destId="{CB36326F-8A7D-41B9-91EE-FA4A894AC1F4}" srcOrd="16" destOrd="0" presId="urn:microsoft.com/office/officeart/2005/8/layout/radial4"/>
    <dgm:cxn modelId="{8C5E6C67-B589-4F08-AB60-9DCC1AFB6466}" type="presParOf" srcId="{E1CA09A2-FAC7-42C8-8975-43DB0EFC8D8D}" destId="{90F25545-9F5F-4F1C-97D8-AF82473FEB09}" srcOrd="17" destOrd="0" presId="urn:microsoft.com/office/officeart/2005/8/layout/radial4"/>
    <dgm:cxn modelId="{6D32239E-2CAA-4060-983C-F07B8405A4FB}" type="presParOf" srcId="{E1CA09A2-FAC7-42C8-8975-43DB0EFC8D8D}" destId="{A3890065-C180-44F0-8125-8DC172F13599}" srcOrd="18" destOrd="0" presId="urn:microsoft.com/office/officeart/2005/8/layout/radial4"/>
    <dgm:cxn modelId="{45CAA3E6-7C77-4AFC-8D7D-DCDA40827142}" type="presParOf" srcId="{E1CA09A2-FAC7-42C8-8975-43DB0EFC8D8D}" destId="{610715B5-C42D-4B75-83ED-EFACFD2A4C41}" srcOrd="19" destOrd="0" presId="urn:microsoft.com/office/officeart/2005/8/layout/radial4"/>
    <dgm:cxn modelId="{4AD60C86-CD4A-4A72-BE13-167BB9CBA38D}" type="presParOf" srcId="{E1CA09A2-FAC7-42C8-8975-43DB0EFC8D8D}" destId="{5A50EED4-C44A-4B5C-BBEF-EC003C7153C4}" srcOrd="20" destOrd="0" presId="urn:microsoft.com/office/officeart/2005/8/layout/radial4"/>
    <dgm:cxn modelId="{C486EB27-CDC0-4073-8D4C-8ABC927E687A}" type="presParOf" srcId="{E1CA09A2-FAC7-42C8-8975-43DB0EFC8D8D}" destId="{9B11A58E-625A-4E2B-AAEB-D8FD7478699F}" srcOrd="21" destOrd="0" presId="urn:microsoft.com/office/officeart/2005/8/layout/radial4"/>
    <dgm:cxn modelId="{130B06CC-EB3E-4684-9CC1-264459041B35}" type="presParOf" srcId="{E1CA09A2-FAC7-42C8-8975-43DB0EFC8D8D}" destId="{E91FD305-80A4-4C42-9634-0B957FE111AB}" srcOrd="22" destOrd="0" presId="urn:microsoft.com/office/officeart/2005/8/layout/radial4"/>
    <dgm:cxn modelId="{279C39CA-DC99-44EF-B5B0-FB775D9F6BA0}" type="presParOf" srcId="{E1CA09A2-FAC7-42C8-8975-43DB0EFC8D8D}" destId="{18854884-905A-4CA6-A7D9-F5C69D6D30F3}" srcOrd="23" destOrd="0" presId="urn:microsoft.com/office/officeart/2005/8/layout/radial4"/>
    <dgm:cxn modelId="{13B9D327-053D-445B-BF4E-9420AD9A8B23}" type="presParOf" srcId="{E1CA09A2-FAC7-42C8-8975-43DB0EFC8D8D}" destId="{8E490867-7DBB-471F-BD00-18607E639E0B}" srcOrd="24" destOrd="0" presId="urn:microsoft.com/office/officeart/2005/8/layout/radial4"/>
    <dgm:cxn modelId="{32D037AD-1C51-42C7-B6A0-B73494C8C264}" type="presParOf" srcId="{E1CA09A2-FAC7-42C8-8975-43DB0EFC8D8D}" destId="{F7AEF960-3B87-4649-8CCC-3979B8865D47}" srcOrd="25" destOrd="0" presId="urn:microsoft.com/office/officeart/2005/8/layout/radial4"/>
    <dgm:cxn modelId="{776D2F69-B160-40B9-9E41-37356B8592AF}" type="presParOf" srcId="{E1CA09A2-FAC7-42C8-8975-43DB0EFC8D8D}" destId="{3F417ED6-0743-433E-B3D7-D68BC30D7978}" srcOrd="26" destOrd="0" presId="urn:microsoft.com/office/officeart/2005/8/layout/radial4"/>
    <dgm:cxn modelId="{A7DB5B45-2251-42DA-9DE0-40F4801E5AE8}" type="presParOf" srcId="{E1CA09A2-FAC7-42C8-8975-43DB0EFC8D8D}" destId="{DB212E05-4F59-4BBF-9B14-9F0C418D6EEB}" srcOrd="27" destOrd="0" presId="urn:microsoft.com/office/officeart/2005/8/layout/radial4"/>
    <dgm:cxn modelId="{346DAEE1-D39B-496C-AFE8-112884A20EDC}" type="presParOf" srcId="{E1CA09A2-FAC7-42C8-8975-43DB0EFC8D8D}" destId="{7D4D9486-1D40-4EF1-B329-B929385635F0}" srcOrd="28" destOrd="0" presId="urn:microsoft.com/office/officeart/2005/8/layout/radial4"/>
    <dgm:cxn modelId="{1BFCBDCA-E8DC-4BC8-A7FB-079CA3E625C1}" type="presParOf" srcId="{E1CA09A2-FAC7-42C8-8975-43DB0EFC8D8D}" destId="{D7C60840-1B31-4252-BF54-7BB4737CD82C}" srcOrd="29" destOrd="0" presId="urn:microsoft.com/office/officeart/2005/8/layout/radial4"/>
    <dgm:cxn modelId="{CFA10E0C-EE85-4EB4-8F23-70CD7C1059E6}" type="presParOf" srcId="{E1CA09A2-FAC7-42C8-8975-43DB0EFC8D8D}" destId="{71F477BE-2C48-41D9-8336-3C26AB9289AF}" srcOrd="30" destOrd="0" presId="urn:microsoft.com/office/officeart/2005/8/layout/radial4"/>
    <dgm:cxn modelId="{E2FFF14B-5577-42DC-8BD7-F78537C59FB7}" type="presParOf" srcId="{E1CA09A2-FAC7-42C8-8975-43DB0EFC8D8D}" destId="{75540415-DC80-40DB-B406-767C1A41984A}" srcOrd="31" destOrd="0" presId="urn:microsoft.com/office/officeart/2005/8/layout/radial4"/>
    <dgm:cxn modelId="{15B889BD-8AC1-4891-9D71-AA1E64FAD497}" type="presParOf" srcId="{E1CA09A2-FAC7-42C8-8975-43DB0EFC8D8D}" destId="{8EF38143-9356-473D-9AAC-B96750150203}" srcOrd="32" destOrd="0" presId="urn:microsoft.com/office/officeart/2005/8/layout/radial4"/>
    <dgm:cxn modelId="{3A8882D2-441B-4D21-A1A7-7F6FF143DAE2}" type="presParOf" srcId="{E1CA09A2-FAC7-42C8-8975-43DB0EFC8D8D}" destId="{4DCAB52A-F02A-4AE8-BC10-B2D08F5815A9}" srcOrd="33" destOrd="0" presId="urn:microsoft.com/office/officeart/2005/8/layout/radial4"/>
    <dgm:cxn modelId="{EACE11D2-DF7E-491A-B5F9-AE9E2CDE94BA}" type="presParOf" srcId="{E1CA09A2-FAC7-42C8-8975-43DB0EFC8D8D}" destId="{6653F326-89C5-44DE-921D-0FBDC89799A5}" srcOrd="34" destOrd="0" presId="urn:microsoft.com/office/officeart/2005/8/layout/radial4"/>
    <dgm:cxn modelId="{2965016C-7544-48AC-A063-7A78BD3FA5B3}" type="presParOf" srcId="{E1CA09A2-FAC7-42C8-8975-43DB0EFC8D8D}" destId="{388FE23E-D9A8-4054-BDD3-3A6A9372C8E0}" srcOrd="35" destOrd="0" presId="urn:microsoft.com/office/officeart/2005/8/layout/radial4"/>
    <dgm:cxn modelId="{C2FBF82B-BE71-423C-AAF3-BBEE626B6FDD}" type="presParOf" srcId="{E1CA09A2-FAC7-42C8-8975-43DB0EFC8D8D}" destId="{3219DF2E-128C-4D3E-BE2F-1E260CCF1168}" srcOrd="36" destOrd="0" presId="urn:microsoft.com/office/officeart/2005/8/layout/radial4"/>
    <dgm:cxn modelId="{3290F93E-B1F3-4CD4-B18F-9C7AECFA6F0C}" type="presParOf" srcId="{E1CA09A2-FAC7-42C8-8975-43DB0EFC8D8D}" destId="{43DAF9AC-157F-4CB6-BACC-091DE1BFB485}" srcOrd="37" destOrd="0" presId="urn:microsoft.com/office/officeart/2005/8/layout/radial4"/>
    <dgm:cxn modelId="{38A9C878-CD60-4510-B627-EE413A2C07DF}" type="presParOf" srcId="{E1CA09A2-FAC7-42C8-8975-43DB0EFC8D8D}" destId="{0CBA59CC-826E-4FC1-8975-CBA911E05733}" srcOrd="38" destOrd="0" presId="urn:microsoft.com/office/officeart/2005/8/layout/radial4"/>
    <dgm:cxn modelId="{46F5188C-3051-4F58-B17E-77380C01EF2A}" type="presParOf" srcId="{E1CA09A2-FAC7-42C8-8975-43DB0EFC8D8D}" destId="{F05B7466-5645-4A57-B361-83E07A4A33A4}" srcOrd="39" destOrd="0" presId="urn:microsoft.com/office/officeart/2005/8/layout/radial4"/>
    <dgm:cxn modelId="{DE2A2C6D-6A54-4148-B245-DD495586468D}" type="presParOf" srcId="{E1CA09A2-FAC7-42C8-8975-43DB0EFC8D8D}" destId="{B2788EE9-1CAD-41A0-8818-54AEF5A335F6}" srcOrd="40" destOrd="0" presId="urn:microsoft.com/office/officeart/2005/8/layout/radial4"/>
    <dgm:cxn modelId="{895C51A5-18F0-45E1-9000-4A3D0787F88A}" type="presParOf" srcId="{E1CA09A2-FAC7-42C8-8975-43DB0EFC8D8D}" destId="{33C14A21-F5CD-470B-9BB0-B91208643BBE}" srcOrd="41" destOrd="0" presId="urn:microsoft.com/office/officeart/2005/8/layout/radial4"/>
    <dgm:cxn modelId="{BE6CC624-DC0B-4447-9796-CC58D10C368F}" type="presParOf" srcId="{E1CA09A2-FAC7-42C8-8975-43DB0EFC8D8D}" destId="{BCA01860-D844-45B4-8EC6-383F92795AB1}" srcOrd="42" destOrd="0" presId="urn:microsoft.com/office/officeart/2005/8/layout/radial4"/>
    <dgm:cxn modelId="{B3F2BF53-8E52-4B66-80DF-FF048BF19D59}" type="presParOf" srcId="{E1CA09A2-FAC7-42C8-8975-43DB0EFC8D8D}" destId="{28E4F1B7-5D4D-4224-B23B-036EE7A650F6}" srcOrd="43" destOrd="0" presId="urn:microsoft.com/office/officeart/2005/8/layout/radial4"/>
    <dgm:cxn modelId="{F0199E5A-15D1-4608-A473-C8F5FB4B6C3E}" type="presParOf" srcId="{E1CA09A2-FAC7-42C8-8975-43DB0EFC8D8D}" destId="{E51EFD49-36DD-433A-9393-A3B260E7FAFC}" srcOrd="44" destOrd="0" presId="urn:microsoft.com/office/officeart/2005/8/layout/radial4"/>
    <dgm:cxn modelId="{B27E0015-56C7-43F4-ABD7-C547023663E0}" type="presParOf" srcId="{E1CA09A2-FAC7-42C8-8975-43DB0EFC8D8D}" destId="{B71DEEB3-0D46-46E4-BBE3-79AAF1C6043A}" srcOrd="45" destOrd="0" presId="urn:microsoft.com/office/officeart/2005/8/layout/radial4"/>
    <dgm:cxn modelId="{08E2344D-1AEC-4E25-AE08-2DDDAA980D8D}" type="presParOf" srcId="{E1CA09A2-FAC7-42C8-8975-43DB0EFC8D8D}" destId="{4B79B06D-E5EE-46BE-9BBB-24CA358776B0}" srcOrd="46" destOrd="0" presId="urn:microsoft.com/office/officeart/2005/8/layout/radial4"/>
    <dgm:cxn modelId="{37BE226B-C539-4858-B5D2-5E0905DEB5CE}" type="presParOf" srcId="{E1CA09A2-FAC7-42C8-8975-43DB0EFC8D8D}" destId="{B9A2CFE1-6199-4DF2-A50C-21756916FDE6}" srcOrd="47" destOrd="0" presId="urn:microsoft.com/office/officeart/2005/8/layout/radial4"/>
    <dgm:cxn modelId="{2C57C0C2-6BFF-472A-8CC0-7D8A77CFD180}" type="presParOf" srcId="{E1CA09A2-FAC7-42C8-8975-43DB0EFC8D8D}" destId="{DBD0AF21-694E-47F2-AB78-2D01142B9797}" srcOrd="48" destOrd="0" presId="urn:microsoft.com/office/officeart/2005/8/layout/radial4"/>
    <dgm:cxn modelId="{4B0A4AB2-FF27-4FA4-A85C-5F16486FAC44}" type="presParOf" srcId="{E1CA09A2-FAC7-42C8-8975-43DB0EFC8D8D}" destId="{D53D7B94-0432-4787-A5CF-6191BA74B603}" srcOrd="49" destOrd="0" presId="urn:microsoft.com/office/officeart/2005/8/layout/radial4"/>
    <dgm:cxn modelId="{9BC9F957-D3A0-44B3-A8ED-8CD8BA99B338}" type="presParOf" srcId="{E1CA09A2-FAC7-42C8-8975-43DB0EFC8D8D}" destId="{1E4F45E0-A6BB-4717-96A3-AB4914F72C5D}" srcOrd="50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6909FF-BBD6-41AE-8764-E7E49B07754D}">
      <dsp:nvSpPr>
        <dsp:cNvPr id="0" name=""/>
        <dsp:cNvSpPr/>
      </dsp:nvSpPr>
      <dsp:spPr>
        <a:xfrm>
          <a:off x="4803094" y="4391689"/>
          <a:ext cx="680810" cy="68081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b="1" kern="1200"/>
            <a:t>Socialise (connect)</a:t>
          </a:r>
        </a:p>
      </dsp:txBody>
      <dsp:txXfrm>
        <a:off x="4902796" y="4491391"/>
        <a:ext cx="481406" cy="481406"/>
      </dsp:txXfrm>
    </dsp:sp>
    <dsp:sp modelId="{28E7DAC4-45EF-434A-82BB-1C726F304FCF}">
      <dsp:nvSpPr>
        <dsp:cNvPr id="0" name=""/>
        <dsp:cNvSpPr/>
      </dsp:nvSpPr>
      <dsp:spPr>
        <a:xfrm rot="10800000">
          <a:off x="631965" y="4635079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964858-775B-4BBF-8C59-7952D1F12FFF}">
      <dsp:nvSpPr>
        <dsp:cNvPr id="0" name=""/>
        <dsp:cNvSpPr/>
      </dsp:nvSpPr>
      <dsp:spPr>
        <a:xfrm>
          <a:off x="393681" y="4541467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class group rewards and activities</a:t>
          </a:r>
        </a:p>
      </dsp:txBody>
      <dsp:txXfrm>
        <a:off x="404848" y="4552634"/>
        <a:ext cx="454233" cy="358919"/>
      </dsp:txXfrm>
    </dsp:sp>
    <dsp:sp modelId="{341AFBB5-724C-49CD-8F4D-C1B76382BC66}">
      <dsp:nvSpPr>
        <dsp:cNvPr id="0" name=""/>
        <dsp:cNvSpPr/>
      </dsp:nvSpPr>
      <dsp:spPr>
        <a:xfrm rot="11290909">
          <a:off x="657825" y="4273503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58F296-7407-4931-8960-85CC00C398F4}">
      <dsp:nvSpPr>
        <dsp:cNvPr id="0" name=""/>
        <dsp:cNvSpPr/>
      </dsp:nvSpPr>
      <dsp:spPr>
        <a:xfrm>
          <a:off x="439602" y="3899409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KS4 skills show</a:t>
          </a:r>
        </a:p>
      </dsp:txBody>
      <dsp:txXfrm>
        <a:off x="450769" y="3910576"/>
        <a:ext cx="454233" cy="358919"/>
      </dsp:txXfrm>
    </dsp:sp>
    <dsp:sp modelId="{30E57794-6FA5-4E06-9642-74F47B2CF31E}">
      <dsp:nvSpPr>
        <dsp:cNvPr id="0" name=""/>
        <dsp:cNvSpPr/>
      </dsp:nvSpPr>
      <dsp:spPr>
        <a:xfrm rot="11781818">
          <a:off x="734880" y="3919288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AEC9DC-6164-4A90-A870-E493CB1BA27F}">
      <dsp:nvSpPr>
        <dsp:cNvPr id="0" name=""/>
        <dsp:cNvSpPr/>
      </dsp:nvSpPr>
      <dsp:spPr>
        <a:xfrm>
          <a:off x="576430" y="3270421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visits out into community and visitors in</a:t>
          </a:r>
        </a:p>
      </dsp:txBody>
      <dsp:txXfrm>
        <a:off x="587597" y="3281588"/>
        <a:ext cx="454233" cy="358919"/>
      </dsp:txXfrm>
    </dsp:sp>
    <dsp:sp modelId="{7C9D1B2B-C797-4803-A05C-4671E9727366}">
      <dsp:nvSpPr>
        <dsp:cNvPr id="0" name=""/>
        <dsp:cNvSpPr/>
      </dsp:nvSpPr>
      <dsp:spPr>
        <a:xfrm rot="12272727">
          <a:off x="861560" y="3579644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3077284-34D1-4FCD-B9E0-7EAF3AA518B7}">
      <dsp:nvSpPr>
        <dsp:cNvPr id="0" name=""/>
        <dsp:cNvSpPr/>
      </dsp:nvSpPr>
      <dsp:spPr>
        <a:xfrm>
          <a:off x="801379" y="2667308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lunchtime games and activities </a:t>
          </a:r>
        </a:p>
      </dsp:txBody>
      <dsp:txXfrm>
        <a:off x="812546" y="2678475"/>
        <a:ext cx="454233" cy="358919"/>
      </dsp:txXfrm>
    </dsp:sp>
    <dsp:sp modelId="{7A8F10C3-8A31-46D7-991A-54B627F7B093}">
      <dsp:nvSpPr>
        <dsp:cNvPr id="0" name=""/>
        <dsp:cNvSpPr/>
      </dsp:nvSpPr>
      <dsp:spPr>
        <a:xfrm rot="12763636">
          <a:off x="1035288" y="3261486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7457B61-501E-43F6-8651-73F033837996}">
      <dsp:nvSpPr>
        <dsp:cNvPr id="0" name=""/>
        <dsp:cNvSpPr/>
      </dsp:nvSpPr>
      <dsp:spPr>
        <a:xfrm>
          <a:off x="1109871" y="2102347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Caring for Oakleigh</a:t>
          </a:r>
        </a:p>
      </dsp:txBody>
      <dsp:txXfrm>
        <a:off x="1121038" y="2113514"/>
        <a:ext cx="454233" cy="358919"/>
      </dsp:txXfrm>
    </dsp:sp>
    <dsp:sp modelId="{32249D36-E3AF-4F83-B827-3920DDD30619}">
      <dsp:nvSpPr>
        <dsp:cNvPr id="0" name=""/>
        <dsp:cNvSpPr/>
      </dsp:nvSpPr>
      <dsp:spPr>
        <a:xfrm rot="13254545">
          <a:off x="1252526" y="2971290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2B0FF07-76A7-4B91-8D70-587EE07FA9D1}">
      <dsp:nvSpPr>
        <dsp:cNvPr id="0" name=""/>
        <dsp:cNvSpPr/>
      </dsp:nvSpPr>
      <dsp:spPr>
        <a:xfrm>
          <a:off x="1495625" y="1587040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sharing skills in lessons and plenaries</a:t>
          </a:r>
        </a:p>
      </dsp:txBody>
      <dsp:txXfrm>
        <a:off x="1506792" y="1598207"/>
        <a:ext cx="454233" cy="358919"/>
      </dsp:txXfrm>
    </dsp:sp>
    <dsp:sp modelId="{75F2105A-B6C2-47C4-B3E5-135244600729}">
      <dsp:nvSpPr>
        <dsp:cNvPr id="0" name=""/>
        <dsp:cNvSpPr/>
      </dsp:nvSpPr>
      <dsp:spPr>
        <a:xfrm rot="13745455">
          <a:off x="1508852" y="2714964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0E16F9E-E0A4-4498-A6F3-83BF4A8B316E}">
      <dsp:nvSpPr>
        <dsp:cNvPr id="0" name=""/>
        <dsp:cNvSpPr/>
      </dsp:nvSpPr>
      <dsp:spPr>
        <a:xfrm>
          <a:off x="1950789" y="1131877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Parent coffee mornings and events</a:t>
          </a:r>
        </a:p>
      </dsp:txBody>
      <dsp:txXfrm>
        <a:off x="1961956" y="1143044"/>
        <a:ext cx="454233" cy="358919"/>
      </dsp:txXfrm>
    </dsp:sp>
    <dsp:sp modelId="{5E0BFDC4-BE29-4B31-B584-7A290C6FE5CF}">
      <dsp:nvSpPr>
        <dsp:cNvPr id="0" name=""/>
        <dsp:cNvSpPr/>
      </dsp:nvSpPr>
      <dsp:spPr>
        <a:xfrm rot="14236364">
          <a:off x="1799047" y="2497726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785522-6FF8-4323-9C36-5D3CBDD8A4B1}">
      <dsp:nvSpPr>
        <dsp:cNvPr id="0" name=""/>
        <dsp:cNvSpPr/>
      </dsp:nvSpPr>
      <dsp:spPr>
        <a:xfrm>
          <a:off x="2466096" y="746123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social opportunities built in to day-breaks, lunch, play</a:t>
          </a:r>
        </a:p>
      </dsp:txBody>
      <dsp:txXfrm>
        <a:off x="2477263" y="757290"/>
        <a:ext cx="454233" cy="358919"/>
      </dsp:txXfrm>
    </dsp:sp>
    <dsp:sp modelId="{718ECF43-7451-4319-88E9-1296B6605CAB}">
      <dsp:nvSpPr>
        <dsp:cNvPr id="0" name=""/>
        <dsp:cNvSpPr/>
      </dsp:nvSpPr>
      <dsp:spPr>
        <a:xfrm rot="14727273">
          <a:off x="2117206" y="2323998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11147F5-4DAE-41EC-83CA-258E909684B2}">
      <dsp:nvSpPr>
        <dsp:cNvPr id="0" name=""/>
        <dsp:cNvSpPr/>
      </dsp:nvSpPr>
      <dsp:spPr>
        <a:xfrm>
          <a:off x="3031056" y="437631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RP check ins daily</a:t>
          </a:r>
        </a:p>
      </dsp:txBody>
      <dsp:txXfrm>
        <a:off x="3042223" y="448798"/>
        <a:ext cx="454233" cy="358919"/>
      </dsp:txXfrm>
    </dsp:sp>
    <dsp:sp modelId="{08A3ABFF-7283-4701-B29A-8E44251EEC2D}">
      <dsp:nvSpPr>
        <dsp:cNvPr id="0" name=""/>
        <dsp:cNvSpPr/>
      </dsp:nvSpPr>
      <dsp:spPr>
        <a:xfrm rot="15218182">
          <a:off x="2456850" y="2197318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9D9B56-48E9-4AF2-A501-63F62C5C8D7A}">
      <dsp:nvSpPr>
        <dsp:cNvPr id="0" name=""/>
        <dsp:cNvSpPr/>
      </dsp:nvSpPr>
      <dsp:spPr>
        <a:xfrm>
          <a:off x="3634170" y="212681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lesson activities and group work</a:t>
          </a:r>
        </a:p>
      </dsp:txBody>
      <dsp:txXfrm>
        <a:off x="3645337" y="223848"/>
        <a:ext cx="454233" cy="358919"/>
      </dsp:txXfrm>
    </dsp:sp>
    <dsp:sp modelId="{9E7857A0-3961-408D-B3C6-6C170F740467}">
      <dsp:nvSpPr>
        <dsp:cNvPr id="0" name=""/>
        <dsp:cNvSpPr/>
      </dsp:nvSpPr>
      <dsp:spPr>
        <a:xfrm rot="15709091">
          <a:off x="2811065" y="2120263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4E67ABB-47F3-4F10-BAE2-931DD7AE8198}">
      <dsp:nvSpPr>
        <dsp:cNvPr id="0" name=""/>
        <dsp:cNvSpPr/>
      </dsp:nvSpPr>
      <dsp:spPr>
        <a:xfrm>
          <a:off x="4183928" y="-24250"/>
          <a:ext cx="635026" cy="58146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targeted clubs-circle of friends, nurture 6thform, girls club, football, BAY</a:t>
          </a:r>
        </a:p>
      </dsp:txBody>
      <dsp:txXfrm>
        <a:off x="4200958" y="-7220"/>
        <a:ext cx="600966" cy="547401"/>
      </dsp:txXfrm>
    </dsp:sp>
    <dsp:sp modelId="{B7F60165-0E5D-4B1A-AFB6-6E6B8E8D2BEA}">
      <dsp:nvSpPr>
        <dsp:cNvPr id="0" name=""/>
        <dsp:cNvSpPr/>
      </dsp:nvSpPr>
      <dsp:spPr>
        <a:xfrm rot="16200000">
          <a:off x="3172641" y="2094403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000C72-C6CF-4F65-88FC-754DDA53EC6C}">
      <dsp:nvSpPr>
        <dsp:cNvPr id="0" name=""/>
        <dsp:cNvSpPr/>
      </dsp:nvSpPr>
      <dsp:spPr>
        <a:xfrm>
          <a:off x="4905216" y="29932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Creative arts week</a:t>
          </a:r>
        </a:p>
      </dsp:txBody>
      <dsp:txXfrm>
        <a:off x="4916383" y="41099"/>
        <a:ext cx="454233" cy="358919"/>
      </dsp:txXfrm>
    </dsp:sp>
    <dsp:sp modelId="{F542B16E-B2D9-4435-A83C-FD1A6B1EF1B9}">
      <dsp:nvSpPr>
        <dsp:cNvPr id="0" name=""/>
        <dsp:cNvSpPr/>
      </dsp:nvSpPr>
      <dsp:spPr>
        <a:xfrm rot="16690909">
          <a:off x="3534217" y="2120263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89247E-F34B-4833-83DC-A59B7AFC05C6}">
      <dsp:nvSpPr>
        <dsp:cNvPr id="0" name=""/>
        <dsp:cNvSpPr/>
      </dsp:nvSpPr>
      <dsp:spPr>
        <a:xfrm>
          <a:off x="5547274" y="75853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intergration opportunities with Merstone and Smithswood</a:t>
          </a:r>
        </a:p>
      </dsp:txBody>
      <dsp:txXfrm>
        <a:off x="5558441" y="87020"/>
        <a:ext cx="454233" cy="358919"/>
      </dsp:txXfrm>
    </dsp:sp>
    <dsp:sp modelId="{22DC7A6C-2ECA-4890-A200-F539CFCD7A59}">
      <dsp:nvSpPr>
        <dsp:cNvPr id="0" name=""/>
        <dsp:cNvSpPr/>
      </dsp:nvSpPr>
      <dsp:spPr>
        <a:xfrm rot="17181818">
          <a:off x="3888432" y="2197318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9C8963E-02F7-4E7E-A28E-088588E51D1A}">
      <dsp:nvSpPr>
        <dsp:cNvPr id="0" name=""/>
        <dsp:cNvSpPr/>
      </dsp:nvSpPr>
      <dsp:spPr>
        <a:xfrm>
          <a:off x="6176262" y="212681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after school clubs</a:t>
          </a:r>
        </a:p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-dodgeball</a:t>
          </a:r>
        </a:p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-football</a:t>
          </a:r>
        </a:p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-rugby</a:t>
          </a:r>
        </a:p>
      </dsp:txBody>
      <dsp:txXfrm>
        <a:off x="6187429" y="223848"/>
        <a:ext cx="454233" cy="358919"/>
      </dsp:txXfrm>
    </dsp:sp>
    <dsp:sp modelId="{7B0769CB-BE9C-497C-9E20-3040B648D236}">
      <dsp:nvSpPr>
        <dsp:cNvPr id="0" name=""/>
        <dsp:cNvSpPr/>
      </dsp:nvSpPr>
      <dsp:spPr>
        <a:xfrm rot="17672727">
          <a:off x="4228076" y="2323998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F0181BF-2F6D-42D3-BD4F-789B6031FCEB}">
      <dsp:nvSpPr>
        <dsp:cNvPr id="0" name=""/>
        <dsp:cNvSpPr/>
      </dsp:nvSpPr>
      <dsp:spPr>
        <a:xfrm>
          <a:off x="6779375" y="437631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SOLO clubs and opportunities</a:t>
          </a:r>
        </a:p>
      </dsp:txBody>
      <dsp:txXfrm>
        <a:off x="6790542" y="448798"/>
        <a:ext cx="454233" cy="358919"/>
      </dsp:txXfrm>
    </dsp:sp>
    <dsp:sp modelId="{8D2E0DD5-FD9D-4E0C-BEC7-34B8B003393D}">
      <dsp:nvSpPr>
        <dsp:cNvPr id="0" name=""/>
        <dsp:cNvSpPr/>
      </dsp:nvSpPr>
      <dsp:spPr>
        <a:xfrm rot="18163636">
          <a:off x="4546234" y="2497726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7C48F08-9268-4398-898D-B4A0905B4AD9}">
      <dsp:nvSpPr>
        <dsp:cNvPr id="0" name=""/>
        <dsp:cNvSpPr/>
      </dsp:nvSpPr>
      <dsp:spPr>
        <a:xfrm>
          <a:off x="7344336" y="746123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Singing activities</a:t>
          </a:r>
        </a:p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KS1, 6th form</a:t>
          </a:r>
        </a:p>
      </dsp:txBody>
      <dsp:txXfrm>
        <a:off x="7355503" y="757290"/>
        <a:ext cx="454233" cy="358919"/>
      </dsp:txXfrm>
    </dsp:sp>
    <dsp:sp modelId="{5AB71379-2E87-4542-926B-081E2BFB67ED}">
      <dsp:nvSpPr>
        <dsp:cNvPr id="0" name=""/>
        <dsp:cNvSpPr/>
      </dsp:nvSpPr>
      <dsp:spPr>
        <a:xfrm rot="18654545">
          <a:off x="4836430" y="2714964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A0E020-A63B-4B61-83F1-702F08CE58FF}">
      <dsp:nvSpPr>
        <dsp:cNvPr id="0" name=""/>
        <dsp:cNvSpPr/>
      </dsp:nvSpPr>
      <dsp:spPr>
        <a:xfrm>
          <a:off x="7859643" y="1131877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'Social' option in merit time-KS3</a:t>
          </a:r>
        </a:p>
      </dsp:txBody>
      <dsp:txXfrm>
        <a:off x="7870810" y="1143044"/>
        <a:ext cx="454233" cy="358919"/>
      </dsp:txXfrm>
    </dsp:sp>
    <dsp:sp modelId="{A7A5ACDE-627E-4627-9A49-2E1C99F33F26}">
      <dsp:nvSpPr>
        <dsp:cNvPr id="0" name=""/>
        <dsp:cNvSpPr/>
      </dsp:nvSpPr>
      <dsp:spPr>
        <a:xfrm rot="19145455">
          <a:off x="5092756" y="2971290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7A7564-D5FE-4780-B54C-1F3EDD12E9ED}">
      <dsp:nvSpPr>
        <dsp:cNvPr id="0" name=""/>
        <dsp:cNvSpPr/>
      </dsp:nvSpPr>
      <dsp:spPr>
        <a:xfrm>
          <a:off x="8314806" y="1587040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Golden time rewards-KS2and parents</a:t>
          </a:r>
        </a:p>
      </dsp:txBody>
      <dsp:txXfrm>
        <a:off x="8325973" y="1598207"/>
        <a:ext cx="454233" cy="358919"/>
      </dsp:txXfrm>
    </dsp:sp>
    <dsp:sp modelId="{FF4864DC-31C6-4412-A0DF-4BDA4307A663}">
      <dsp:nvSpPr>
        <dsp:cNvPr id="0" name=""/>
        <dsp:cNvSpPr/>
      </dsp:nvSpPr>
      <dsp:spPr>
        <a:xfrm rot="19636364">
          <a:off x="5309994" y="3261486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937FE84-0AA8-49BF-8C78-F4A4A82C7F44}">
      <dsp:nvSpPr>
        <dsp:cNvPr id="0" name=""/>
        <dsp:cNvSpPr/>
      </dsp:nvSpPr>
      <dsp:spPr>
        <a:xfrm>
          <a:off x="8700561" y="2102347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life skills lessons</a:t>
          </a:r>
        </a:p>
      </dsp:txBody>
      <dsp:txXfrm>
        <a:off x="8711728" y="2113514"/>
        <a:ext cx="454233" cy="358919"/>
      </dsp:txXfrm>
    </dsp:sp>
    <dsp:sp modelId="{AB9618CD-3388-4B5C-B117-8EC01B7EA441}">
      <dsp:nvSpPr>
        <dsp:cNvPr id="0" name=""/>
        <dsp:cNvSpPr/>
      </dsp:nvSpPr>
      <dsp:spPr>
        <a:xfrm rot="20127273">
          <a:off x="5483721" y="3579644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1A6196-7BDD-43FD-AE8D-5D537E2E212C}">
      <dsp:nvSpPr>
        <dsp:cNvPr id="0" name=""/>
        <dsp:cNvSpPr/>
      </dsp:nvSpPr>
      <dsp:spPr>
        <a:xfrm>
          <a:off x="9009052" y="2667308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citizenship and PSHE lessons and projects</a:t>
          </a:r>
        </a:p>
      </dsp:txBody>
      <dsp:txXfrm>
        <a:off x="9020219" y="2678475"/>
        <a:ext cx="454233" cy="358919"/>
      </dsp:txXfrm>
    </dsp:sp>
    <dsp:sp modelId="{DB2689D0-98C8-4E04-B646-768A1A4C07C9}">
      <dsp:nvSpPr>
        <dsp:cNvPr id="0" name=""/>
        <dsp:cNvSpPr/>
      </dsp:nvSpPr>
      <dsp:spPr>
        <a:xfrm rot="20618182">
          <a:off x="5610402" y="3919288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74E555A-0D65-4CF0-8D85-16A8A5A673E0}">
      <dsp:nvSpPr>
        <dsp:cNvPr id="0" name=""/>
        <dsp:cNvSpPr/>
      </dsp:nvSpPr>
      <dsp:spPr>
        <a:xfrm>
          <a:off x="9234002" y="3270421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travel training</a:t>
          </a:r>
        </a:p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work experience</a:t>
          </a:r>
        </a:p>
      </dsp:txBody>
      <dsp:txXfrm>
        <a:off x="9245169" y="3281588"/>
        <a:ext cx="454233" cy="358919"/>
      </dsp:txXfrm>
    </dsp:sp>
    <dsp:sp modelId="{78380FEF-858D-4AFC-BAC2-35A10031EAE5}">
      <dsp:nvSpPr>
        <dsp:cNvPr id="0" name=""/>
        <dsp:cNvSpPr/>
      </dsp:nvSpPr>
      <dsp:spPr>
        <a:xfrm rot="21109091">
          <a:off x="5687456" y="4273503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70A2D7-A6F1-4704-B0E9-C3A967309C1F}">
      <dsp:nvSpPr>
        <dsp:cNvPr id="0" name=""/>
        <dsp:cNvSpPr/>
      </dsp:nvSpPr>
      <dsp:spPr>
        <a:xfrm>
          <a:off x="9370830" y="3899409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whole school days mixing across classes and key stages</a:t>
          </a:r>
        </a:p>
      </dsp:txBody>
      <dsp:txXfrm>
        <a:off x="9381997" y="3910576"/>
        <a:ext cx="454233" cy="358919"/>
      </dsp:txXfrm>
    </dsp:sp>
    <dsp:sp modelId="{20CCCF95-152A-462A-BD89-D7CEE82325C1}">
      <dsp:nvSpPr>
        <dsp:cNvPr id="0" name=""/>
        <dsp:cNvSpPr/>
      </dsp:nvSpPr>
      <dsp:spPr>
        <a:xfrm>
          <a:off x="5708587" y="4666611"/>
          <a:ext cx="3941717" cy="19403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D68963-4E4B-4B1F-8333-94B10DE3524E}">
      <dsp:nvSpPr>
        <dsp:cNvPr id="0" name=""/>
        <dsp:cNvSpPr/>
      </dsp:nvSpPr>
      <dsp:spPr>
        <a:xfrm>
          <a:off x="9416751" y="4541467"/>
          <a:ext cx="476567" cy="38125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cross school staff training days</a:t>
          </a:r>
        </a:p>
      </dsp:txBody>
      <dsp:txXfrm>
        <a:off x="9427918" y="4552634"/>
        <a:ext cx="454233" cy="35891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7B42806-287F-46A0-B7EF-7A96E4BFD806}">
      <dsp:nvSpPr>
        <dsp:cNvPr id="0" name=""/>
        <dsp:cNvSpPr/>
      </dsp:nvSpPr>
      <dsp:spPr>
        <a:xfrm>
          <a:off x="4304222" y="3654807"/>
          <a:ext cx="964180" cy="96418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/>
            <a:t>Move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0" kern="1200"/>
            <a:t>(be active)</a:t>
          </a:r>
        </a:p>
      </dsp:txBody>
      <dsp:txXfrm>
        <a:off x="4445423" y="3796008"/>
        <a:ext cx="681778" cy="681778"/>
      </dsp:txXfrm>
    </dsp:sp>
    <dsp:sp modelId="{B29043D1-B97D-474A-B4F2-4A29CE2DD362}">
      <dsp:nvSpPr>
        <dsp:cNvPr id="0" name=""/>
        <dsp:cNvSpPr/>
      </dsp:nvSpPr>
      <dsp:spPr>
        <a:xfrm rot="10800000">
          <a:off x="920022" y="3999502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DE77B2-AF16-4C8A-97D3-E52548C97146}">
      <dsp:nvSpPr>
        <dsp:cNvPr id="0" name=""/>
        <dsp:cNvSpPr/>
      </dsp:nvSpPr>
      <dsp:spPr>
        <a:xfrm>
          <a:off x="582558" y="3866927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PE lessons</a:t>
          </a:r>
        </a:p>
      </dsp:txBody>
      <dsp:txXfrm>
        <a:off x="598372" y="3882741"/>
        <a:ext cx="643298" cy="508312"/>
      </dsp:txXfrm>
    </dsp:sp>
    <dsp:sp modelId="{6A3693AD-C5B9-4351-B3A2-D186E550CDF3}">
      <dsp:nvSpPr>
        <dsp:cNvPr id="0" name=""/>
        <dsp:cNvSpPr/>
      </dsp:nvSpPr>
      <dsp:spPr>
        <a:xfrm rot="11571429">
          <a:off x="976866" y="3494990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7D49903-5C50-43B3-A332-62CAC38AD1BA}">
      <dsp:nvSpPr>
        <dsp:cNvPr id="0" name=""/>
        <dsp:cNvSpPr/>
      </dsp:nvSpPr>
      <dsp:spPr>
        <a:xfrm>
          <a:off x="679494" y="3006596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Physical clubs-rugby,football,dodgeball</a:t>
          </a:r>
        </a:p>
      </dsp:txBody>
      <dsp:txXfrm>
        <a:off x="695308" y="3022410"/>
        <a:ext cx="643298" cy="508312"/>
      </dsp:txXfrm>
    </dsp:sp>
    <dsp:sp modelId="{6DA214F4-9168-494A-9D06-2081A6AEF9A8}">
      <dsp:nvSpPr>
        <dsp:cNvPr id="0" name=""/>
        <dsp:cNvSpPr/>
      </dsp:nvSpPr>
      <dsp:spPr>
        <a:xfrm rot="12342857">
          <a:off x="1144550" y="3015776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4472BDC-A8BE-42E9-B647-EE71B83B13EF}">
      <dsp:nvSpPr>
        <dsp:cNvPr id="0" name=""/>
        <dsp:cNvSpPr/>
      </dsp:nvSpPr>
      <dsp:spPr>
        <a:xfrm>
          <a:off x="965442" y="2189406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playtime and lunchtime games and activities</a:t>
          </a:r>
        </a:p>
      </dsp:txBody>
      <dsp:txXfrm>
        <a:off x="981256" y="2205220"/>
        <a:ext cx="643298" cy="508312"/>
      </dsp:txXfrm>
    </dsp:sp>
    <dsp:sp modelId="{9230C338-2120-4E1A-BEA7-1133BDD6E2D2}">
      <dsp:nvSpPr>
        <dsp:cNvPr id="0" name=""/>
        <dsp:cNvSpPr/>
      </dsp:nvSpPr>
      <dsp:spPr>
        <a:xfrm rot="13114286">
          <a:off x="1414665" y="2585891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EA7471-DF85-4D6E-AF91-6A7CA63F4E1E}">
      <dsp:nvSpPr>
        <dsp:cNvPr id="0" name=""/>
        <dsp:cNvSpPr/>
      </dsp:nvSpPr>
      <dsp:spPr>
        <a:xfrm>
          <a:off x="1426061" y="1456334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y4/5 brain breaks</a:t>
          </a:r>
        </a:p>
      </dsp:txBody>
      <dsp:txXfrm>
        <a:off x="1441875" y="1472148"/>
        <a:ext cx="643298" cy="508312"/>
      </dsp:txXfrm>
    </dsp:sp>
    <dsp:sp modelId="{56BE031C-3A3A-448E-82B6-89D5E95D9CB4}">
      <dsp:nvSpPr>
        <dsp:cNvPr id="0" name=""/>
        <dsp:cNvSpPr/>
      </dsp:nvSpPr>
      <dsp:spPr>
        <a:xfrm rot="13885714">
          <a:off x="1773666" y="2226890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FC9A28-108C-44EB-A1DC-8F77ED2D4866}">
      <dsp:nvSpPr>
        <dsp:cNvPr id="0" name=""/>
        <dsp:cNvSpPr/>
      </dsp:nvSpPr>
      <dsp:spPr>
        <a:xfrm>
          <a:off x="2038256" y="844139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Write dance y3</a:t>
          </a:r>
        </a:p>
      </dsp:txBody>
      <dsp:txXfrm>
        <a:off x="2054070" y="859953"/>
        <a:ext cx="643298" cy="508312"/>
      </dsp:txXfrm>
    </dsp:sp>
    <dsp:sp modelId="{323C4D0E-F30F-4E98-A4CB-17F97D7EB468}">
      <dsp:nvSpPr>
        <dsp:cNvPr id="0" name=""/>
        <dsp:cNvSpPr/>
      </dsp:nvSpPr>
      <dsp:spPr>
        <a:xfrm rot="14657143">
          <a:off x="2203552" y="1956775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628C61A-C734-4B13-90D2-A640F69D8932}">
      <dsp:nvSpPr>
        <dsp:cNvPr id="0" name=""/>
        <dsp:cNvSpPr/>
      </dsp:nvSpPr>
      <dsp:spPr>
        <a:xfrm>
          <a:off x="2771328" y="383520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7L wake up shake up</a:t>
          </a:r>
        </a:p>
      </dsp:txBody>
      <dsp:txXfrm>
        <a:off x="2787142" y="399334"/>
        <a:ext cx="643298" cy="508312"/>
      </dsp:txXfrm>
    </dsp:sp>
    <dsp:sp modelId="{78A7CBD0-6934-493E-951D-598E68AD7ECD}">
      <dsp:nvSpPr>
        <dsp:cNvPr id="0" name=""/>
        <dsp:cNvSpPr/>
      </dsp:nvSpPr>
      <dsp:spPr>
        <a:xfrm rot="15428571">
          <a:off x="2682765" y="1789091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DFD846-183C-4642-8084-C3F18D445E9A}">
      <dsp:nvSpPr>
        <dsp:cNvPr id="0" name=""/>
        <dsp:cNvSpPr/>
      </dsp:nvSpPr>
      <dsp:spPr>
        <a:xfrm>
          <a:off x="3588518" y="97572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swimming(KS2)</a:t>
          </a:r>
        </a:p>
      </dsp:txBody>
      <dsp:txXfrm>
        <a:off x="3604332" y="113386"/>
        <a:ext cx="643298" cy="508312"/>
      </dsp:txXfrm>
    </dsp:sp>
    <dsp:sp modelId="{5708FE0C-9CA8-4488-BB3D-C41E8DED7F9F}">
      <dsp:nvSpPr>
        <dsp:cNvPr id="0" name=""/>
        <dsp:cNvSpPr/>
      </dsp:nvSpPr>
      <dsp:spPr>
        <a:xfrm rot="16200000">
          <a:off x="3187277" y="1732246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FAEB454-147F-478C-A0A1-39A6A7A96B98}">
      <dsp:nvSpPr>
        <dsp:cNvPr id="0" name=""/>
        <dsp:cNvSpPr/>
      </dsp:nvSpPr>
      <dsp:spPr>
        <a:xfrm>
          <a:off x="4448849" y="636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donkeys (FKS1)</a:t>
          </a:r>
        </a:p>
      </dsp:txBody>
      <dsp:txXfrm>
        <a:off x="4464663" y="16450"/>
        <a:ext cx="643298" cy="508312"/>
      </dsp:txXfrm>
    </dsp:sp>
    <dsp:sp modelId="{60A6F064-FECA-420C-8BE4-FD6AC8F81A13}">
      <dsp:nvSpPr>
        <dsp:cNvPr id="0" name=""/>
        <dsp:cNvSpPr/>
      </dsp:nvSpPr>
      <dsp:spPr>
        <a:xfrm rot="16971429">
          <a:off x="3691789" y="1789091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C9CE0BB-4313-4C04-85E3-E84CB6EA34B5}">
      <dsp:nvSpPr>
        <dsp:cNvPr id="0" name=""/>
        <dsp:cNvSpPr/>
      </dsp:nvSpPr>
      <dsp:spPr>
        <a:xfrm>
          <a:off x="5309179" y="97572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Moving breaks  (KS3/4)</a:t>
          </a:r>
        </a:p>
      </dsp:txBody>
      <dsp:txXfrm>
        <a:off x="5324993" y="113386"/>
        <a:ext cx="643298" cy="508312"/>
      </dsp:txXfrm>
    </dsp:sp>
    <dsp:sp modelId="{C938ABCE-B91A-4461-A47D-2314C056AC31}">
      <dsp:nvSpPr>
        <dsp:cNvPr id="0" name=""/>
        <dsp:cNvSpPr/>
      </dsp:nvSpPr>
      <dsp:spPr>
        <a:xfrm rot="17742857">
          <a:off x="4171003" y="1956775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6CEF58F-9393-48D6-9BB8-35C451240C06}">
      <dsp:nvSpPr>
        <dsp:cNvPr id="0" name=""/>
        <dsp:cNvSpPr/>
      </dsp:nvSpPr>
      <dsp:spPr>
        <a:xfrm>
          <a:off x="6126369" y="383520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Merit time- move option</a:t>
          </a:r>
        </a:p>
      </dsp:txBody>
      <dsp:txXfrm>
        <a:off x="6142183" y="399334"/>
        <a:ext cx="643298" cy="508312"/>
      </dsp:txXfrm>
    </dsp:sp>
    <dsp:sp modelId="{C7E290C7-A5B0-4D8A-AF29-2A4331192A3B}">
      <dsp:nvSpPr>
        <dsp:cNvPr id="0" name=""/>
        <dsp:cNvSpPr/>
      </dsp:nvSpPr>
      <dsp:spPr>
        <a:xfrm rot="18514286">
          <a:off x="4600888" y="2226890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F8A5FBA-3955-4506-B544-CEE2E36EA5E2}">
      <dsp:nvSpPr>
        <dsp:cNvPr id="0" name=""/>
        <dsp:cNvSpPr/>
      </dsp:nvSpPr>
      <dsp:spPr>
        <a:xfrm>
          <a:off x="6859442" y="844139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Eat well move more programme-</a:t>
          </a:r>
        </a:p>
      </dsp:txBody>
      <dsp:txXfrm>
        <a:off x="6875256" y="859953"/>
        <a:ext cx="643298" cy="508312"/>
      </dsp:txXfrm>
    </dsp:sp>
    <dsp:sp modelId="{9B087487-2256-4BA6-9C5F-B0E7BB756051}">
      <dsp:nvSpPr>
        <dsp:cNvPr id="0" name=""/>
        <dsp:cNvSpPr/>
      </dsp:nvSpPr>
      <dsp:spPr>
        <a:xfrm rot="19285714">
          <a:off x="4959889" y="2585891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4E8BBD6-D20B-488B-86F7-489079C31E8F}">
      <dsp:nvSpPr>
        <dsp:cNvPr id="0" name=""/>
        <dsp:cNvSpPr/>
      </dsp:nvSpPr>
      <dsp:spPr>
        <a:xfrm>
          <a:off x="7471637" y="1456334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travel training KS4/5</a:t>
          </a:r>
        </a:p>
      </dsp:txBody>
      <dsp:txXfrm>
        <a:off x="7487451" y="1472148"/>
        <a:ext cx="643298" cy="508312"/>
      </dsp:txXfrm>
    </dsp:sp>
    <dsp:sp modelId="{A9A2C036-F4BF-43B5-A7B4-EB64A24D3358}">
      <dsp:nvSpPr>
        <dsp:cNvPr id="0" name=""/>
        <dsp:cNvSpPr/>
      </dsp:nvSpPr>
      <dsp:spPr>
        <a:xfrm rot="20057143">
          <a:off x="5230004" y="3015776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10903D-4310-4067-B194-89CA13C5BE73}">
      <dsp:nvSpPr>
        <dsp:cNvPr id="0" name=""/>
        <dsp:cNvSpPr/>
      </dsp:nvSpPr>
      <dsp:spPr>
        <a:xfrm>
          <a:off x="7932256" y="2189406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Forest Schools</a:t>
          </a:r>
        </a:p>
      </dsp:txBody>
      <dsp:txXfrm>
        <a:off x="7948070" y="2205220"/>
        <a:ext cx="643298" cy="508312"/>
      </dsp:txXfrm>
    </dsp:sp>
    <dsp:sp modelId="{546A9888-D514-4C6C-BAAF-F8219B2E04C2}">
      <dsp:nvSpPr>
        <dsp:cNvPr id="0" name=""/>
        <dsp:cNvSpPr/>
      </dsp:nvSpPr>
      <dsp:spPr>
        <a:xfrm rot="20828571">
          <a:off x="5397688" y="3494990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A885FB-C06D-4F0D-965B-4DD7A34E33E8}">
      <dsp:nvSpPr>
        <dsp:cNvPr id="0" name=""/>
        <dsp:cNvSpPr/>
      </dsp:nvSpPr>
      <dsp:spPr>
        <a:xfrm>
          <a:off x="8218203" y="3006596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Oakleigh walks</a:t>
          </a:r>
        </a:p>
      </dsp:txBody>
      <dsp:txXfrm>
        <a:off x="8234017" y="3022410"/>
        <a:ext cx="643298" cy="508312"/>
      </dsp:txXfrm>
    </dsp:sp>
    <dsp:sp modelId="{D4ED07E8-4066-471F-B6CA-D13EB0C9347E}">
      <dsp:nvSpPr>
        <dsp:cNvPr id="0" name=""/>
        <dsp:cNvSpPr/>
      </dsp:nvSpPr>
      <dsp:spPr>
        <a:xfrm>
          <a:off x="5454533" y="3999502"/>
          <a:ext cx="3198069" cy="27479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34DA294-1E8A-45EE-A802-05F7D14CC6B9}">
      <dsp:nvSpPr>
        <dsp:cNvPr id="0" name=""/>
        <dsp:cNvSpPr/>
      </dsp:nvSpPr>
      <dsp:spPr>
        <a:xfrm>
          <a:off x="8315139" y="3866927"/>
          <a:ext cx="674926" cy="5399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all classes daily activity</a:t>
          </a:r>
        </a:p>
      </dsp:txBody>
      <dsp:txXfrm>
        <a:off x="8330953" y="3882741"/>
        <a:ext cx="643298" cy="50831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D7C1DC-F432-43DC-A6BD-649D18E5E961}">
      <dsp:nvSpPr>
        <dsp:cNvPr id="0" name=""/>
        <dsp:cNvSpPr/>
      </dsp:nvSpPr>
      <dsp:spPr>
        <a:xfrm>
          <a:off x="4554881" y="4650492"/>
          <a:ext cx="506504" cy="50650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700" kern="1200"/>
            <a:t> </a:t>
          </a:r>
          <a:r>
            <a:rPr lang="en-GB" sz="700" b="1" kern="1200"/>
            <a:t>Interest </a:t>
          </a:r>
          <a:r>
            <a:rPr lang="en-GB" sz="700" b="0" kern="1200"/>
            <a:t>(take notice.)</a:t>
          </a:r>
        </a:p>
      </dsp:txBody>
      <dsp:txXfrm>
        <a:off x="4629057" y="4724668"/>
        <a:ext cx="358152" cy="358152"/>
      </dsp:txXfrm>
    </dsp:sp>
    <dsp:sp modelId="{68E67F16-C901-466D-84B3-76ED76BCC491}">
      <dsp:nvSpPr>
        <dsp:cNvPr id="0" name=""/>
        <dsp:cNvSpPr/>
      </dsp:nvSpPr>
      <dsp:spPr>
        <a:xfrm rot="10800000">
          <a:off x="156539" y="4831567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12B403E-39E0-4F11-8580-877DA841F818}">
      <dsp:nvSpPr>
        <dsp:cNvPr id="0" name=""/>
        <dsp:cNvSpPr/>
      </dsp:nvSpPr>
      <dsp:spPr>
        <a:xfrm>
          <a:off x="-20737" y="4761922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Rest and relax class weekly sessions (KS1-4)</a:t>
          </a:r>
        </a:p>
      </dsp:txBody>
      <dsp:txXfrm>
        <a:off x="-12429" y="4770230"/>
        <a:ext cx="337936" cy="267026"/>
      </dsp:txXfrm>
    </dsp:sp>
    <dsp:sp modelId="{80777E9E-330D-4D6A-8B4D-583443E68312}">
      <dsp:nvSpPr>
        <dsp:cNvPr id="0" name=""/>
        <dsp:cNvSpPr/>
      </dsp:nvSpPr>
      <dsp:spPr>
        <a:xfrm rot="11160000">
          <a:off x="170636" y="4562576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A99142-B126-46D8-AD6B-562612089757}">
      <dsp:nvSpPr>
        <dsp:cNvPr id="0" name=""/>
        <dsp:cNvSpPr/>
      </dsp:nvSpPr>
      <dsp:spPr>
        <a:xfrm>
          <a:off x="4744" y="4275698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Rest and relax- individuals</a:t>
          </a:r>
        </a:p>
      </dsp:txBody>
      <dsp:txXfrm>
        <a:off x="13052" y="4284006"/>
        <a:ext cx="337936" cy="267026"/>
      </dsp:txXfrm>
    </dsp:sp>
    <dsp:sp modelId="{0C8712A0-CAB7-452A-90D1-F0B6BAE41BDA}">
      <dsp:nvSpPr>
        <dsp:cNvPr id="0" name=""/>
        <dsp:cNvSpPr/>
      </dsp:nvSpPr>
      <dsp:spPr>
        <a:xfrm rot="11520000">
          <a:off x="212773" y="4296532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21080C-F7BF-4FEA-B761-3B5760FCF7A5}">
      <dsp:nvSpPr>
        <dsp:cNvPr id="0" name=""/>
        <dsp:cNvSpPr/>
      </dsp:nvSpPr>
      <dsp:spPr>
        <a:xfrm>
          <a:off x="80911" y="3794802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RP daily Check ins in all classes and circles</a:t>
          </a:r>
        </a:p>
      </dsp:txBody>
      <dsp:txXfrm>
        <a:off x="89219" y="3803110"/>
        <a:ext cx="337936" cy="267026"/>
      </dsp:txXfrm>
    </dsp:sp>
    <dsp:sp modelId="{C9454793-B793-43DC-B715-FE98BC570EC3}">
      <dsp:nvSpPr>
        <dsp:cNvPr id="0" name=""/>
        <dsp:cNvSpPr/>
      </dsp:nvSpPr>
      <dsp:spPr>
        <a:xfrm rot="11880000">
          <a:off x="282489" y="4036349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2A893E-EC43-44F4-820F-E9D468E491D0}">
      <dsp:nvSpPr>
        <dsp:cNvPr id="0" name=""/>
        <dsp:cNvSpPr/>
      </dsp:nvSpPr>
      <dsp:spPr>
        <a:xfrm>
          <a:off x="206927" y="3324501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Brain breaks</a:t>
          </a:r>
        </a:p>
      </dsp:txBody>
      <dsp:txXfrm>
        <a:off x="215235" y="3332809"/>
        <a:ext cx="337936" cy="267026"/>
      </dsp:txXfrm>
    </dsp:sp>
    <dsp:sp modelId="{54991D25-90E5-48CA-9A91-BC60B370001E}">
      <dsp:nvSpPr>
        <dsp:cNvPr id="0" name=""/>
        <dsp:cNvSpPr/>
      </dsp:nvSpPr>
      <dsp:spPr>
        <a:xfrm rot="12240000">
          <a:off x="379019" y="3784880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4B95F2-873A-401A-8624-EF89A4C308C7}">
      <dsp:nvSpPr>
        <dsp:cNvPr id="0" name=""/>
        <dsp:cNvSpPr/>
      </dsp:nvSpPr>
      <dsp:spPr>
        <a:xfrm>
          <a:off x="381414" y="2869949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Guided meditiation e.g. food</a:t>
          </a:r>
        </a:p>
      </dsp:txBody>
      <dsp:txXfrm>
        <a:off x="389722" y="2878257"/>
        <a:ext cx="337936" cy="267026"/>
      </dsp:txXfrm>
    </dsp:sp>
    <dsp:sp modelId="{D709DDB4-CED7-4136-AF50-310900328C17}">
      <dsp:nvSpPr>
        <dsp:cNvPr id="0" name=""/>
        <dsp:cNvSpPr/>
      </dsp:nvSpPr>
      <dsp:spPr>
        <a:xfrm rot="12600000">
          <a:off x="501306" y="3544878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126CDA-9624-45AB-B5BF-A8FBEE316FB5}">
      <dsp:nvSpPr>
        <dsp:cNvPr id="0" name=""/>
        <dsp:cNvSpPr/>
      </dsp:nvSpPr>
      <dsp:spPr>
        <a:xfrm>
          <a:off x="602458" y="2436125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Gallery visits</a:t>
          </a:r>
        </a:p>
      </dsp:txBody>
      <dsp:txXfrm>
        <a:off x="610766" y="2444433"/>
        <a:ext cx="337936" cy="267026"/>
      </dsp:txXfrm>
    </dsp:sp>
    <dsp:sp modelId="{23C54A61-9B88-47CF-8817-31042FC51A52}">
      <dsp:nvSpPr>
        <dsp:cNvPr id="0" name=""/>
        <dsp:cNvSpPr/>
      </dsp:nvSpPr>
      <dsp:spPr>
        <a:xfrm rot="12960000">
          <a:off x="648010" y="3318973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4EBC51-6AA2-49F3-A96A-B4667DE08F69}">
      <dsp:nvSpPr>
        <dsp:cNvPr id="0" name=""/>
        <dsp:cNvSpPr/>
      </dsp:nvSpPr>
      <dsp:spPr>
        <a:xfrm>
          <a:off x="867638" y="202778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Forest Schools and unity projects</a:t>
          </a:r>
        </a:p>
      </dsp:txBody>
      <dsp:txXfrm>
        <a:off x="875946" y="2036092"/>
        <a:ext cx="337936" cy="267026"/>
      </dsp:txXfrm>
    </dsp:sp>
    <dsp:sp modelId="{A967935B-5BC1-487E-84B0-24B042AE0A34}">
      <dsp:nvSpPr>
        <dsp:cNvPr id="0" name=""/>
        <dsp:cNvSpPr/>
      </dsp:nvSpPr>
      <dsp:spPr>
        <a:xfrm rot="13320000">
          <a:off x="817524" y="3109641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4EB540-0FD7-4BE2-841F-C8395777C5F9}">
      <dsp:nvSpPr>
        <dsp:cNvPr id="0" name=""/>
        <dsp:cNvSpPr/>
      </dsp:nvSpPr>
      <dsp:spPr>
        <a:xfrm>
          <a:off x="1104951" y="1600655"/>
          <a:ext cx="492746" cy="38113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heart math computer software/ square breathing techniques</a:t>
          </a:r>
        </a:p>
      </dsp:txBody>
      <dsp:txXfrm>
        <a:off x="1116114" y="1611818"/>
        <a:ext cx="470420" cy="358804"/>
      </dsp:txXfrm>
    </dsp:sp>
    <dsp:sp modelId="{88FA9F3E-1EEB-4F69-9D81-0F119ACB6459}">
      <dsp:nvSpPr>
        <dsp:cNvPr id="0" name=""/>
        <dsp:cNvSpPr/>
      </dsp:nvSpPr>
      <dsp:spPr>
        <a:xfrm rot="13680000">
          <a:off x="1007990" y="2919175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C02C59-DFC8-4D45-A4BB-DF0CF9993E2C}">
      <dsp:nvSpPr>
        <dsp:cNvPr id="0" name=""/>
        <dsp:cNvSpPr/>
      </dsp:nvSpPr>
      <dsp:spPr>
        <a:xfrm>
          <a:off x="1518332" y="130511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egg/chicken project KS2</a:t>
          </a:r>
        </a:p>
      </dsp:txBody>
      <dsp:txXfrm>
        <a:off x="1526640" y="1313422"/>
        <a:ext cx="337936" cy="267026"/>
      </dsp:txXfrm>
    </dsp:sp>
    <dsp:sp modelId="{15F94AD1-5E3C-4603-8BF5-2093F351481D}">
      <dsp:nvSpPr>
        <dsp:cNvPr id="0" name=""/>
        <dsp:cNvSpPr/>
      </dsp:nvSpPr>
      <dsp:spPr>
        <a:xfrm rot="14040000">
          <a:off x="1217323" y="2749661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673DA74-1C96-4CFB-94D1-9709EDA35C15}">
      <dsp:nvSpPr>
        <dsp:cNvPr id="0" name=""/>
        <dsp:cNvSpPr/>
      </dsp:nvSpPr>
      <dsp:spPr>
        <a:xfrm>
          <a:off x="1896718" y="99870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Muti-sensory lessons</a:t>
          </a:r>
        </a:p>
      </dsp:txBody>
      <dsp:txXfrm>
        <a:off x="1905026" y="1007012"/>
        <a:ext cx="337936" cy="267026"/>
      </dsp:txXfrm>
    </dsp:sp>
    <dsp:sp modelId="{167863C4-920B-4734-9D3A-EEAE15CE3085}">
      <dsp:nvSpPr>
        <dsp:cNvPr id="0" name=""/>
        <dsp:cNvSpPr/>
      </dsp:nvSpPr>
      <dsp:spPr>
        <a:xfrm rot="14400000">
          <a:off x="1443227" y="2602956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4C1BB80-553E-4DAF-B3D3-B1A058BE38FC}">
      <dsp:nvSpPr>
        <dsp:cNvPr id="0" name=""/>
        <dsp:cNvSpPr/>
      </dsp:nvSpPr>
      <dsp:spPr>
        <a:xfrm>
          <a:off x="2244824" y="665199"/>
          <a:ext cx="475022" cy="42029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Therapies- play, music, Anxiety and Cognitive behaviour</a:t>
          </a:r>
        </a:p>
      </dsp:txBody>
      <dsp:txXfrm>
        <a:off x="2257134" y="677509"/>
        <a:ext cx="450402" cy="395672"/>
      </dsp:txXfrm>
    </dsp:sp>
    <dsp:sp modelId="{8E58F3BD-0D3F-4227-8FA8-115E8860943F}">
      <dsp:nvSpPr>
        <dsp:cNvPr id="0" name=""/>
        <dsp:cNvSpPr/>
      </dsp:nvSpPr>
      <dsp:spPr>
        <a:xfrm rot="14760000">
          <a:off x="1683229" y="2480669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7AEDD0-8F29-418C-B68E-0418BA9B8337}">
      <dsp:nvSpPr>
        <dsp:cNvPr id="0" name=""/>
        <dsp:cNvSpPr/>
      </dsp:nvSpPr>
      <dsp:spPr>
        <a:xfrm>
          <a:off x="2738882" y="512480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Visits out of school</a:t>
          </a:r>
        </a:p>
      </dsp:txBody>
      <dsp:txXfrm>
        <a:off x="2747190" y="520788"/>
        <a:ext cx="337936" cy="267026"/>
      </dsp:txXfrm>
    </dsp:sp>
    <dsp:sp modelId="{6B298DB3-51F2-49C2-BEF7-6D4679227408}">
      <dsp:nvSpPr>
        <dsp:cNvPr id="0" name=""/>
        <dsp:cNvSpPr/>
      </dsp:nvSpPr>
      <dsp:spPr>
        <a:xfrm rot="15120000">
          <a:off x="1934699" y="2384139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F4BCA96-2F1D-46F6-B12B-964D5AD9A5AC}">
      <dsp:nvSpPr>
        <dsp:cNvPr id="0" name=""/>
        <dsp:cNvSpPr/>
      </dsp:nvSpPr>
      <dsp:spPr>
        <a:xfrm>
          <a:off x="3193435" y="33799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Science lessons</a:t>
          </a:r>
        </a:p>
      </dsp:txBody>
      <dsp:txXfrm>
        <a:off x="3201743" y="346302"/>
        <a:ext cx="337936" cy="267026"/>
      </dsp:txXfrm>
    </dsp:sp>
    <dsp:sp modelId="{B0CD2FEA-0244-4B87-9A73-5B8F6000FD74}">
      <dsp:nvSpPr>
        <dsp:cNvPr id="0" name=""/>
        <dsp:cNvSpPr/>
      </dsp:nvSpPr>
      <dsp:spPr>
        <a:xfrm rot="15480000">
          <a:off x="2194881" y="2314424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547889-CFCA-4A12-95FD-F367CAD55327}">
      <dsp:nvSpPr>
        <dsp:cNvPr id="0" name=""/>
        <dsp:cNvSpPr/>
      </dsp:nvSpPr>
      <dsp:spPr>
        <a:xfrm>
          <a:off x="3663735" y="211977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Oakleigh pet therapy dog in school</a:t>
          </a:r>
        </a:p>
      </dsp:txBody>
      <dsp:txXfrm>
        <a:off x="3672043" y="220285"/>
        <a:ext cx="337936" cy="267026"/>
      </dsp:txXfrm>
    </dsp:sp>
    <dsp:sp modelId="{3AF54631-4A3D-4EBC-9807-85610AC53ED0}">
      <dsp:nvSpPr>
        <dsp:cNvPr id="0" name=""/>
        <dsp:cNvSpPr/>
      </dsp:nvSpPr>
      <dsp:spPr>
        <a:xfrm rot="15840000">
          <a:off x="2460925" y="2272286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52F8ED-5A9E-4526-AB47-F9A3FFEF0A4F}">
      <dsp:nvSpPr>
        <dsp:cNvPr id="0" name=""/>
        <dsp:cNvSpPr/>
      </dsp:nvSpPr>
      <dsp:spPr>
        <a:xfrm>
          <a:off x="4144632" y="135810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Art lessons</a:t>
          </a:r>
        </a:p>
      </dsp:txBody>
      <dsp:txXfrm>
        <a:off x="4152940" y="144118"/>
        <a:ext cx="337936" cy="267026"/>
      </dsp:txXfrm>
    </dsp:sp>
    <dsp:sp modelId="{52260819-5C34-4C0F-B1E3-2BA4D4E8F5F7}">
      <dsp:nvSpPr>
        <dsp:cNvPr id="0" name=""/>
        <dsp:cNvSpPr/>
      </dsp:nvSpPr>
      <dsp:spPr>
        <a:xfrm rot="16200000">
          <a:off x="2729916" y="2258189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096EB5-8C2A-4231-9D2E-A8C4C064460C}">
      <dsp:nvSpPr>
        <dsp:cNvPr id="0" name=""/>
        <dsp:cNvSpPr/>
      </dsp:nvSpPr>
      <dsp:spPr>
        <a:xfrm>
          <a:off x="4630856" y="110328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Music lessons</a:t>
          </a:r>
        </a:p>
      </dsp:txBody>
      <dsp:txXfrm>
        <a:off x="4639164" y="118636"/>
        <a:ext cx="337936" cy="267026"/>
      </dsp:txXfrm>
    </dsp:sp>
    <dsp:sp modelId="{6EAD6C54-F2C4-482B-94E3-623BD4D07BE5}">
      <dsp:nvSpPr>
        <dsp:cNvPr id="0" name=""/>
        <dsp:cNvSpPr/>
      </dsp:nvSpPr>
      <dsp:spPr>
        <a:xfrm rot="16560000">
          <a:off x="2998907" y="2272286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18DA89-988C-4DB7-BE8C-BCD990BAD9D9}">
      <dsp:nvSpPr>
        <dsp:cNvPr id="0" name=""/>
        <dsp:cNvSpPr/>
      </dsp:nvSpPr>
      <dsp:spPr>
        <a:xfrm>
          <a:off x="5117080" y="135810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Plenaries, sef-assessment and PTLs</a:t>
          </a:r>
        </a:p>
      </dsp:txBody>
      <dsp:txXfrm>
        <a:off x="5125388" y="144118"/>
        <a:ext cx="337936" cy="267026"/>
      </dsp:txXfrm>
    </dsp:sp>
    <dsp:sp modelId="{09FC98B3-C694-404D-B6F4-DA111DC137E5}">
      <dsp:nvSpPr>
        <dsp:cNvPr id="0" name=""/>
        <dsp:cNvSpPr/>
      </dsp:nvSpPr>
      <dsp:spPr>
        <a:xfrm rot="16920000">
          <a:off x="3264951" y="2314424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194E7C-0992-4701-97A5-3343E80E257D}">
      <dsp:nvSpPr>
        <dsp:cNvPr id="0" name=""/>
        <dsp:cNvSpPr/>
      </dsp:nvSpPr>
      <dsp:spPr>
        <a:xfrm>
          <a:off x="5597977" y="211977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MISP massage pupils</a:t>
          </a:r>
        </a:p>
      </dsp:txBody>
      <dsp:txXfrm>
        <a:off x="5606285" y="220285"/>
        <a:ext cx="337936" cy="267026"/>
      </dsp:txXfrm>
    </dsp:sp>
    <dsp:sp modelId="{DB26712C-F605-4AC8-8696-70EF612C9253}">
      <dsp:nvSpPr>
        <dsp:cNvPr id="0" name=""/>
        <dsp:cNvSpPr/>
      </dsp:nvSpPr>
      <dsp:spPr>
        <a:xfrm rot="17280000">
          <a:off x="3525133" y="2384139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B93952-F3EF-4650-ACD6-3DF7CF55AB47}">
      <dsp:nvSpPr>
        <dsp:cNvPr id="0" name=""/>
        <dsp:cNvSpPr/>
      </dsp:nvSpPr>
      <dsp:spPr>
        <a:xfrm>
          <a:off x="6068278" y="33799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massage option</a:t>
          </a:r>
        </a:p>
      </dsp:txBody>
      <dsp:txXfrm>
        <a:off x="6076586" y="346302"/>
        <a:ext cx="337936" cy="267026"/>
      </dsp:txXfrm>
    </dsp:sp>
    <dsp:sp modelId="{3C44A2C8-C0D2-4C20-9736-6B13CBF4CE10}">
      <dsp:nvSpPr>
        <dsp:cNvPr id="0" name=""/>
        <dsp:cNvSpPr/>
      </dsp:nvSpPr>
      <dsp:spPr>
        <a:xfrm rot="17640000">
          <a:off x="3776603" y="2480669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074AB54-1314-424E-B052-1859D35CAC76}">
      <dsp:nvSpPr>
        <dsp:cNvPr id="0" name=""/>
        <dsp:cNvSpPr/>
      </dsp:nvSpPr>
      <dsp:spPr>
        <a:xfrm>
          <a:off x="6522830" y="512480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daily-staff briefing-positives and issues</a:t>
          </a:r>
        </a:p>
      </dsp:txBody>
      <dsp:txXfrm>
        <a:off x="6531138" y="520788"/>
        <a:ext cx="337936" cy="267026"/>
      </dsp:txXfrm>
    </dsp:sp>
    <dsp:sp modelId="{E307C609-44F5-4EAF-A24D-E397A7C53684}">
      <dsp:nvSpPr>
        <dsp:cNvPr id="0" name=""/>
        <dsp:cNvSpPr/>
      </dsp:nvSpPr>
      <dsp:spPr>
        <a:xfrm rot="18000000">
          <a:off x="4016605" y="2602956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8C2105E-194A-4927-9D54-6536CB517D8A}">
      <dsp:nvSpPr>
        <dsp:cNvPr id="0" name=""/>
        <dsp:cNvSpPr/>
      </dsp:nvSpPr>
      <dsp:spPr>
        <a:xfrm>
          <a:off x="6956653" y="73352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Creative arts week</a:t>
          </a:r>
        </a:p>
      </dsp:txBody>
      <dsp:txXfrm>
        <a:off x="6964961" y="741832"/>
        <a:ext cx="337936" cy="267026"/>
      </dsp:txXfrm>
    </dsp:sp>
    <dsp:sp modelId="{0E41FBC9-9DFB-4594-B9DA-D0C1F3655890}">
      <dsp:nvSpPr>
        <dsp:cNvPr id="0" name=""/>
        <dsp:cNvSpPr/>
      </dsp:nvSpPr>
      <dsp:spPr>
        <a:xfrm rot="18360000">
          <a:off x="4242509" y="2749661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01D11DB-2E08-41E3-87C2-4166B8806EC9}">
      <dsp:nvSpPr>
        <dsp:cNvPr id="0" name=""/>
        <dsp:cNvSpPr/>
      </dsp:nvSpPr>
      <dsp:spPr>
        <a:xfrm>
          <a:off x="7364995" y="99870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Assemblies- 5 minutes reflect moment</a:t>
          </a:r>
        </a:p>
      </dsp:txBody>
      <dsp:txXfrm>
        <a:off x="7373303" y="1007012"/>
        <a:ext cx="337936" cy="267026"/>
      </dsp:txXfrm>
    </dsp:sp>
    <dsp:sp modelId="{C1FD5DF2-6972-4D0B-81C8-1FEB7667A797}">
      <dsp:nvSpPr>
        <dsp:cNvPr id="0" name=""/>
        <dsp:cNvSpPr/>
      </dsp:nvSpPr>
      <dsp:spPr>
        <a:xfrm rot="18720000">
          <a:off x="4451842" y="2919175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3EAF8F8-6F95-4BA5-95D6-D2A479CF1987}">
      <dsp:nvSpPr>
        <dsp:cNvPr id="0" name=""/>
        <dsp:cNvSpPr/>
      </dsp:nvSpPr>
      <dsp:spPr>
        <a:xfrm>
          <a:off x="7743380" y="130511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Class and council meetings</a:t>
          </a:r>
        </a:p>
      </dsp:txBody>
      <dsp:txXfrm>
        <a:off x="7751688" y="1313422"/>
        <a:ext cx="337936" cy="267026"/>
      </dsp:txXfrm>
    </dsp:sp>
    <dsp:sp modelId="{4624A901-E42C-48AC-B930-14A315E4630A}">
      <dsp:nvSpPr>
        <dsp:cNvPr id="0" name=""/>
        <dsp:cNvSpPr/>
      </dsp:nvSpPr>
      <dsp:spPr>
        <a:xfrm rot="19080000">
          <a:off x="4642308" y="3109641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C5A097B-9DFF-4146-AD16-159E08A607F0}">
      <dsp:nvSpPr>
        <dsp:cNvPr id="0" name=""/>
        <dsp:cNvSpPr/>
      </dsp:nvSpPr>
      <dsp:spPr>
        <a:xfrm>
          <a:off x="8087664" y="1649398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Secret garden (KS4)</a:t>
          </a:r>
        </a:p>
      </dsp:txBody>
      <dsp:txXfrm>
        <a:off x="8095972" y="1657706"/>
        <a:ext cx="337936" cy="267026"/>
      </dsp:txXfrm>
    </dsp:sp>
    <dsp:sp modelId="{1B4F4F83-3FEE-4D3A-A6F0-2927198E8F9A}">
      <dsp:nvSpPr>
        <dsp:cNvPr id="0" name=""/>
        <dsp:cNvSpPr/>
      </dsp:nvSpPr>
      <dsp:spPr>
        <a:xfrm rot="19440000">
          <a:off x="4811822" y="3318973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6436B5-2267-41CE-B59C-CC7542F1E887}">
      <dsp:nvSpPr>
        <dsp:cNvPr id="0" name=""/>
        <dsp:cNvSpPr/>
      </dsp:nvSpPr>
      <dsp:spPr>
        <a:xfrm>
          <a:off x="8394075" y="2027784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Growth mindset work (4/5)</a:t>
          </a:r>
        </a:p>
      </dsp:txBody>
      <dsp:txXfrm>
        <a:off x="8402383" y="2036092"/>
        <a:ext cx="337936" cy="267026"/>
      </dsp:txXfrm>
    </dsp:sp>
    <dsp:sp modelId="{F037CA3C-C32C-4519-B74F-DE4FA1E10362}">
      <dsp:nvSpPr>
        <dsp:cNvPr id="0" name=""/>
        <dsp:cNvSpPr/>
      </dsp:nvSpPr>
      <dsp:spPr>
        <a:xfrm rot="19800000">
          <a:off x="4958526" y="3544878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531645-FA03-43ED-95AE-97888BD10ED5}">
      <dsp:nvSpPr>
        <dsp:cNvPr id="0" name=""/>
        <dsp:cNvSpPr/>
      </dsp:nvSpPr>
      <dsp:spPr>
        <a:xfrm>
          <a:off x="8659255" y="2436125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interactive displays around school</a:t>
          </a:r>
        </a:p>
      </dsp:txBody>
      <dsp:txXfrm>
        <a:off x="8667563" y="2444433"/>
        <a:ext cx="337936" cy="267026"/>
      </dsp:txXfrm>
    </dsp:sp>
    <dsp:sp modelId="{3859C2CC-6769-4F87-9E3D-5A1D8FE47EEC}">
      <dsp:nvSpPr>
        <dsp:cNvPr id="0" name=""/>
        <dsp:cNvSpPr/>
      </dsp:nvSpPr>
      <dsp:spPr>
        <a:xfrm rot="20160000">
          <a:off x="5080813" y="3784880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63A713A-5CE6-42AF-B5A4-8DC64701AB21}">
      <dsp:nvSpPr>
        <dsp:cNvPr id="0" name=""/>
        <dsp:cNvSpPr/>
      </dsp:nvSpPr>
      <dsp:spPr>
        <a:xfrm>
          <a:off x="8880299" y="2869949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Parent coffee mornings and events</a:t>
          </a:r>
        </a:p>
      </dsp:txBody>
      <dsp:txXfrm>
        <a:off x="8888607" y="2878257"/>
        <a:ext cx="337936" cy="267026"/>
      </dsp:txXfrm>
    </dsp:sp>
    <dsp:sp modelId="{0053A8AD-6697-48C7-BDEE-A07C8E08E817}">
      <dsp:nvSpPr>
        <dsp:cNvPr id="0" name=""/>
        <dsp:cNvSpPr/>
      </dsp:nvSpPr>
      <dsp:spPr>
        <a:xfrm rot="20520000">
          <a:off x="5177344" y="4036349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EBA6541-F730-4483-8CC0-BC42B8C8EA84}">
      <dsp:nvSpPr>
        <dsp:cNvPr id="0" name=""/>
        <dsp:cNvSpPr/>
      </dsp:nvSpPr>
      <dsp:spPr>
        <a:xfrm>
          <a:off x="9054785" y="3324501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observation and feedback</a:t>
          </a:r>
        </a:p>
      </dsp:txBody>
      <dsp:txXfrm>
        <a:off x="9063093" y="3332809"/>
        <a:ext cx="337936" cy="267026"/>
      </dsp:txXfrm>
    </dsp:sp>
    <dsp:sp modelId="{3AAB457D-CB3E-48E5-A15C-264CC4F0E20F}">
      <dsp:nvSpPr>
        <dsp:cNvPr id="0" name=""/>
        <dsp:cNvSpPr/>
      </dsp:nvSpPr>
      <dsp:spPr>
        <a:xfrm rot="20880000">
          <a:off x="5247059" y="4296532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464A6BA-AD91-4839-9381-E95E66AC3307}">
      <dsp:nvSpPr>
        <dsp:cNvPr id="0" name=""/>
        <dsp:cNvSpPr/>
      </dsp:nvSpPr>
      <dsp:spPr>
        <a:xfrm>
          <a:off x="9180802" y="3705863"/>
          <a:ext cx="354552" cy="46152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training in team teach and MHFA ALGEE</a:t>
          </a:r>
        </a:p>
      </dsp:txBody>
      <dsp:txXfrm>
        <a:off x="9191186" y="3716247"/>
        <a:ext cx="333784" cy="440752"/>
      </dsp:txXfrm>
    </dsp:sp>
    <dsp:sp modelId="{EC3A996A-74CE-48E4-9DDF-6AA283FDC637}">
      <dsp:nvSpPr>
        <dsp:cNvPr id="0" name=""/>
        <dsp:cNvSpPr/>
      </dsp:nvSpPr>
      <dsp:spPr>
        <a:xfrm rot="21240000">
          <a:off x="5289196" y="4562576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3C524A-64D3-431E-A2CD-BA05D777DBDB}">
      <dsp:nvSpPr>
        <dsp:cNvPr id="0" name=""/>
        <dsp:cNvSpPr/>
      </dsp:nvSpPr>
      <dsp:spPr>
        <a:xfrm>
          <a:off x="9170353" y="4257880"/>
          <a:ext cx="527783" cy="31927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WEMWBS self-assessment wellbeing KS3-5</a:t>
          </a:r>
        </a:p>
      </dsp:txBody>
      <dsp:txXfrm>
        <a:off x="9179704" y="4267231"/>
        <a:ext cx="509081" cy="300577"/>
      </dsp:txXfrm>
    </dsp:sp>
    <dsp:sp modelId="{4428335F-1DBE-491F-8E00-B3933493D3E5}">
      <dsp:nvSpPr>
        <dsp:cNvPr id="0" name=""/>
        <dsp:cNvSpPr/>
      </dsp:nvSpPr>
      <dsp:spPr>
        <a:xfrm>
          <a:off x="5303294" y="4831567"/>
          <a:ext cx="4156433" cy="144353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81B6609-EFB6-4AD1-B079-53BE6539E1C3}">
      <dsp:nvSpPr>
        <dsp:cNvPr id="0" name=""/>
        <dsp:cNvSpPr/>
      </dsp:nvSpPr>
      <dsp:spPr>
        <a:xfrm>
          <a:off x="9282450" y="4761922"/>
          <a:ext cx="354552" cy="2836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Daily mindfulness in classes</a:t>
          </a:r>
        </a:p>
      </dsp:txBody>
      <dsp:txXfrm>
        <a:off x="9290758" y="4770230"/>
        <a:ext cx="337936" cy="267026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4796FB-E2F4-4A48-9E0E-A7E481B5D96A}">
      <dsp:nvSpPr>
        <dsp:cNvPr id="0" name=""/>
        <dsp:cNvSpPr/>
      </dsp:nvSpPr>
      <dsp:spPr>
        <a:xfrm>
          <a:off x="4984193" y="4017766"/>
          <a:ext cx="626629" cy="62662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b="1" kern="1200"/>
            <a:t>Learn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b="0" kern="1200"/>
            <a:t>(keep learning</a:t>
          </a:r>
          <a:r>
            <a:rPr lang="en-GB" sz="900" b="1" kern="1200"/>
            <a:t>)</a:t>
          </a:r>
        </a:p>
      </dsp:txBody>
      <dsp:txXfrm>
        <a:off x="5075961" y="4109534"/>
        <a:ext cx="443093" cy="443093"/>
      </dsp:txXfrm>
    </dsp:sp>
    <dsp:sp modelId="{238F5135-7869-4E1F-85C0-234E726E7D0F}">
      <dsp:nvSpPr>
        <dsp:cNvPr id="0" name=""/>
        <dsp:cNvSpPr/>
      </dsp:nvSpPr>
      <dsp:spPr>
        <a:xfrm rot="10800000">
          <a:off x="1145688" y="4241785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C20D5EB-1682-43BB-8581-768D26A30AA8}">
      <dsp:nvSpPr>
        <dsp:cNvPr id="0" name=""/>
        <dsp:cNvSpPr/>
      </dsp:nvSpPr>
      <dsp:spPr>
        <a:xfrm>
          <a:off x="926367" y="4155624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focused curriculum</a:t>
          </a:r>
        </a:p>
      </dsp:txBody>
      <dsp:txXfrm>
        <a:off x="936645" y="4165902"/>
        <a:ext cx="418084" cy="330356"/>
      </dsp:txXfrm>
    </dsp:sp>
    <dsp:sp modelId="{EF23BF10-3FF0-4F9F-8BDD-18D72D78E7B6}">
      <dsp:nvSpPr>
        <dsp:cNvPr id="0" name=""/>
        <dsp:cNvSpPr/>
      </dsp:nvSpPr>
      <dsp:spPr>
        <a:xfrm rot="11290909">
          <a:off x="1169486" y="3909035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8BFB4E4-98EF-4B8E-B0D8-F6CB0518381A}">
      <dsp:nvSpPr>
        <dsp:cNvPr id="0" name=""/>
        <dsp:cNvSpPr/>
      </dsp:nvSpPr>
      <dsp:spPr>
        <a:xfrm>
          <a:off x="968627" y="3564758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PTLs, self-assessment, marking and pupil targets</a:t>
          </a:r>
        </a:p>
      </dsp:txBody>
      <dsp:txXfrm>
        <a:off x="978905" y="3575036"/>
        <a:ext cx="418084" cy="330356"/>
      </dsp:txXfrm>
    </dsp:sp>
    <dsp:sp modelId="{2757F091-8823-4C22-A0C2-4668BD4D3EE6}">
      <dsp:nvSpPr>
        <dsp:cNvPr id="0" name=""/>
        <dsp:cNvSpPr/>
      </dsp:nvSpPr>
      <dsp:spPr>
        <a:xfrm rot="11781818">
          <a:off x="1240398" y="358305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022307-A49E-4005-9D20-488FF42CD00A}">
      <dsp:nvSpPr>
        <dsp:cNvPr id="0" name=""/>
        <dsp:cNvSpPr/>
      </dsp:nvSpPr>
      <dsp:spPr>
        <a:xfrm>
          <a:off x="1094545" y="2985921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life skills curriculum- independence and new skills</a:t>
          </a:r>
        </a:p>
      </dsp:txBody>
      <dsp:txXfrm>
        <a:off x="1104823" y="2996199"/>
        <a:ext cx="418084" cy="330356"/>
      </dsp:txXfrm>
    </dsp:sp>
    <dsp:sp modelId="{D5A3C12A-BB6C-4FC3-914D-AB6CA6CF95B5}">
      <dsp:nvSpPr>
        <dsp:cNvPr id="0" name=""/>
        <dsp:cNvSpPr/>
      </dsp:nvSpPr>
      <dsp:spPr>
        <a:xfrm rot="12272727">
          <a:off x="1356979" y="3270493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D02543-F2D4-4F94-B1C4-07C1FCEF7760}">
      <dsp:nvSpPr>
        <dsp:cNvPr id="0" name=""/>
        <dsp:cNvSpPr/>
      </dsp:nvSpPr>
      <dsp:spPr>
        <a:xfrm>
          <a:off x="1301559" y="2430896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thematic curriculum</a:t>
          </a:r>
        </a:p>
      </dsp:txBody>
      <dsp:txXfrm>
        <a:off x="1311837" y="2441174"/>
        <a:ext cx="418084" cy="330356"/>
      </dsp:txXfrm>
    </dsp:sp>
    <dsp:sp modelId="{81CCC361-B8E1-4868-AF5C-66DB535909BD}">
      <dsp:nvSpPr>
        <dsp:cNvPr id="0" name=""/>
        <dsp:cNvSpPr/>
      </dsp:nvSpPr>
      <dsp:spPr>
        <a:xfrm rot="12763636">
          <a:off x="1516857" y="297769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8A0971-66B5-44A8-8970-429A7125ADF5}">
      <dsp:nvSpPr>
        <dsp:cNvPr id="0" name=""/>
        <dsp:cNvSpPr/>
      </dsp:nvSpPr>
      <dsp:spPr>
        <a:xfrm>
          <a:off x="1585454" y="1910981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visits out-each term in curriculum</a:t>
          </a:r>
        </a:p>
      </dsp:txBody>
      <dsp:txXfrm>
        <a:off x="1595732" y="1921259"/>
        <a:ext cx="418084" cy="330356"/>
      </dsp:txXfrm>
    </dsp:sp>
    <dsp:sp modelId="{F2EB8A82-AC65-45FC-91B5-96D88E1A7D3C}">
      <dsp:nvSpPr>
        <dsp:cNvPr id="0" name=""/>
        <dsp:cNvSpPr/>
      </dsp:nvSpPr>
      <dsp:spPr>
        <a:xfrm rot="13254545">
          <a:off x="1716776" y="271063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72D2AC8-FB2F-4D74-BFC4-A4B31802DAFB}">
      <dsp:nvSpPr>
        <dsp:cNvPr id="0" name=""/>
        <dsp:cNvSpPr/>
      </dsp:nvSpPr>
      <dsp:spPr>
        <a:xfrm>
          <a:off x="1940451" y="1436760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Secret garden (KS4)</a:t>
          </a:r>
        </a:p>
      </dsp:txBody>
      <dsp:txXfrm>
        <a:off x="1950729" y="1447038"/>
        <a:ext cx="418084" cy="330356"/>
      </dsp:txXfrm>
    </dsp:sp>
    <dsp:sp modelId="{50BA263E-C4C8-47B3-9C83-728B2AEA5389}">
      <dsp:nvSpPr>
        <dsp:cNvPr id="0" name=""/>
        <dsp:cNvSpPr/>
      </dsp:nvSpPr>
      <dsp:spPr>
        <a:xfrm rot="13745455">
          <a:off x="1952667" y="2474748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92CA20-0E79-4C10-869D-39FBEB468D02}">
      <dsp:nvSpPr>
        <dsp:cNvPr id="0" name=""/>
        <dsp:cNvSpPr/>
      </dsp:nvSpPr>
      <dsp:spPr>
        <a:xfrm>
          <a:off x="2359323" y="1017888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Emotional literacy-RP check ins and circles</a:t>
          </a:r>
        </a:p>
      </dsp:txBody>
      <dsp:txXfrm>
        <a:off x="2369601" y="1028166"/>
        <a:ext cx="418084" cy="330356"/>
      </dsp:txXfrm>
    </dsp:sp>
    <dsp:sp modelId="{7CD514B4-19EB-4539-8FD4-5BFAD6FDD03F}">
      <dsp:nvSpPr>
        <dsp:cNvPr id="0" name=""/>
        <dsp:cNvSpPr/>
      </dsp:nvSpPr>
      <dsp:spPr>
        <a:xfrm rot="14236364">
          <a:off x="2219727" y="227482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42998E-FCEC-41EC-8BDE-981C9F009E3F}">
      <dsp:nvSpPr>
        <dsp:cNvPr id="0" name=""/>
        <dsp:cNvSpPr/>
      </dsp:nvSpPr>
      <dsp:spPr>
        <a:xfrm>
          <a:off x="2833544" y="662891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Eco-commitee activities</a:t>
          </a:r>
        </a:p>
      </dsp:txBody>
      <dsp:txXfrm>
        <a:off x="2843822" y="673169"/>
        <a:ext cx="418084" cy="330356"/>
      </dsp:txXfrm>
    </dsp:sp>
    <dsp:sp modelId="{2F543F6F-A060-40FA-B848-73F4E1B8A263}">
      <dsp:nvSpPr>
        <dsp:cNvPr id="0" name=""/>
        <dsp:cNvSpPr/>
      </dsp:nvSpPr>
      <dsp:spPr>
        <a:xfrm rot="14727273">
          <a:off x="2512521" y="2114951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A9E032-A13D-465F-B9FA-E0815035B885}">
      <dsp:nvSpPr>
        <dsp:cNvPr id="0" name=""/>
        <dsp:cNvSpPr/>
      </dsp:nvSpPr>
      <dsp:spPr>
        <a:xfrm>
          <a:off x="3353459" y="378996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visitors in e.g. firefighter John</a:t>
          </a:r>
        </a:p>
      </dsp:txBody>
      <dsp:txXfrm>
        <a:off x="3363737" y="389274"/>
        <a:ext cx="418084" cy="330356"/>
      </dsp:txXfrm>
    </dsp:sp>
    <dsp:sp modelId="{BFE317DA-D6C2-45D9-BF30-3DFFE62689C1}">
      <dsp:nvSpPr>
        <dsp:cNvPr id="0" name=""/>
        <dsp:cNvSpPr/>
      </dsp:nvSpPr>
      <dsp:spPr>
        <a:xfrm rot="15218182">
          <a:off x="2825087" y="1998370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F9A91A-4BFB-4BE0-9C1E-B60F7E0AB2E9}">
      <dsp:nvSpPr>
        <dsp:cNvPr id="0" name=""/>
        <dsp:cNvSpPr/>
      </dsp:nvSpPr>
      <dsp:spPr>
        <a:xfrm>
          <a:off x="3908484" y="171982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meetings and INSET</a:t>
          </a:r>
        </a:p>
      </dsp:txBody>
      <dsp:txXfrm>
        <a:off x="3918762" y="182260"/>
        <a:ext cx="418084" cy="330356"/>
      </dsp:txXfrm>
    </dsp:sp>
    <dsp:sp modelId="{F2A16DED-62CD-434B-83C0-BFE9664833B6}">
      <dsp:nvSpPr>
        <dsp:cNvPr id="0" name=""/>
        <dsp:cNvSpPr/>
      </dsp:nvSpPr>
      <dsp:spPr>
        <a:xfrm rot="15709091">
          <a:off x="3151064" y="1927458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526F24-60E7-468F-85CC-C0D7C0596D11}">
      <dsp:nvSpPr>
        <dsp:cNvPr id="0" name=""/>
        <dsp:cNvSpPr/>
      </dsp:nvSpPr>
      <dsp:spPr>
        <a:xfrm>
          <a:off x="4487321" y="46064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CPD</a:t>
          </a:r>
        </a:p>
      </dsp:txBody>
      <dsp:txXfrm>
        <a:off x="4497599" y="56342"/>
        <a:ext cx="418084" cy="330356"/>
      </dsp:txXfrm>
    </dsp:sp>
    <dsp:sp modelId="{2BC69DE5-2841-4D08-BF86-4A082EE66081}">
      <dsp:nvSpPr>
        <dsp:cNvPr id="0" name=""/>
        <dsp:cNvSpPr/>
      </dsp:nvSpPr>
      <dsp:spPr>
        <a:xfrm rot="16200000">
          <a:off x="3483814" y="190365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94E2891-AE45-44C9-8063-3E416A639F62}">
      <dsp:nvSpPr>
        <dsp:cNvPr id="0" name=""/>
        <dsp:cNvSpPr/>
      </dsp:nvSpPr>
      <dsp:spPr>
        <a:xfrm>
          <a:off x="5078187" y="3804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lessons around different learning styles</a:t>
          </a:r>
        </a:p>
      </dsp:txBody>
      <dsp:txXfrm>
        <a:off x="5088465" y="14082"/>
        <a:ext cx="418084" cy="330356"/>
      </dsp:txXfrm>
    </dsp:sp>
    <dsp:sp modelId="{F1AA4F1C-624B-4169-AAD5-9D6F8001F898}">
      <dsp:nvSpPr>
        <dsp:cNvPr id="0" name=""/>
        <dsp:cNvSpPr/>
      </dsp:nvSpPr>
      <dsp:spPr>
        <a:xfrm rot="16690909">
          <a:off x="3816564" y="1927458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ECD762D-469D-4037-B63D-817740367CF1}">
      <dsp:nvSpPr>
        <dsp:cNvPr id="0" name=""/>
        <dsp:cNvSpPr/>
      </dsp:nvSpPr>
      <dsp:spPr>
        <a:xfrm>
          <a:off x="5669053" y="46064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plenaries- pupils sharing</a:t>
          </a:r>
        </a:p>
      </dsp:txBody>
      <dsp:txXfrm>
        <a:off x="5679331" y="56342"/>
        <a:ext cx="418084" cy="330356"/>
      </dsp:txXfrm>
    </dsp:sp>
    <dsp:sp modelId="{F6309520-0C5C-4056-95F1-462216521657}">
      <dsp:nvSpPr>
        <dsp:cNvPr id="0" name=""/>
        <dsp:cNvSpPr/>
      </dsp:nvSpPr>
      <dsp:spPr>
        <a:xfrm rot="17181818">
          <a:off x="4142540" y="1998370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F87030D-E425-4CFE-B505-97135A149B07}">
      <dsp:nvSpPr>
        <dsp:cNvPr id="0" name=""/>
        <dsp:cNvSpPr/>
      </dsp:nvSpPr>
      <dsp:spPr>
        <a:xfrm>
          <a:off x="6247890" y="171982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Merit time and reward activities-new opportunities</a:t>
          </a:r>
        </a:p>
      </dsp:txBody>
      <dsp:txXfrm>
        <a:off x="6258168" y="182260"/>
        <a:ext cx="418084" cy="330356"/>
      </dsp:txXfrm>
    </dsp:sp>
    <dsp:sp modelId="{40CDD720-31AB-4806-8FC3-AC285EAA98FB}">
      <dsp:nvSpPr>
        <dsp:cNvPr id="0" name=""/>
        <dsp:cNvSpPr/>
      </dsp:nvSpPr>
      <dsp:spPr>
        <a:xfrm rot="17672727">
          <a:off x="4455106" y="2114951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96E84BC-E35D-4490-9FAF-4723F6BEA6CF}">
      <dsp:nvSpPr>
        <dsp:cNvPr id="0" name=""/>
        <dsp:cNvSpPr/>
      </dsp:nvSpPr>
      <dsp:spPr>
        <a:xfrm>
          <a:off x="6802915" y="378996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Creative arts week and projects-new skills</a:t>
          </a:r>
        </a:p>
      </dsp:txBody>
      <dsp:txXfrm>
        <a:off x="6813193" y="389274"/>
        <a:ext cx="418084" cy="330356"/>
      </dsp:txXfrm>
    </dsp:sp>
    <dsp:sp modelId="{9608FAF8-4681-4E30-9D91-07C9D031094F}">
      <dsp:nvSpPr>
        <dsp:cNvPr id="0" name=""/>
        <dsp:cNvSpPr/>
      </dsp:nvSpPr>
      <dsp:spPr>
        <a:xfrm rot="18163636">
          <a:off x="4747900" y="227482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D0A1CA0-61DA-4AE3-B6B3-1C336AC67444}">
      <dsp:nvSpPr>
        <dsp:cNvPr id="0" name=""/>
        <dsp:cNvSpPr/>
      </dsp:nvSpPr>
      <dsp:spPr>
        <a:xfrm>
          <a:off x="7322830" y="662891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clubs and activities- new games and skills</a:t>
          </a:r>
        </a:p>
      </dsp:txBody>
      <dsp:txXfrm>
        <a:off x="7333108" y="673169"/>
        <a:ext cx="418084" cy="330356"/>
      </dsp:txXfrm>
    </dsp:sp>
    <dsp:sp modelId="{27B7E8CF-50D1-4E37-9FD8-F6B1B0F039A8}">
      <dsp:nvSpPr>
        <dsp:cNvPr id="0" name=""/>
        <dsp:cNvSpPr/>
      </dsp:nvSpPr>
      <dsp:spPr>
        <a:xfrm rot="18654545">
          <a:off x="5014960" y="2474748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3F8FF60-347D-4F17-9486-31079DB8C434}">
      <dsp:nvSpPr>
        <dsp:cNvPr id="0" name=""/>
        <dsp:cNvSpPr/>
      </dsp:nvSpPr>
      <dsp:spPr>
        <a:xfrm>
          <a:off x="7797051" y="1017888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meetings and RP circle style sharing</a:t>
          </a:r>
        </a:p>
      </dsp:txBody>
      <dsp:txXfrm>
        <a:off x="7807329" y="1028166"/>
        <a:ext cx="418084" cy="330356"/>
      </dsp:txXfrm>
    </dsp:sp>
    <dsp:sp modelId="{C9C82254-0558-471B-904D-28C4FA2E8772}">
      <dsp:nvSpPr>
        <dsp:cNvPr id="0" name=""/>
        <dsp:cNvSpPr/>
      </dsp:nvSpPr>
      <dsp:spPr>
        <a:xfrm rot="19145455">
          <a:off x="5250851" y="271063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6162AF-E938-4EB1-BE9D-851E3201DF81}">
      <dsp:nvSpPr>
        <dsp:cNvPr id="0" name=""/>
        <dsp:cNvSpPr/>
      </dsp:nvSpPr>
      <dsp:spPr>
        <a:xfrm>
          <a:off x="8215923" y="1436760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unity projects for staff- learning and teaching</a:t>
          </a:r>
        </a:p>
      </dsp:txBody>
      <dsp:txXfrm>
        <a:off x="8226201" y="1447038"/>
        <a:ext cx="418084" cy="330356"/>
      </dsp:txXfrm>
    </dsp:sp>
    <dsp:sp modelId="{8FCA0479-3F90-417D-AA87-4441B839A187}">
      <dsp:nvSpPr>
        <dsp:cNvPr id="0" name=""/>
        <dsp:cNvSpPr/>
      </dsp:nvSpPr>
      <dsp:spPr>
        <a:xfrm rot="19636364">
          <a:off x="5450770" y="297769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38C05F-9239-49B1-9C33-6A9090573D63}">
      <dsp:nvSpPr>
        <dsp:cNvPr id="0" name=""/>
        <dsp:cNvSpPr/>
      </dsp:nvSpPr>
      <dsp:spPr>
        <a:xfrm>
          <a:off x="8570920" y="1910981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Trained MHFA on staff</a:t>
          </a:r>
        </a:p>
      </dsp:txBody>
      <dsp:txXfrm>
        <a:off x="8581198" y="1921259"/>
        <a:ext cx="418084" cy="330356"/>
      </dsp:txXfrm>
    </dsp:sp>
    <dsp:sp modelId="{E232E409-982C-425D-B61F-D862A4FDCBF7}">
      <dsp:nvSpPr>
        <dsp:cNvPr id="0" name=""/>
        <dsp:cNvSpPr/>
      </dsp:nvSpPr>
      <dsp:spPr>
        <a:xfrm rot="20127273">
          <a:off x="5610648" y="3270493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A2E26D2-59C7-446D-B2C0-97B3BF071705}">
      <dsp:nvSpPr>
        <dsp:cNvPr id="0" name=""/>
        <dsp:cNvSpPr/>
      </dsp:nvSpPr>
      <dsp:spPr>
        <a:xfrm>
          <a:off x="8854815" y="2430896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induction and mentors</a:t>
          </a:r>
        </a:p>
      </dsp:txBody>
      <dsp:txXfrm>
        <a:off x="8865093" y="2441174"/>
        <a:ext cx="418084" cy="330356"/>
      </dsp:txXfrm>
    </dsp:sp>
    <dsp:sp modelId="{CC992980-4E56-445C-91FC-BA1AA602FD4C}">
      <dsp:nvSpPr>
        <dsp:cNvPr id="0" name=""/>
        <dsp:cNvSpPr/>
      </dsp:nvSpPr>
      <dsp:spPr>
        <a:xfrm rot="20618182">
          <a:off x="5727229" y="3583059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DF785E-F741-4903-8DC9-15894C3DA4D8}">
      <dsp:nvSpPr>
        <dsp:cNvPr id="0" name=""/>
        <dsp:cNvSpPr/>
      </dsp:nvSpPr>
      <dsp:spPr>
        <a:xfrm>
          <a:off x="9061829" y="2985921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partner classes for some activities</a:t>
          </a:r>
        </a:p>
      </dsp:txBody>
      <dsp:txXfrm>
        <a:off x="9072107" y="2996199"/>
        <a:ext cx="418084" cy="330356"/>
      </dsp:txXfrm>
    </dsp:sp>
    <dsp:sp modelId="{9176F443-6F47-482F-82B7-95E8B3FA7CAA}">
      <dsp:nvSpPr>
        <dsp:cNvPr id="0" name=""/>
        <dsp:cNvSpPr/>
      </dsp:nvSpPr>
      <dsp:spPr>
        <a:xfrm rot="21109091">
          <a:off x="5798141" y="3909035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D97995-2333-4A17-8EF2-CD6023CB2DDB}">
      <dsp:nvSpPr>
        <dsp:cNvPr id="0" name=""/>
        <dsp:cNvSpPr/>
      </dsp:nvSpPr>
      <dsp:spPr>
        <a:xfrm>
          <a:off x="9187747" y="3564758"/>
          <a:ext cx="438640" cy="3509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Listening to parents views and knowledge of child</a:t>
          </a:r>
        </a:p>
      </dsp:txBody>
      <dsp:txXfrm>
        <a:off x="9198025" y="3575036"/>
        <a:ext cx="418084" cy="330356"/>
      </dsp:txXfrm>
    </dsp:sp>
    <dsp:sp modelId="{9031188F-7AF4-4F87-BBFC-9F0BFC4481EF}">
      <dsp:nvSpPr>
        <dsp:cNvPr id="0" name=""/>
        <dsp:cNvSpPr/>
      </dsp:nvSpPr>
      <dsp:spPr>
        <a:xfrm>
          <a:off x="5821940" y="4241785"/>
          <a:ext cx="3627387" cy="17858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73686B-722A-4ECA-899B-0D594AA76E5C}">
      <dsp:nvSpPr>
        <dsp:cNvPr id="0" name=""/>
        <dsp:cNvSpPr/>
      </dsp:nvSpPr>
      <dsp:spPr>
        <a:xfrm>
          <a:off x="8985572" y="4150437"/>
          <a:ext cx="927509" cy="36128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Working with other agencies and referrals to professionals</a:t>
          </a:r>
        </a:p>
      </dsp:txBody>
      <dsp:txXfrm>
        <a:off x="8996154" y="4161019"/>
        <a:ext cx="906345" cy="34012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8B580B-08E3-4D34-A43E-ADD3B4CCDC66}">
      <dsp:nvSpPr>
        <dsp:cNvPr id="0" name=""/>
        <dsp:cNvSpPr/>
      </dsp:nvSpPr>
      <dsp:spPr>
        <a:xfrm>
          <a:off x="4653091" y="4185513"/>
          <a:ext cx="613432" cy="6134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b="1" kern="1200"/>
            <a:t>Engage- give to others</a:t>
          </a:r>
        </a:p>
      </dsp:txBody>
      <dsp:txXfrm>
        <a:off x="4742926" y="4275348"/>
        <a:ext cx="433762" cy="433762"/>
      </dsp:txXfrm>
    </dsp:sp>
    <dsp:sp modelId="{D612B068-3389-42A9-BC70-89D6EDDA6099}">
      <dsp:nvSpPr>
        <dsp:cNvPr id="0" name=""/>
        <dsp:cNvSpPr/>
      </dsp:nvSpPr>
      <dsp:spPr>
        <a:xfrm rot="10800000">
          <a:off x="640993" y="4404815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6918FAD-38AB-4188-B54E-985CDDBDCA2D}">
      <dsp:nvSpPr>
        <dsp:cNvPr id="0" name=""/>
        <dsp:cNvSpPr/>
      </dsp:nvSpPr>
      <dsp:spPr>
        <a:xfrm>
          <a:off x="426292" y="4320468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Assemblies</a:t>
          </a:r>
        </a:p>
      </dsp:txBody>
      <dsp:txXfrm>
        <a:off x="436353" y="4330529"/>
        <a:ext cx="409280" cy="323400"/>
      </dsp:txXfrm>
    </dsp:sp>
    <dsp:sp modelId="{FFF49A25-9A9C-422C-A29D-C5EB799ED185}">
      <dsp:nvSpPr>
        <dsp:cNvPr id="0" name=""/>
        <dsp:cNvSpPr/>
      </dsp:nvSpPr>
      <dsp:spPr>
        <a:xfrm rot="11250000">
          <a:off x="661723" y="4088537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B145FD1-727B-4FEA-BDA9-DEB71FDAC6A7}">
      <dsp:nvSpPr>
        <dsp:cNvPr id="0" name=""/>
        <dsp:cNvSpPr/>
      </dsp:nvSpPr>
      <dsp:spPr>
        <a:xfrm>
          <a:off x="463240" y="3756750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Pleanries</a:t>
          </a:r>
        </a:p>
      </dsp:txBody>
      <dsp:txXfrm>
        <a:off x="473301" y="3766811"/>
        <a:ext cx="409280" cy="323400"/>
      </dsp:txXfrm>
    </dsp:sp>
    <dsp:sp modelId="{75C0F442-2120-4018-B642-C5D235C90F08}">
      <dsp:nvSpPr>
        <dsp:cNvPr id="0" name=""/>
        <dsp:cNvSpPr/>
      </dsp:nvSpPr>
      <dsp:spPr>
        <a:xfrm rot="11700000">
          <a:off x="723558" y="3777671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A662EF3-CED3-47B5-91F2-CF1764567F0A}">
      <dsp:nvSpPr>
        <dsp:cNvPr id="0" name=""/>
        <dsp:cNvSpPr/>
      </dsp:nvSpPr>
      <dsp:spPr>
        <a:xfrm>
          <a:off x="573452" y="3202677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Class meetings</a:t>
          </a:r>
        </a:p>
      </dsp:txBody>
      <dsp:txXfrm>
        <a:off x="583513" y="3212738"/>
        <a:ext cx="409280" cy="323400"/>
      </dsp:txXfrm>
    </dsp:sp>
    <dsp:sp modelId="{65DE15A3-D1AC-4E74-828D-74AED5EC4D5E}">
      <dsp:nvSpPr>
        <dsp:cNvPr id="0" name=""/>
        <dsp:cNvSpPr/>
      </dsp:nvSpPr>
      <dsp:spPr>
        <a:xfrm rot="12150000">
          <a:off x="825441" y="3477535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D8BB40-E89A-4680-B9F2-8D3FB57EE6BB}">
      <dsp:nvSpPr>
        <dsp:cNvPr id="0" name=""/>
        <dsp:cNvSpPr/>
      </dsp:nvSpPr>
      <dsp:spPr>
        <a:xfrm>
          <a:off x="755042" y="2667729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School council</a:t>
          </a:r>
        </a:p>
      </dsp:txBody>
      <dsp:txXfrm>
        <a:off x="765103" y="2677790"/>
        <a:ext cx="409280" cy="323400"/>
      </dsp:txXfrm>
    </dsp:sp>
    <dsp:sp modelId="{EC8B3BFD-2DAC-403D-A71D-D237E1CFD5F5}">
      <dsp:nvSpPr>
        <dsp:cNvPr id="0" name=""/>
        <dsp:cNvSpPr/>
      </dsp:nvSpPr>
      <dsp:spPr>
        <a:xfrm rot="12600000">
          <a:off x="965627" y="3193266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876821-E715-47A3-B8DA-F42BDCD14821}">
      <dsp:nvSpPr>
        <dsp:cNvPr id="0" name=""/>
        <dsp:cNvSpPr/>
      </dsp:nvSpPr>
      <dsp:spPr>
        <a:xfrm>
          <a:off x="1004903" y="2161061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Eco-commitee</a:t>
          </a:r>
        </a:p>
      </dsp:txBody>
      <dsp:txXfrm>
        <a:off x="1014964" y="2171122"/>
        <a:ext cx="409280" cy="323400"/>
      </dsp:txXfrm>
    </dsp:sp>
    <dsp:sp modelId="{AF20620A-81FE-4503-A521-EE9C55C110D9}">
      <dsp:nvSpPr>
        <dsp:cNvPr id="0" name=""/>
        <dsp:cNvSpPr/>
      </dsp:nvSpPr>
      <dsp:spPr>
        <a:xfrm rot="13050000">
          <a:off x="1141719" y="2929726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30221D-9244-4EF8-BAC1-189539B639AC}">
      <dsp:nvSpPr>
        <dsp:cNvPr id="0" name=""/>
        <dsp:cNvSpPr/>
      </dsp:nvSpPr>
      <dsp:spPr>
        <a:xfrm>
          <a:off x="1298450" y="1572372"/>
          <a:ext cx="470024" cy="58145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Junior leadership team- head and deputy boy and girl, prefects</a:t>
          </a:r>
        </a:p>
      </dsp:txBody>
      <dsp:txXfrm>
        <a:off x="1312217" y="1586139"/>
        <a:ext cx="442490" cy="553925"/>
      </dsp:txXfrm>
    </dsp:sp>
    <dsp:sp modelId="{EAF037E2-AB61-4FB7-B364-134EC26275C7}">
      <dsp:nvSpPr>
        <dsp:cNvPr id="0" name=""/>
        <dsp:cNvSpPr/>
      </dsp:nvSpPr>
      <dsp:spPr>
        <a:xfrm rot="13500000">
          <a:off x="1350702" y="2691426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28F19C-2861-4505-A66B-FA157225E518}">
      <dsp:nvSpPr>
        <dsp:cNvPr id="0" name=""/>
        <dsp:cNvSpPr/>
      </dsp:nvSpPr>
      <dsp:spPr>
        <a:xfrm>
          <a:off x="1691243" y="1266605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RP circles</a:t>
          </a:r>
        </a:p>
      </dsp:txBody>
      <dsp:txXfrm>
        <a:off x="1701304" y="1276666"/>
        <a:ext cx="409280" cy="323400"/>
      </dsp:txXfrm>
    </dsp:sp>
    <dsp:sp modelId="{6F905EDC-A04B-4094-8435-1B8E323A24D5}">
      <dsp:nvSpPr>
        <dsp:cNvPr id="0" name=""/>
        <dsp:cNvSpPr/>
      </dsp:nvSpPr>
      <dsp:spPr>
        <a:xfrm rot="13950000">
          <a:off x="1589003" y="2482442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36326F-8A7D-41B9-91EE-FA4A894AC1F4}">
      <dsp:nvSpPr>
        <dsp:cNvPr id="0" name=""/>
        <dsp:cNvSpPr/>
      </dsp:nvSpPr>
      <dsp:spPr>
        <a:xfrm>
          <a:off x="2115979" y="894122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Peer mediators</a:t>
          </a:r>
        </a:p>
      </dsp:txBody>
      <dsp:txXfrm>
        <a:off x="2126040" y="904183"/>
        <a:ext cx="409280" cy="323400"/>
      </dsp:txXfrm>
    </dsp:sp>
    <dsp:sp modelId="{90F25545-9F5F-4F1C-97D8-AF82473FEB09}">
      <dsp:nvSpPr>
        <dsp:cNvPr id="0" name=""/>
        <dsp:cNvSpPr/>
      </dsp:nvSpPr>
      <dsp:spPr>
        <a:xfrm rot="14400000">
          <a:off x="1852542" y="2306350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90065-C180-44F0-8125-8DC172F13599}">
      <dsp:nvSpPr>
        <dsp:cNvPr id="0" name=""/>
        <dsp:cNvSpPr/>
      </dsp:nvSpPr>
      <dsp:spPr>
        <a:xfrm>
          <a:off x="2585699" y="580265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Playground friends</a:t>
          </a:r>
        </a:p>
      </dsp:txBody>
      <dsp:txXfrm>
        <a:off x="2595760" y="590326"/>
        <a:ext cx="409280" cy="323400"/>
      </dsp:txXfrm>
    </dsp:sp>
    <dsp:sp modelId="{610715B5-C42D-4B75-83ED-EFACFD2A4C41}">
      <dsp:nvSpPr>
        <dsp:cNvPr id="0" name=""/>
        <dsp:cNvSpPr/>
      </dsp:nvSpPr>
      <dsp:spPr>
        <a:xfrm rot="14850000">
          <a:off x="2136812" y="2166164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A50EED4-C44A-4B5C-BBEF-EC003C7153C4}">
      <dsp:nvSpPr>
        <dsp:cNvPr id="0" name=""/>
        <dsp:cNvSpPr/>
      </dsp:nvSpPr>
      <dsp:spPr>
        <a:xfrm>
          <a:off x="3092368" y="330404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Christmas and Easter fayre</a:t>
          </a:r>
        </a:p>
      </dsp:txBody>
      <dsp:txXfrm>
        <a:off x="3102429" y="340465"/>
        <a:ext cx="409280" cy="323400"/>
      </dsp:txXfrm>
    </dsp:sp>
    <dsp:sp modelId="{9B11A58E-625A-4E2B-AAEB-D8FD7478699F}">
      <dsp:nvSpPr>
        <dsp:cNvPr id="0" name=""/>
        <dsp:cNvSpPr/>
      </dsp:nvSpPr>
      <dsp:spPr>
        <a:xfrm rot="15300000">
          <a:off x="2436948" y="2064282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91FD305-80A4-4C42-9634-0B957FE111AB}">
      <dsp:nvSpPr>
        <dsp:cNvPr id="0" name=""/>
        <dsp:cNvSpPr/>
      </dsp:nvSpPr>
      <dsp:spPr>
        <a:xfrm>
          <a:off x="3627315" y="148814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Raising money and Charity projects</a:t>
          </a:r>
        </a:p>
      </dsp:txBody>
      <dsp:txXfrm>
        <a:off x="3637376" y="158875"/>
        <a:ext cx="409280" cy="323400"/>
      </dsp:txXfrm>
    </dsp:sp>
    <dsp:sp modelId="{18854884-905A-4CA6-A7D9-F5C69D6D30F3}">
      <dsp:nvSpPr>
        <dsp:cNvPr id="0" name=""/>
        <dsp:cNvSpPr/>
      </dsp:nvSpPr>
      <dsp:spPr>
        <a:xfrm rot="15750000">
          <a:off x="2747814" y="2002447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490867-7DBB-471F-BD00-18607E639E0B}">
      <dsp:nvSpPr>
        <dsp:cNvPr id="0" name=""/>
        <dsp:cNvSpPr/>
      </dsp:nvSpPr>
      <dsp:spPr>
        <a:xfrm>
          <a:off x="4181388" y="38602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Citizenship projects, e.g. litter picking</a:t>
          </a:r>
        </a:p>
      </dsp:txBody>
      <dsp:txXfrm>
        <a:off x="4191449" y="48663"/>
        <a:ext cx="409280" cy="323400"/>
      </dsp:txXfrm>
    </dsp:sp>
    <dsp:sp modelId="{F7AEF960-3B87-4649-8CCC-3979B8865D47}">
      <dsp:nvSpPr>
        <dsp:cNvPr id="0" name=""/>
        <dsp:cNvSpPr/>
      </dsp:nvSpPr>
      <dsp:spPr>
        <a:xfrm rot="16200000">
          <a:off x="3064091" y="1981717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417ED6-0743-433E-B3D7-D68BC30D7978}">
      <dsp:nvSpPr>
        <dsp:cNvPr id="0" name=""/>
        <dsp:cNvSpPr/>
      </dsp:nvSpPr>
      <dsp:spPr>
        <a:xfrm>
          <a:off x="4745106" y="1654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school clubs and groups</a:t>
          </a:r>
        </a:p>
      </dsp:txBody>
      <dsp:txXfrm>
        <a:off x="4755167" y="11715"/>
        <a:ext cx="409280" cy="323400"/>
      </dsp:txXfrm>
    </dsp:sp>
    <dsp:sp modelId="{DB212E05-4F59-4BBF-9B14-9F0C418D6EEB}">
      <dsp:nvSpPr>
        <dsp:cNvPr id="0" name=""/>
        <dsp:cNvSpPr/>
      </dsp:nvSpPr>
      <dsp:spPr>
        <a:xfrm rot="16650000">
          <a:off x="3380369" y="2002447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D4D9486-1D40-4EF1-B329-B929385635F0}">
      <dsp:nvSpPr>
        <dsp:cNvPr id="0" name=""/>
        <dsp:cNvSpPr/>
      </dsp:nvSpPr>
      <dsp:spPr>
        <a:xfrm>
          <a:off x="5308825" y="38602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Rugby team</a:t>
          </a:r>
        </a:p>
      </dsp:txBody>
      <dsp:txXfrm>
        <a:off x="5318886" y="48663"/>
        <a:ext cx="409280" cy="323400"/>
      </dsp:txXfrm>
    </dsp:sp>
    <dsp:sp modelId="{D7C60840-1B31-4252-BF54-7BB4737CD82C}">
      <dsp:nvSpPr>
        <dsp:cNvPr id="0" name=""/>
        <dsp:cNvSpPr/>
      </dsp:nvSpPr>
      <dsp:spPr>
        <a:xfrm rot="17100000">
          <a:off x="3691235" y="2064282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F477BE-2C48-41D9-8336-3C26AB9289AF}">
      <dsp:nvSpPr>
        <dsp:cNvPr id="0" name=""/>
        <dsp:cNvSpPr/>
      </dsp:nvSpPr>
      <dsp:spPr>
        <a:xfrm>
          <a:off x="5862898" y="148814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Creative arts week with Merstone</a:t>
          </a:r>
        </a:p>
      </dsp:txBody>
      <dsp:txXfrm>
        <a:off x="5872959" y="158875"/>
        <a:ext cx="409280" cy="323400"/>
      </dsp:txXfrm>
    </dsp:sp>
    <dsp:sp modelId="{75540415-DC80-40DB-B406-767C1A41984A}">
      <dsp:nvSpPr>
        <dsp:cNvPr id="0" name=""/>
        <dsp:cNvSpPr/>
      </dsp:nvSpPr>
      <dsp:spPr>
        <a:xfrm rot="17550000">
          <a:off x="3991371" y="2166164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F38143-9356-473D-9AAC-B96750150203}">
      <dsp:nvSpPr>
        <dsp:cNvPr id="0" name=""/>
        <dsp:cNvSpPr/>
      </dsp:nvSpPr>
      <dsp:spPr>
        <a:xfrm>
          <a:off x="6318371" y="240133"/>
          <a:ext cx="588350" cy="52406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Intergration with other schools-Smiths wood</a:t>
          </a:r>
        </a:p>
      </dsp:txBody>
      <dsp:txXfrm>
        <a:off x="6333720" y="255482"/>
        <a:ext cx="557652" cy="493365"/>
      </dsp:txXfrm>
    </dsp:sp>
    <dsp:sp modelId="{4DCAB52A-F02A-4AE8-BC10-B2D08F5815A9}">
      <dsp:nvSpPr>
        <dsp:cNvPr id="0" name=""/>
        <dsp:cNvSpPr/>
      </dsp:nvSpPr>
      <dsp:spPr>
        <a:xfrm rot="18000000">
          <a:off x="4275641" y="2306350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653F326-89C5-44DE-921D-0FBDC89799A5}">
      <dsp:nvSpPr>
        <dsp:cNvPr id="0" name=""/>
        <dsp:cNvSpPr/>
      </dsp:nvSpPr>
      <dsp:spPr>
        <a:xfrm>
          <a:off x="6904514" y="408830"/>
          <a:ext cx="429402" cy="68639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Whole school Christmas production</a:t>
          </a:r>
        </a:p>
      </dsp:txBody>
      <dsp:txXfrm>
        <a:off x="6917091" y="421407"/>
        <a:ext cx="404248" cy="661237"/>
      </dsp:txXfrm>
    </dsp:sp>
    <dsp:sp modelId="{388FE23E-D9A8-4054-BDD3-3A6A9372C8E0}">
      <dsp:nvSpPr>
        <dsp:cNvPr id="0" name=""/>
        <dsp:cNvSpPr/>
      </dsp:nvSpPr>
      <dsp:spPr>
        <a:xfrm rot="18450000">
          <a:off x="4539180" y="2482442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19DF2E-128C-4D3E-BE2F-1E260CCF1168}">
      <dsp:nvSpPr>
        <dsp:cNvPr id="0" name=""/>
        <dsp:cNvSpPr/>
      </dsp:nvSpPr>
      <dsp:spPr>
        <a:xfrm>
          <a:off x="7359843" y="778422"/>
          <a:ext cx="458185" cy="5749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Whole school days-human rights, wellbeing day</a:t>
          </a:r>
        </a:p>
      </dsp:txBody>
      <dsp:txXfrm>
        <a:off x="7373263" y="791842"/>
        <a:ext cx="431345" cy="548082"/>
      </dsp:txXfrm>
    </dsp:sp>
    <dsp:sp modelId="{43DAF9AC-157F-4CB6-BACC-091DE1BFB485}">
      <dsp:nvSpPr>
        <dsp:cNvPr id="0" name=""/>
        <dsp:cNvSpPr/>
      </dsp:nvSpPr>
      <dsp:spPr>
        <a:xfrm rot="18900000">
          <a:off x="4777481" y="2691426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CBA59CC-826E-4FC1-8975-CBA911E05733}">
      <dsp:nvSpPr>
        <dsp:cNvPr id="0" name=""/>
        <dsp:cNvSpPr/>
      </dsp:nvSpPr>
      <dsp:spPr>
        <a:xfrm>
          <a:off x="7746690" y="1123344"/>
          <a:ext cx="533962" cy="63004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Creative arts project-Owl, story bench</a:t>
          </a:r>
        </a:p>
      </dsp:txBody>
      <dsp:txXfrm>
        <a:off x="7762329" y="1138983"/>
        <a:ext cx="502684" cy="598765"/>
      </dsp:txXfrm>
    </dsp:sp>
    <dsp:sp modelId="{F05B7466-5645-4A57-B361-83E07A4A33A4}">
      <dsp:nvSpPr>
        <dsp:cNvPr id="0" name=""/>
        <dsp:cNvSpPr/>
      </dsp:nvSpPr>
      <dsp:spPr>
        <a:xfrm rot="19350000">
          <a:off x="4986464" y="2929726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788EE9-1CAD-41A0-8818-54AEF5A335F6}">
      <dsp:nvSpPr>
        <dsp:cNvPr id="0" name=""/>
        <dsp:cNvSpPr/>
      </dsp:nvSpPr>
      <dsp:spPr>
        <a:xfrm>
          <a:off x="8119939" y="1597559"/>
          <a:ext cx="532429" cy="53108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Staff working UNITY collaborative/ Hosta</a:t>
          </a:r>
        </a:p>
      </dsp:txBody>
      <dsp:txXfrm>
        <a:off x="8135494" y="1613114"/>
        <a:ext cx="501319" cy="499975"/>
      </dsp:txXfrm>
    </dsp:sp>
    <dsp:sp modelId="{33C14A21-F5CD-470B-9BB0-B91208643BBE}">
      <dsp:nvSpPr>
        <dsp:cNvPr id="0" name=""/>
        <dsp:cNvSpPr/>
      </dsp:nvSpPr>
      <dsp:spPr>
        <a:xfrm rot="19800000">
          <a:off x="5162556" y="3193266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A01860-D844-45B4-8EC6-383F92795AB1}">
      <dsp:nvSpPr>
        <dsp:cNvPr id="0" name=""/>
        <dsp:cNvSpPr/>
      </dsp:nvSpPr>
      <dsp:spPr>
        <a:xfrm>
          <a:off x="8485309" y="2161061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SIP including school council target</a:t>
          </a:r>
        </a:p>
      </dsp:txBody>
      <dsp:txXfrm>
        <a:off x="8495370" y="2171122"/>
        <a:ext cx="409280" cy="323400"/>
      </dsp:txXfrm>
    </dsp:sp>
    <dsp:sp modelId="{28E4F1B7-5D4D-4224-B23B-036EE7A650F6}">
      <dsp:nvSpPr>
        <dsp:cNvPr id="0" name=""/>
        <dsp:cNvSpPr/>
      </dsp:nvSpPr>
      <dsp:spPr>
        <a:xfrm rot="20250000">
          <a:off x="5302742" y="3477535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51EFD49-36DD-433A-9393-A3B260E7FAFC}">
      <dsp:nvSpPr>
        <dsp:cNvPr id="0" name=""/>
        <dsp:cNvSpPr/>
      </dsp:nvSpPr>
      <dsp:spPr>
        <a:xfrm>
          <a:off x="8735171" y="2667729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pupil consultation-policies, healthy schools</a:t>
          </a:r>
        </a:p>
      </dsp:txBody>
      <dsp:txXfrm>
        <a:off x="8745232" y="2677790"/>
        <a:ext cx="409280" cy="323400"/>
      </dsp:txXfrm>
    </dsp:sp>
    <dsp:sp modelId="{B71DEEB3-0D46-46E4-BBE3-79AAF1C6043A}">
      <dsp:nvSpPr>
        <dsp:cNvPr id="0" name=""/>
        <dsp:cNvSpPr/>
      </dsp:nvSpPr>
      <dsp:spPr>
        <a:xfrm rot="20700000">
          <a:off x="5404625" y="3777671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79B06D-E5EE-46BE-9BBB-24CA358776B0}">
      <dsp:nvSpPr>
        <dsp:cNvPr id="0" name=""/>
        <dsp:cNvSpPr/>
      </dsp:nvSpPr>
      <dsp:spPr>
        <a:xfrm>
          <a:off x="8916761" y="3202677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gro-organic project</a:t>
          </a:r>
        </a:p>
      </dsp:txBody>
      <dsp:txXfrm>
        <a:off x="8926822" y="3212738"/>
        <a:ext cx="409280" cy="323400"/>
      </dsp:txXfrm>
    </dsp:sp>
    <dsp:sp modelId="{B9A2CFE1-6199-4DF2-A50C-21756916FDE6}">
      <dsp:nvSpPr>
        <dsp:cNvPr id="0" name=""/>
        <dsp:cNvSpPr/>
      </dsp:nvSpPr>
      <dsp:spPr>
        <a:xfrm rot="21150000">
          <a:off x="5466460" y="4088537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BD0AF21-694E-47F2-AB78-2D01142B9797}">
      <dsp:nvSpPr>
        <dsp:cNvPr id="0" name=""/>
        <dsp:cNvSpPr/>
      </dsp:nvSpPr>
      <dsp:spPr>
        <a:xfrm>
          <a:off x="9026973" y="3756750"/>
          <a:ext cx="429402" cy="34352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internet safety</a:t>
          </a:r>
        </a:p>
      </dsp:txBody>
      <dsp:txXfrm>
        <a:off x="9037034" y="3766811"/>
        <a:ext cx="409280" cy="323400"/>
      </dsp:txXfrm>
    </dsp:sp>
    <dsp:sp modelId="{D53D7B94-0432-4787-A5CF-6191BA74B603}">
      <dsp:nvSpPr>
        <dsp:cNvPr id="0" name=""/>
        <dsp:cNvSpPr/>
      </dsp:nvSpPr>
      <dsp:spPr>
        <a:xfrm>
          <a:off x="5487190" y="4404815"/>
          <a:ext cx="3791432" cy="174828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4F45E0-A6BB-4717-96A3-AB4914F72C5D}">
      <dsp:nvSpPr>
        <dsp:cNvPr id="0" name=""/>
        <dsp:cNvSpPr/>
      </dsp:nvSpPr>
      <dsp:spPr>
        <a:xfrm>
          <a:off x="8734638" y="4277751"/>
          <a:ext cx="1087969" cy="42895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500" kern="1200"/>
            <a:t>Parent and governor involvement in whole school days</a:t>
          </a:r>
        </a:p>
      </dsp:txBody>
      <dsp:txXfrm>
        <a:off x="8747202" y="4290315"/>
        <a:ext cx="1062841" cy="4038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FB22C380C1A487CB2A23F94C5FFD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848EA-55BD-4A0A-9B69-A6538F0A9268}"/>
      </w:docPartPr>
      <w:docPartBody>
        <w:p w:rsidR="00C163E2" w:rsidRDefault="00285251" w:rsidP="00285251">
          <w:pPr>
            <w:pStyle w:val="8FB22C380C1A487CB2A23F94C5FFDEEA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3768D303E51C40E0973A039F6822D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A1985-A461-41CE-AD59-C6DC4ECA7D8F}"/>
      </w:docPartPr>
      <w:docPartBody>
        <w:p w:rsidR="00C163E2" w:rsidRDefault="00285251" w:rsidP="00285251">
          <w:pPr>
            <w:pStyle w:val="3768D303E51C40E0973A039F6822DCD9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C16C54BFC0F94278A005CA36E7825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FC210-0649-4048-ACE3-A3ED5A44E42B}"/>
      </w:docPartPr>
      <w:docPartBody>
        <w:p w:rsidR="00C163E2" w:rsidRDefault="00285251" w:rsidP="00285251">
          <w:pPr>
            <w:pStyle w:val="C16C54BFC0F94278A005CA36E7825581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51"/>
    <w:rsid w:val="00285251"/>
    <w:rsid w:val="00C1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FB22C380C1A487CB2A23F94C5FFDEEA">
    <w:name w:val="8FB22C380C1A487CB2A23F94C5FFDEEA"/>
    <w:rsid w:val="00285251"/>
  </w:style>
  <w:style w:type="paragraph" w:customStyle="1" w:styleId="D03447636836477BBCE79D75F2628496">
    <w:name w:val="D03447636836477BBCE79D75F2628496"/>
    <w:rsid w:val="00285251"/>
  </w:style>
  <w:style w:type="paragraph" w:customStyle="1" w:styleId="3768D303E51C40E0973A039F6822DCD9">
    <w:name w:val="3768D303E51C40E0973A039F6822DCD9"/>
    <w:rsid w:val="00285251"/>
  </w:style>
  <w:style w:type="paragraph" w:customStyle="1" w:styleId="F4CA69CB6EA843808A37A10941B83EA3">
    <w:name w:val="F4CA69CB6EA843808A37A10941B83EA3"/>
    <w:rsid w:val="00285251"/>
  </w:style>
  <w:style w:type="paragraph" w:customStyle="1" w:styleId="C16C54BFC0F94278A005CA36E7825581">
    <w:name w:val="C16C54BFC0F94278A005CA36E7825581"/>
    <w:rsid w:val="00285251"/>
  </w:style>
  <w:style w:type="paragraph" w:customStyle="1" w:styleId="76E3286E8F454F95AD6B3E8EDE82A11C">
    <w:name w:val="76E3286E8F454F95AD6B3E8EDE82A11C"/>
    <w:rsid w:val="0028525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FB22C380C1A487CB2A23F94C5FFDEEA">
    <w:name w:val="8FB22C380C1A487CB2A23F94C5FFDEEA"/>
    <w:rsid w:val="00285251"/>
  </w:style>
  <w:style w:type="paragraph" w:customStyle="1" w:styleId="D03447636836477BBCE79D75F2628496">
    <w:name w:val="D03447636836477BBCE79D75F2628496"/>
    <w:rsid w:val="00285251"/>
  </w:style>
  <w:style w:type="paragraph" w:customStyle="1" w:styleId="3768D303E51C40E0973A039F6822DCD9">
    <w:name w:val="3768D303E51C40E0973A039F6822DCD9"/>
    <w:rsid w:val="00285251"/>
  </w:style>
  <w:style w:type="paragraph" w:customStyle="1" w:styleId="F4CA69CB6EA843808A37A10941B83EA3">
    <w:name w:val="F4CA69CB6EA843808A37A10941B83EA3"/>
    <w:rsid w:val="00285251"/>
  </w:style>
  <w:style w:type="paragraph" w:customStyle="1" w:styleId="C16C54BFC0F94278A005CA36E7825581">
    <w:name w:val="C16C54BFC0F94278A005CA36E7825581"/>
    <w:rsid w:val="00285251"/>
  </w:style>
  <w:style w:type="paragraph" w:customStyle="1" w:styleId="76E3286E8F454F95AD6B3E8EDE82A11C">
    <w:name w:val="76E3286E8F454F95AD6B3E8EDE82A11C"/>
    <w:rsid w:val="00285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                                                                                                                                                  2016-2018</PublishDate>
  <Abstract>SIP Planning and aims, identifying targeted activities and areas through SMILE approach.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E341B047</Template>
  <TotalTime>0</TotalTime>
  <Pages>4</Pages>
  <Words>468</Words>
  <Characters>2669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 OAk School EXAMPLE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School Improvement Priorities Planning and Aims</dc:subject>
  <dc:creator>I Jerrard</dc:creator>
  <cp:lastModifiedBy>I Jerrard</cp:lastModifiedBy>
  <cp:revision>2</cp:revision>
  <cp:lastPrinted>2017-11-13T12:51:00Z</cp:lastPrinted>
  <dcterms:created xsi:type="dcterms:W3CDTF">2018-09-12T10:57:00Z</dcterms:created>
  <dcterms:modified xsi:type="dcterms:W3CDTF">2018-09-12T10:57:00Z</dcterms:modified>
</cp:coreProperties>
</file>